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Default Extension="png" ContentType="image/png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49"/>
        <w:ind w:left="3145" w:right="1589" w:hanging="1553"/>
        <w:jc w:val="left"/>
        <w:rPr>
          <w:rFonts w:ascii="Arial" w:hAnsi="Arial" w:cs="Arial" w:eastAsia="Arial"/>
          <w:sz w:val="24"/>
          <w:szCs w:val="24"/>
        </w:rPr>
      </w:pPr>
      <w:r>
        <w:rPr/>
        <w:pict>
          <v:group style="position:absolute;margin-left:42.540001pt;margin-top:74.220001pt;width:510.15pt;height:716.65pt;mso-position-horizontal-relative:page;mso-position-vertical-relative:page;z-index:-72376" coordorigin="851,1484" coordsize="10203,14333">
            <v:shape style="position:absolute;left:851;top:15318;width:449;height:492" type="#_x0000_t75" stroked="false">
              <v:imagedata r:id="rId5" o:title=""/>
            </v:shape>
            <v:shape style="position:absolute;left:10205;top:15306;width:490;height:511" type="#_x0000_t75" stroked="false">
              <v:imagedata r:id="rId6" o:title=""/>
            </v:shape>
            <v:shape style="position:absolute;left:853;top:1484;width:10200;height:13860" type="#_x0000_t75" stroked="false">
              <v:imagedata r:id="rId7" o:title=""/>
            </v:shape>
            <w10:wrap type="none"/>
          </v:group>
        </w:pict>
      </w:r>
      <w:bookmarkStart w:name="_bookmark0" w:id="1"/>
      <w:bookmarkEnd w:id="1"/>
      <w:r>
        <w:rPr/>
      </w:r>
      <w:bookmarkStart w:name="Atlas_ZA_2_PercheHautVendomois_Situation" w:id="2"/>
      <w:bookmarkEnd w:id="2"/>
      <w:r>
        <w:rPr/>
      </w:r>
      <w:r>
        <w:rPr>
          <w:rFonts w:ascii="Arial" w:hAnsi="Arial" w:cs="Arial" w:eastAsia="Arial"/>
          <w:b/>
          <w:bCs/>
          <w:sz w:val="24"/>
          <w:szCs w:val="24"/>
        </w:rPr>
        <w:t>2 - </w:t>
      </w:r>
      <w:r>
        <w:rPr>
          <w:rFonts w:ascii="Arial" w:hAnsi="Arial" w:cs="Arial" w:eastAsia="Arial"/>
          <w:b/>
          <w:bCs/>
          <w:spacing w:val="-1"/>
          <w:sz w:val="24"/>
          <w:szCs w:val="24"/>
        </w:rPr>
        <w:t>ZONES</w:t>
      </w:r>
      <w:r>
        <w:rPr>
          <w:rFonts w:ascii="Arial" w:hAnsi="Arial" w:cs="Arial" w:eastAsia="Arial"/>
          <w:b/>
          <w:bCs/>
          <w:sz w:val="24"/>
          <w:szCs w:val="24"/>
        </w:rPr>
        <w:t> </w:t>
      </w:r>
      <w:r>
        <w:rPr>
          <w:rFonts w:ascii="Arial" w:hAnsi="Arial" w:cs="Arial" w:eastAsia="Arial"/>
          <w:b/>
          <w:bCs/>
          <w:spacing w:val="-1"/>
          <w:sz w:val="24"/>
          <w:szCs w:val="24"/>
        </w:rPr>
        <w:t>D’ACTIVITES</w:t>
      </w:r>
      <w:r>
        <w:rPr>
          <w:rFonts w:ascii="Arial" w:hAnsi="Arial" w:cs="Arial" w:eastAsia="Arial"/>
          <w:b/>
          <w:bCs/>
          <w:sz w:val="24"/>
          <w:szCs w:val="24"/>
        </w:rPr>
        <w:t> </w:t>
      </w:r>
      <w:r>
        <w:rPr>
          <w:rFonts w:ascii="Arial" w:hAnsi="Arial" w:cs="Arial" w:eastAsia="Arial"/>
          <w:b/>
          <w:bCs/>
          <w:spacing w:val="-1"/>
          <w:sz w:val="24"/>
          <w:szCs w:val="24"/>
        </w:rPr>
        <w:t>DE</w:t>
      </w:r>
      <w:r>
        <w:rPr>
          <w:rFonts w:ascii="Arial" w:hAnsi="Arial" w:cs="Arial" w:eastAsia="Arial"/>
          <w:b/>
          <w:bCs/>
          <w:sz w:val="24"/>
          <w:szCs w:val="24"/>
        </w:rPr>
        <w:t> LA </w:t>
      </w:r>
      <w:r>
        <w:rPr>
          <w:rFonts w:ascii="Arial" w:hAnsi="Arial" w:cs="Arial" w:eastAsia="Arial"/>
          <w:b/>
          <w:bCs/>
          <w:spacing w:val="-1"/>
          <w:sz w:val="24"/>
          <w:szCs w:val="24"/>
        </w:rPr>
        <w:t>COMMUNAUTE</w:t>
      </w:r>
      <w:r>
        <w:rPr>
          <w:rFonts w:ascii="Arial" w:hAnsi="Arial" w:cs="Arial" w:eastAsia="Arial"/>
          <w:b/>
          <w:bCs/>
          <w:sz w:val="24"/>
          <w:szCs w:val="24"/>
        </w:rPr>
        <w:t> </w:t>
      </w:r>
      <w:r>
        <w:rPr>
          <w:rFonts w:ascii="Arial" w:hAnsi="Arial" w:cs="Arial" w:eastAsia="Arial"/>
          <w:b/>
          <w:bCs/>
          <w:spacing w:val="-1"/>
          <w:sz w:val="24"/>
          <w:szCs w:val="24"/>
        </w:rPr>
        <w:t>DE</w:t>
      </w:r>
      <w:r>
        <w:rPr>
          <w:rFonts w:ascii="Arial" w:hAnsi="Arial" w:cs="Arial" w:eastAsia="Arial"/>
          <w:b/>
          <w:bCs/>
          <w:spacing w:val="1"/>
          <w:sz w:val="24"/>
          <w:szCs w:val="24"/>
        </w:rPr>
        <w:t> </w:t>
      </w:r>
      <w:r>
        <w:rPr>
          <w:rFonts w:ascii="Arial" w:hAnsi="Arial" w:cs="Arial" w:eastAsia="Arial"/>
          <w:b/>
          <w:bCs/>
          <w:spacing w:val="-1"/>
          <w:sz w:val="24"/>
          <w:szCs w:val="24"/>
        </w:rPr>
        <w:t>COMMUNES</w:t>
      </w:r>
      <w:r>
        <w:rPr>
          <w:rFonts w:ascii="Arial" w:hAnsi="Arial" w:cs="Arial" w:eastAsia="Arial"/>
          <w:b/>
          <w:bCs/>
          <w:spacing w:val="28"/>
          <w:sz w:val="24"/>
          <w:szCs w:val="24"/>
        </w:rPr>
        <w:t> </w:t>
      </w:r>
      <w:r>
        <w:rPr>
          <w:rFonts w:ascii="Arial" w:hAnsi="Arial" w:cs="Arial" w:eastAsia="Arial"/>
          <w:b/>
          <w:bCs/>
          <w:spacing w:val="-1"/>
          <w:sz w:val="24"/>
          <w:szCs w:val="24"/>
        </w:rPr>
        <w:t>DU</w:t>
      </w:r>
      <w:r>
        <w:rPr>
          <w:rFonts w:ascii="Arial" w:hAnsi="Arial" w:cs="Arial" w:eastAsia="Arial"/>
          <w:b/>
          <w:bCs/>
          <w:sz w:val="24"/>
          <w:szCs w:val="24"/>
        </w:rPr>
        <w:t> </w:t>
      </w:r>
      <w:r>
        <w:rPr>
          <w:rFonts w:ascii="Arial" w:hAnsi="Arial" w:cs="Arial" w:eastAsia="Arial"/>
          <w:b/>
          <w:bCs/>
          <w:spacing w:val="-1"/>
          <w:sz w:val="24"/>
          <w:szCs w:val="24"/>
        </w:rPr>
        <w:t>PERCHE</w:t>
      </w:r>
      <w:r>
        <w:rPr>
          <w:rFonts w:ascii="Arial" w:hAnsi="Arial" w:cs="Arial" w:eastAsia="Arial"/>
          <w:b/>
          <w:bCs/>
          <w:sz w:val="24"/>
          <w:szCs w:val="24"/>
        </w:rPr>
        <w:t> </w:t>
      </w:r>
      <w:r>
        <w:rPr>
          <w:rFonts w:ascii="Arial" w:hAnsi="Arial" w:cs="Arial" w:eastAsia="Arial"/>
          <w:b/>
          <w:bCs/>
          <w:spacing w:val="1"/>
          <w:sz w:val="24"/>
          <w:szCs w:val="24"/>
        </w:rPr>
        <w:t> </w:t>
      </w:r>
      <w:r>
        <w:rPr>
          <w:rFonts w:ascii="Arial" w:hAnsi="Arial" w:cs="Arial" w:eastAsia="Arial"/>
          <w:b/>
          <w:bCs/>
          <w:spacing w:val="-1"/>
          <w:sz w:val="24"/>
          <w:szCs w:val="24"/>
        </w:rPr>
        <w:t>ET</w:t>
      </w:r>
      <w:r>
        <w:rPr>
          <w:rFonts w:ascii="Arial" w:hAnsi="Arial" w:cs="Arial" w:eastAsia="Arial"/>
          <w:b/>
          <w:bCs/>
          <w:sz w:val="24"/>
          <w:szCs w:val="24"/>
        </w:rPr>
        <w:t> </w:t>
      </w:r>
      <w:r>
        <w:rPr>
          <w:rFonts w:ascii="Arial" w:hAnsi="Arial" w:cs="Arial" w:eastAsia="Arial"/>
          <w:b/>
          <w:bCs/>
          <w:spacing w:val="-1"/>
          <w:sz w:val="24"/>
          <w:szCs w:val="24"/>
        </w:rPr>
        <w:t>HAUT-VENDOMOIS</w:t>
      </w:r>
      <w:r>
        <w:rPr>
          <w:rFonts w:ascii="Arial" w:hAnsi="Arial" w:cs="Arial" w:eastAsia="Arial"/>
          <w:sz w:val="24"/>
          <w:szCs w:val="24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4"/>
          <w:szCs w:val="24"/>
        </w:rPr>
      </w:pPr>
    </w:p>
    <w:p>
      <w:pPr>
        <w:spacing w:line="240" w:lineRule="auto" w:before="6"/>
        <w:rPr>
          <w:rFonts w:ascii="Arial" w:hAnsi="Arial" w:cs="Arial" w:eastAsia="Arial"/>
          <w:b/>
          <w:bCs/>
          <w:sz w:val="21"/>
          <w:szCs w:val="21"/>
        </w:rPr>
      </w:pPr>
    </w:p>
    <w:p>
      <w:pPr>
        <w:pStyle w:val="Heading1"/>
        <w:spacing w:line="240" w:lineRule="auto"/>
        <w:ind w:left="3190" w:right="0"/>
        <w:jc w:val="left"/>
        <w:rPr>
          <w:rFonts w:ascii="Arial" w:hAnsi="Arial" w:cs="Arial" w:eastAsia="Arial"/>
          <w:b w:val="0"/>
          <w:bCs w:val="0"/>
        </w:rPr>
      </w:pPr>
      <w:r>
        <w:rPr>
          <w:rFonts w:ascii="Arial" w:hAnsi="Arial"/>
          <w:spacing w:val="-1"/>
        </w:rPr>
        <w:t>Communauté</w:t>
      </w:r>
      <w:r>
        <w:rPr>
          <w:rFonts w:ascii="Arial" w:hAnsi="Arial"/>
          <w:spacing w:val="-8"/>
        </w:rPr>
        <w:t> </w:t>
      </w:r>
      <w:r>
        <w:rPr>
          <w:rFonts w:ascii="Arial" w:hAnsi="Arial"/>
        </w:rPr>
        <w:t>de</w:t>
      </w:r>
      <w:r>
        <w:rPr>
          <w:rFonts w:ascii="Arial" w:hAnsi="Arial"/>
          <w:spacing w:val="-7"/>
        </w:rPr>
        <w:t> </w:t>
      </w:r>
      <w:r>
        <w:rPr>
          <w:rFonts w:ascii="Arial" w:hAnsi="Arial"/>
          <w:spacing w:val="-1"/>
        </w:rPr>
        <w:t>communes</w:t>
      </w:r>
      <w:r>
        <w:rPr>
          <w:rFonts w:ascii="Arial" w:hAnsi="Arial"/>
          <w:spacing w:val="-6"/>
        </w:rPr>
        <w:t> </w:t>
      </w:r>
      <w:r>
        <w:rPr>
          <w:rFonts w:ascii="Arial" w:hAnsi="Arial"/>
          <w:spacing w:val="-1"/>
        </w:rPr>
        <w:t>du</w:t>
      </w:r>
      <w:r>
        <w:rPr>
          <w:rFonts w:ascii="Arial" w:hAnsi="Arial"/>
          <w:spacing w:val="-7"/>
        </w:rPr>
        <w:t> </w:t>
      </w:r>
      <w:r>
        <w:rPr>
          <w:rFonts w:ascii="Arial" w:hAnsi="Arial"/>
          <w:spacing w:val="-1"/>
        </w:rPr>
        <w:t>Perche</w:t>
      </w:r>
      <w:r>
        <w:rPr>
          <w:rFonts w:ascii="Arial" w:hAnsi="Arial"/>
          <w:spacing w:val="-8"/>
        </w:rPr>
        <w:t> </w:t>
      </w:r>
      <w:r>
        <w:rPr>
          <w:rFonts w:ascii="Arial" w:hAnsi="Arial"/>
          <w:spacing w:val="-1"/>
        </w:rPr>
        <w:t>et</w:t>
      </w:r>
      <w:r>
        <w:rPr>
          <w:rFonts w:ascii="Arial" w:hAnsi="Arial"/>
          <w:spacing w:val="-6"/>
        </w:rPr>
        <w:t> </w:t>
      </w:r>
      <w:r>
        <w:rPr>
          <w:rFonts w:ascii="Arial" w:hAnsi="Arial"/>
          <w:spacing w:val="-1"/>
        </w:rPr>
        <w:t>Haut-Vendômois</w:t>
      </w:r>
      <w:r>
        <w:rPr>
          <w:rFonts w:ascii="Arial" w:hAnsi="Arial"/>
          <w:b w:val="0"/>
        </w:rPr>
      </w:r>
    </w:p>
    <w:tbl>
      <w:tblPr>
        <w:tblW w:w="0" w:type="auto"/>
        <w:jc w:val="left"/>
        <w:tblInd w:w="326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6"/>
        <w:gridCol w:w="3183"/>
        <w:gridCol w:w="2855"/>
      </w:tblGrid>
      <w:tr>
        <w:trPr>
          <w:trHeight w:val="285" w:hRule="exact"/>
        </w:trPr>
        <w:tc>
          <w:tcPr>
            <w:tcW w:w="686" w:type="dxa"/>
            <w:tcBorders>
              <w:top w:val="nil" w:sz="6" w:space="0" w:color="auto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52"/>
              <w:ind w:left="7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4"/>
                <w:sz w:val="16"/>
              </w:rPr>
              <w:t> </w:t>
            </w:r>
            <w:r>
              <w:rPr>
                <w:rFonts w:ascii="Arial"/>
                <w:sz w:val="16"/>
              </w:rPr>
              <w:t>2.1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52"/>
              <w:ind w:left="25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Zone</w:t>
            </w:r>
            <w:r>
              <w:rPr>
                <w:rFonts w:ascii="Arial"/>
                <w:spacing w:val="-11"/>
                <w:sz w:val="16"/>
              </w:rPr>
              <w:t> </w:t>
            </w:r>
            <w:r>
              <w:rPr>
                <w:rFonts w:ascii="Arial"/>
                <w:sz w:val="16"/>
              </w:rPr>
              <w:t>Artisanale</w:t>
            </w:r>
            <w:r>
              <w:rPr>
                <w:rFonts w:ascii="Arial"/>
                <w:sz w:val="16"/>
              </w:rPr>
            </w:r>
          </w:p>
        </w:tc>
        <w:tc>
          <w:tcPr>
            <w:tcW w:w="2855" w:type="dxa"/>
            <w:tcBorders>
              <w:top w:val="nil" w:sz="6" w:space="0" w:color="auto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52"/>
              <w:ind w:left="92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Busloup</w:t>
            </w:r>
          </w:p>
        </w:tc>
      </w:tr>
      <w:tr>
        <w:trPr>
          <w:trHeight w:val="265" w:hRule="exact"/>
        </w:trPr>
        <w:tc>
          <w:tcPr>
            <w:tcW w:w="686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7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4"/>
                <w:sz w:val="16"/>
              </w:rPr>
              <w:t> </w:t>
            </w:r>
            <w:r>
              <w:rPr>
                <w:rFonts w:ascii="Arial"/>
                <w:sz w:val="16"/>
              </w:rPr>
              <w:t>2.2</w:t>
            </w:r>
            <w:r>
              <w:rPr>
                <w:rFonts w:ascii="Arial"/>
                <w:sz w:val="16"/>
              </w:rPr>
            </w:r>
          </w:p>
        </w:tc>
        <w:tc>
          <w:tcPr>
            <w:tcW w:w="3183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25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 w:hAnsi="Arial"/>
                <w:sz w:val="16"/>
              </w:rPr>
              <w:t>ZA</w:t>
            </w:r>
            <w:r>
              <w:rPr>
                <w:rFonts w:ascii="Arial" w:hAnsi="Arial"/>
                <w:spacing w:val="-6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La</w:t>
            </w:r>
            <w:r>
              <w:rPr>
                <w:rFonts w:ascii="Arial" w:hAnsi="Arial"/>
                <w:spacing w:val="-6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Moussière</w:t>
            </w:r>
            <w:r>
              <w:rPr>
                <w:rFonts w:ascii="Arial" w:hAnsi="Arial"/>
                <w:sz w:val="16"/>
              </w:rPr>
            </w:r>
          </w:p>
        </w:tc>
        <w:tc>
          <w:tcPr>
            <w:tcW w:w="2855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92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 w:hAnsi="Arial"/>
                <w:sz w:val="16"/>
              </w:rPr>
              <w:t>Droué</w:t>
            </w:r>
          </w:p>
        </w:tc>
      </w:tr>
      <w:tr>
        <w:trPr>
          <w:trHeight w:val="264" w:hRule="exact"/>
        </w:trPr>
        <w:tc>
          <w:tcPr>
            <w:tcW w:w="686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7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4"/>
                <w:sz w:val="16"/>
              </w:rPr>
              <w:t> </w:t>
            </w:r>
            <w:r>
              <w:rPr>
                <w:rFonts w:ascii="Arial"/>
                <w:sz w:val="16"/>
              </w:rPr>
              <w:t>2.3</w:t>
            </w:r>
            <w:r>
              <w:rPr>
                <w:rFonts w:ascii="Arial"/>
                <w:sz w:val="16"/>
              </w:rPr>
            </w:r>
          </w:p>
        </w:tc>
        <w:tc>
          <w:tcPr>
            <w:tcW w:w="3183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25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ZA</w:t>
            </w:r>
            <w:r>
              <w:rPr>
                <w:rFonts w:ascii="Arial"/>
                <w:spacing w:val="-6"/>
                <w:sz w:val="16"/>
              </w:rPr>
              <w:t> </w:t>
            </w:r>
            <w:r>
              <w:rPr>
                <w:rFonts w:ascii="Arial"/>
                <w:sz w:val="16"/>
              </w:rPr>
              <w:t>Villez</w:t>
            </w:r>
            <w:r>
              <w:rPr>
                <w:rFonts w:ascii="Arial"/>
                <w:sz w:val="16"/>
              </w:rPr>
            </w:r>
          </w:p>
        </w:tc>
        <w:tc>
          <w:tcPr>
            <w:tcW w:w="2855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92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 w:hAnsi="Arial"/>
                <w:spacing w:val="-1"/>
                <w:sz w:val="16"/>
              </w:rPr>
              <w:t>Fréteval</w:t>
            </w:r>
            <w:r>
              <w:rPr>
                <w:rFonts w:ascii="Arial" w:hAnsi="Arial"/>
                <w:sz w:val="16"/>
              </w:rPr>
            </w:r>
          </w:p>
        </w:tc>
      </w:tr>
      <w:tr>
        <w:trPr>
          <w:trHeight w:val="265" w:hRule="exact"/>
        </w:trPr>
        <w:tc>
          <w:tcPr>
            <w:tcW w:w="686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7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4"/>
                <w:sz w:val="16"/>
              </w:rPr>
              <w:t> </w:t>
            </w:r>
            <w:r>
              <w:rPr>
                <w:rFonts w:ascii="Arial"/>
                <w:sz w:val="16"/>
              </w:rPr>
              <w:t>2.4</w:t>
            </w:r>
            <w:r>
              <w:rPr>
                <w:rFonts w:ascii="Arial"/>
                <w:sz w:val="16"/>
              </w:rPr>
            </w:r>
          </w:p>
        </w:tc>
        <w:tc>
          <w:tcPr>
            <w:tcW w:w="3183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25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Zone</w:t>
            </w:r>
            <w:r>
              <w:rPr>
                <w:rFonts w:ascii="Arial"/>
                <w:spacing w:val="-11"/>
                <w:sz w:val="16"/>
              </w:rPr>
              <w:t> </w:t>
            </w:r>
            <w:r>
              <w:rPr>
                <w:rFonts w:ascii="Arial"/>
                <w:sz w:val="16"/>
              </w:rPr>
              <w:t>Artisanale</w:t>
            </w:r>
            <w:r>
              <w:rPr>
                <w:rFonts w:ascii="Arial"/>
                <w:sz w:val="16"/>
              </w:rPr>
            </w:r>
          </w:p>
        </w:tc>
        <w:tc>
          <w:tcPr>
            <w:tcW w:w="2855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92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Le</w:t>
            </w:r>
            <w:r>
              <w:rPr>
                <w:rFonts w:ascii="Arial"/>
                <w:spacing w:val="-7"/>
                <w:sz w:val="16"/>
              </w:rPr>
              <w:t> </w:t>
            </w:r>
            <w:r>
              <w:rPr>
                <w:rFonts w:ascii="Arial"/>
                <w:sz w:val="16"/>
              </w:rPr>
              <w:t>Poislay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61" w:hRule="exact"/>
        </w:trPr>
        <w:tc>
          <w:tcPr>
            <w:tcW w:w="686" w:type="dxa"/>
            <w:tcBorders>
              <w:top w:val="single" w:sz="5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7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4"/>
                <w:sz w:val="16"/>
              </w:rPr>
              <w:t> </w:t>
            </w:r>
            <w:r>
              <w:rPr>
                <w:rFonts w:ascii="Arial"/>
                <w:sz w:val="16"/>
              </w:rPr>
              <w:t>2.5</w:t>
            </w:r>
            <w:r>
              <w:rPr>
                <w:rFonts w:ascii="Arial"/>
                <w:sz w:val="16"/>
              </w:rPr>
            </w:r>
          </w:p>
        </w:tc>
        <w:tc>
          <w:tcPr>
            <w:tcW w:w="3183" w:type="dxa"/>
            <w:tcBorders>
              <w:top w:val="single" w:sz="5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25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ZI</w:t>
            </w:r>
            <w:r>
              <w:rPr>
                <w:rFonts w:ascii="Arial"/>
                <w:spacing w:val="-6"/>
                <w:sz w:val="16"/>
              </w:rPr>
              <w:t> </w:t>
            </w:r>
            <w:r>
              <w:rPr>
                <w:rFonts w:ascii="Arial"/>
                <w:sz w:val="16"/>
              </w:rPr>
              <w:t>de</w:t>
            </w:r>
            <w:r>
              <w:rPr>
                <w:rFonts w:ascii="Arial"/>
                <w:spacing w:val="-6"/>
                <w:sz w:val="16"/>
              </w:rPr>
              <w:t> </w:t>
            </w:r>
            <w:r>
              <w:rPr>
                <w:rFonts w:ascii="Arial"/>
                <w:sz w:val="16"/>
              </w:rPr>
              <w:t>Villeprovert</w:t>
            </w:r>
            <w:r>
              <w:rPr>
                <w:rFonts w:ascii="Arial"/>
                <w:sz w:val="16"/>
              </w:rPr>
            </w:r>
          </w:p>
        </w:tc>
        <w:tc>
          <w:tcPr>
            <w:tcW w:w="2855" w:type="dxa"/>
            <w:tcBorders>
              <w:top w:val="single" w:sz="5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92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 w:hAnsi="Arial"/>
                <w:sz w:val="16"/>
              </w:rPr>
              <w:t>Morée</w:t>
            </w:r>
          </w:p>
        </w:tc>
      </w:tr>
      <w:tr>
        <w:trPr>
          <w:trHeight w:val="514" w:hRule="exact"/>
        </w:trPr>
        <w:tc>
          <w:tcPr>
            <w:tcW w:w="686" w:type="dxa"/>
            <w:tcBorders>
              <w:top w:val="nil" w:sz="6" w:space="0" w:color="auto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7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4"/>
                <w:sz w:val="16"/>
              </w:rPr>
              <w:t> </w:t>
            </w:r>
            <w:r>
              <w:rPr>
                <w:rFonts w:ascii="Arial"/>
                <w:sz w:val="16"/>
              </w:rPr>
              <w:t>2.6</w:t>
            </w:r>
            <w:r>
              <w:rPr>
                <w:rFonts w:ascii="Arial"/>
                <w:sz w:val="16"/>
              </w:rPr>
            </w:r>
          </w:p>
          <w:p>
            <w:pPr>
              <w:pStyle w:val="TableParagraph"/>
              <w:spacing w:line="240" w:lineRule="auto" w:before="70"/>
              <w:ind w:left="7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4"/>
                <w:sz w:val="16"/>
              </w:rPr>
              <w:t> </w:t>
            </w:r>
            <w:r>
              <w:rPr>
                <w:rFonts w:ascii="Arial"/>
                <w:sz w:val="16"/>
              </w:rPr>
              <w:t>2.7</w:t>
            </w:r>
            <w:r>
              <w:rPr>
                <w:rFonts w:ascii="Arial"/>
                <w:sz w:val="16"/>
              </w:rPr>
            </w:r>
          </w:p>
        </w:tc>
        <w:tc>
          <w:tcPr>
            <w:tcW w:w="3183" w:type="dxa"/>
            <w:tcBorders>
              <w:top w:val="nil" w:sz="6" w:space="0" w:color="auto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5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Zone</w:t>
            </w:r>
            <w:r>
              <w:rPr>
                <w:rFonts w:ascii="Arial"/>
                <w:spacing w:val="-4"/>
                <w:sz w:val="16"/>
              </w:rPr>
              <w:t> </w:t>
            </w:r>
            <w:r>
              <w:rPr>
                <w:rFonts w:ascii="Arial"/>
                <w:sz w:val="16"/>
              </w:rPr>
              <w:t>Le</w:t>
            </w:r>
            <w:r>
              <w:rPr>
                <w:rFonts w:ascii="Arial"/>
                <w:spacing w:val="-4"/>
                <w:sz w:val="16"/>
              </w:rPr>
              <w:t> </w:t>
            </w:r>
            <w:r>
              <w:rPr>
                <w:rFonts w:ascii="Arial"/>
                <w:sz w:val="16"/>
              </w:rPr>
              <w:t>Parc</w:t>
            </w:r>
            <w:r>
              <w:rPr>
                <w:rFonts w:ascii="Arial"/>
                <w:spacing w:val="-3"/>
                <w:sz w:val="16"/>
              </w:rPr>
              <w:t> </w:t>
            </w:r>
            <w:r>
              <w:rPr>
                <w:rFonts w:ascii="Arial"/>
                <w:sz w:val="16"/>
              </w:rPr>
              <w:t>de</w:t>
            </w:r>
            <w:r>
              <w:rPr>
                <w:rFonts w:ascii="Arial"/>
                <w:spacing w:val="-3"/>
                <w:sz w:val="16"/>
              </w:rPr>
              <w:t> </w:t>
            </w:r>
            <w:r>
              <w:rPr>
                <w:rFonts w:ascii="Arial"/>
                <w:sz w:val="16"/>
              </w:rPr>
              <w:t>la</w:t>
            </w:r>
            <w:r>
              <w:rPr>
                <w:rFonts w:ascii="Arial"/>
                <w:spacing w:val="-3"/>
                <w:sz w:val="16"/>
              </w:rPr>
              <w:t> </w:t>
            </w:r>
            <w:r>
              <w:rPr>
                <w:rFonts w:ascii="Arial"/>
                <w:sz w:val="16"/>
              </w:rPr>
              <w:t>Varenne</w:t>
            </w:r>
            <w:r>
              <w:rPr>
                <w:rFonts w:ascii="Arial"/>
                <w:sz w:val="16"/>
              </w:rPr>
            </w:r>
          </w:p>
          <w:p>
            <w:pPr>
              <w:pStyle w:val="TableParagraph"/>
              <w:spacing w:line="240" w:lineRule="auto" w:before="70"/>
              <w:ind w:left="25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ZA</w:t>
            </w:r>
            <w:r>
              <w:rPr>
                <w:rFonts w:ascii="Arial"/>
                <w:spacing w:val="-5"/>
                <w:sz w:val="16"/>
              </w:rPr>
              <w:t> </w:t>
            </w:r>
            <w:r>
              <w:rPr>
                <w:rFonts w:ascii="Arial"/>
                <w:sz w:val="16"/>
              </w:rPr>
              <w:t>du</w:t>
            </w:r>
            <w:r>
              <w:rPr>
                <w:rFonts w:ascii="Arial"/>
                <w:spacing w:val="-4"/>
                <w:sz w:val="16"/>
              </w:rPr>
              <w:t> </w:t>
            </w:r>
            <w:r>
              <w:rPr>
                <w:rFonts w:ascii="Arial"/>
                <w:sz w:val="16"/>
              </w:rPr>
              <w:t>Bourg</w:t>
            </w:r>
            <w:r>
              <w:rPr>
                <w:rFonts w:ascii="Arial"/>
                <w:sz w:val="16"/>
              </w:rPr>
            </w:r>
          </w:p>
        </w:tc>
        <w:tc>
          <w:tcPr>
            <w:tcW w:w="2855" w:type="dxa"/>
            <w:tcBorders>
              <w:top w:val="nil" w:sz="6" w:space="0" w:color="auto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92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 w:hAnsi="Arial"/>
                <w:sz w:val="16"/>
              </w:rPr>
              <w:t>Morée</w:t>
            </w:r>
          </w:p>
          <w:p>
            <w:pPr>
              <w:pStyle w:val="TableParagraph"/>
              <w:spacing w:line="240" w:lineRule="auto" w:before="70"/>
              <w:ind w:left="927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 w:hAnsi="Arial"/>
                <w:sz w:val="16"/>
              </w:rPr>
              <w:t>Morée</w:t>
            </w:r>
          </w:p>
        </w:tc>
      </w:tr>
      <w:tr>
        <w:trPr>
          <w:trHeight w:val="265" w:hRule="exact"/>
        </w:trPr>
        <w:tc>
          <w:tcPr>
            <w:tcW w:w="686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7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4"/>
                <w:sz w:val="16"/>
              </w:rPr>
              <w:t> </w:t>
            </w:r>
            <w:r>
              <w:rPr>
                <w:rFonts w:ascii="Arial"/>
                <w:sz w:val="16"/>
              </w:rPr>
              <w:t>2.8</w:t>
            </w:r>
            <w:r>
              <w:rPr>
                <w:rFonts w:ascii="Arial"/>
                <w:sz w:val="16"/>
              </w:rPr>
            </w:r>
          </w:p>
        </w:tc>
        <w:tc>
          <w:tcPr>
            <w:tcW w:w="3183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25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Zone</w:t>
            </w:r>
            <w:r>
              <w:rPr>
                <w:rFonts w:ascii="Arial"/>
                <w:spacing w:val="-5"/>
                <w:sz w:val="16"/>
              </w:rPr>
              <w:t> </w:t>
            </w:r>
            <w:r>
              <w:rPr>
                <w:rFonts w:ascii="Arial"/>
                <w:sz w:val="16"/>
              </w:rPr>
              <w:t>de</w:t>
            </w:r>
            <w:r>
              <w:rPr>
                <w:rFonts w:ascii="Arial"/>
                <w:spacing w:val="-5"/>
                <w:sz w:val="16"/>
              </w:rPr>
              <w:t> </w:t>
            </w:r>
            <w:r>
              <w:rPr>
                <w:rFonts w:ascii="Arial"/>
                <w:sz w:val="16"/>
              </w:rPr>
              <w:t>Pezou</w:t>
            </w:r>
            <w:r>
              <w:rPr>
                <w:rFonts w:ascii="Arial"/>
                <w:sz w:val="16"/>
              </w:rPr>
            </w:r>
          </w:p>
        </w:tc>
        <w:tc>
          <w:tcPr>
            <w:tcW w:w="2855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92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Pezou</w:t>
            </w:r>
          </w:p>
        </w:tc>
      </w:tr>
      <w:tr>
        <w:trPr>
          <w:trHeight w:val="313" w:hRule="exact"/>
        </w:trPr>
        <w:tc>
          <w:tcPr>
            <w:tcW w:w="686" w:type="dxa"/>
            <w:tcBorders>
              <w:top w:val="single" w:sz="5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70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4"/>
                <w:sz w:val="16"/>
              </w:rPr>
              <w:t> </w:t>
            </w:r>
            <w:r>
              <w:rPr>
                <w:rFonts w:ascii="Arial"/>
                <w:sz w:val="16"/>
              </w:rPr>
              <w:t>2.9</w:t>
            </w:r>
            <w:r>
              <w:rPr>
                <w:rFonts w:ascii="Arial"/>
                <w:sz w:val="16"/>
              </w:rPr>
            </w:r>
          </w:p>
        </w:tc>
        <w:tc>
          <w:tcPr>
            <w:tcW w:w="3183" w:type="dxa"/>
            <w:tcBorders>
              <w:top w:val="single" w:sz="5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25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Zone</w:t>
            </w:r>
            <w:r>
              <w:rPr>
                <w:rFonts w:ascii="Arial"/>
                <w:spacing w:val="-11"/>
                <w:sz w:val="16"/>
              </w:rPr>
              <w:t> </w:t>
            </w:r>
            <w:r>
              <w:rPr>
                <w:rFonts w:ascii="Arial"/>
                <w:sz w:val="16"/>
              </w:rPr>
              <w:t>Artisanale</w:t>
            </w:r>
            <w:r>
              <w:rPr>
                <w:rFonts w:ascii="Arial"/>
                <w:sz w:val="16"/>
              </w:rPr>
            </w:r>
          </w:p>
        </w:tc>
        <w:tc>
          <w:tcPr>
            <w:tcW w:w="2855" w:type="dxa"/>
            <w:tcBorders>
              <w:top w:val="single" w:sz="5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2"/>
              <w:ind w:left="92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Saint-Hilaire-la-Gravelle</w:t>
            </w:r>
            <w:r>
              <w:rPr>
                <w:rFonts w:ascii="Arial"/>
                <w:sz w:val="16"/>
              </w:rPr>
            </w:r>
          </w:p>
        </w:tc>
      </w:tr>
    </w:tbl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b/>
          <w:bCs/>
          <w:sz w:val="28"/>
          <w:szCs w:val="28"/>
        </w:rPr>
      </w:pPr>
    </w:p>
    <w:p>
      <w:pPr>
        <w:pStyle w:val="BodyText"/>
        <w:spacing w:line="240" w:lineRule="auto" w:before="79"/>
        <w:ind w:left="1297" w:right="0"/>
        <w:jc w:val="left"/>
        <w:rPr>
          <w:rFonts w:ascii="Arial" w:hAnsi="Arial" w:cs="Arial" w:eastAsia="Arial"/>
        </w:rPr>
      </w:pPr>
      <w:r>
        <w:rPr>
          <w:rFonts w:ascii="Arial" w:hAnsi="Arial" w:cs="Arial" w:eastAsia="Arial"/>
        </w:rPr>
        <w:t>Observatoire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l'Economie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et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des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  <w:spacing w:val="-1"/>
        </w:rPr>
        <w:t>Territoires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-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Informations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issues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de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la</w:t>
      </w:r>
      <w:r>
        <w:rPr>
          <w:rFonts w:ascii="Arial" w:hAnsi="Arial" w:cs="Arial" w:eastAsia="Arial"/>
          <w:spacing w:val="-6"/>
        </w:rPr>
        <w:t> </w:t>
      </w:r>
      <w:r>
        <w:rPr>
          <w:rFonts w:ascii="Arial" w:hAnsi="Arial" w:cs="Arial" w:eastAsia="Arial"/>
        </w:rPr>
        <w:t>plate-forme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PILOTE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41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–</w:t>
      </w:r>
      <w:r>
        <w:rPr>
          <w:rFonts w:ascii="Arial" w:hAnsi="Arial" w:cs="Arial" w:eastAsia="Arial"/>
          <w:spacing w:val="-5"/>
        </w:rPr>
        <w:t> </w:t>
      </w:r>
      <w:r>
        <w:rPr>
          <w:rFonts w:ascii="Arial" w:hAnsi="Arial" w:cs="Arial" w:eastAsia="Arial"/>
        </w:rPr>
        <w:t>Juin</w:t>
      </w:r>
      <w:r>
        <w:rPr>
          <w:rFonts w:ascii="Arial" w:hAnsi="Arial" w:cs="Arial" w:eastAsia="Arial"/>
          <w:spacing w:val="-4"/>
        </w:rPr>
        <w:t> </w:t>
      </w:r>
      <w:r>
        <w:rPr>
          <w:rFonts w:ascii="Arial" w:hAnsi="Arial" w:cs="Arial" w:eastAsia="Arial"/>
        </w:rPr>
        <w:t>2017</w:t>
      </w:r>
      <w:r>
        <w:rPr>
          <w:rFonts w:ascii="Arial" w:hAnsi="Arial" w:cs="Arial" w:eastAsia="Arial"/>
        </w:rPr>
      </w:r>
    </w:p>
    <w:p>
      <w:pPr>
        <w:spacing w:after="0" w:line="240" w:lineRule="auto"/>
        <w:jc w:val="left"/>
        <w:rPr>
          <w:rFonts w:ascii="Arial" w:hAnsi="Arial" w:cs="Arial" w:eastAsia="Arial"/>
        </w:rPr>
        <w:sectPr>
          <w:type w:val="continuous"/>
          <w:pgSz w:w="11910" w:h="16840"/>
          <w:pgMar w:top="800" w:bottom="280" w:left="740" w:right="740"/>
        </w:sectPr>
      </w:pPr>
    </w:p>
    <w:p>
      <w:pPr>
        <w:pStyle w:val="Heading1"/>
        <w:tabs>
          <w:tab w:pos="3761" w:val="left" w:leader="none"/>
        </w:tabs>
        <w:spacing w:line="240" w:lineRule="auto" w:before="104"/>
        <w:ind w:right="0"/>
        <w:jc w:val="right"/>
        <w:rPr>
          <w:b w:val="0"/>
          <w:bCs w:val="0"/>
        </w:rPr>
      </w:pPr>
      <w:r>
        <w:rPr/>
        <w:pict>
          <v:group style="position:absolute;margin-left:72.510002pt;margin-top:4.124099pt;width:.1pt;height:11.4pt;mso-position-horizontal-relative:page;mso-position-vertical-relative:paragraph;z-index:-72328" coordorigin="1450,82" coordsize="2,228">
            <v:shape style="position:absolute;left:1450;top:82;width:2;height:228" coordorigin="1450,82" coordsize="0,228" path="m1450,82l1450,310e" filled="false" stroked="true" strokeweight=".16pt" strokecolor="#969696">
              <v:path arrowok="t"/>
            </v:shape>
            <w10:wrap type="none"/>
          </v:group>
        </w:pict>
      </w:r>
      <w:r>
        <w:rPr/>
        <w:pict>
          <v:group style="position:absolute;margin-left:25.530001pt;margin-top:4.124099pt;width:.1pt;height:11.4pt;mso-position-horizontal-relative:page;mso-position-vertical-relative:paragraph;z-index:1096" coordorigin="511,82" coordsize="2,228">
            <v:shape style="position:absolute;left:511;top:82;width:2;height:228" coordorigin="511,82" coordsize="0,228" path="m511,82l511,310e" filled="false" stroked="true" strokeweight=".16pt" strokecolor="#969696">
              <v:path arrowok="t"/>
            </v:shape>
            <w10:wrap type="none"/>
          </v:group>
        </w:pict>
      </w:r>
      <w:bookmarkStart w:name="Atlas_ZA_2_PercheHautVendomois_CCdétails" w:id="3"/>
      <w:bookmarkEnd w:id="3"/>
      <w:r>
        <w:rPr>
          <w:b w:val="0"/>
        </w:rPr>
      </w:r>
      <w:r>
        <w:rPr>
          <w:w w:val="95"/>
          <w:position w:val="9"/>
        </w:rPr>
        <w:t>2</w:t>
        <w:tab/>
      </w:r>
      <w:r>
        <w:rPr>
          <w:spacing w:val="-2"/>
        </w:rPr>
        <w:t>Année</w:t>
      </w:r>
      <w:r>
        <w:rPr>
          <w:spacing w:val="-9"/>
        </w:rPr>
        <w:t> </w:t>
      </w:r>
      <w:r>
        <w:rPr>
          <w:spacing w:val="-1"/>
        </w:rPr>
        <w:t>de</w:t>
      </w:r>
      <w:r>
        <w:rPr>
          <w:b w:val="0"/>
        </w:rPr>
      </w:r>
    </w:p>
    <w:p>
      <w:pPr>
        <w:spacing w:before="4"/>
        <w:ind w:left="0" w:right="21" w:firstLine="0"/>
        <w:jc w:val="right"/>
        <w:rPr>
          <w:rFonts w:ascii="Arial" w:hAnsi="Arial" w:cs="Arial" w:eastAsia="Arial"/>
          <w:sz w:val="16"/>
          <w:szCs w:val="16"/>
        </w:rPr>
      </w:pPr>
      <w:r>
        <w:rPr>
          <w:rFonts w:ascii="Arial" w:hAnsi="Arial"/>
          <w:b/>
          <w:spacing w:val="-1"/>
          <w:w w:val="95"/>
          <w:sz w:val="16"/>
        </w:rPr>
        <w:t>création</w:t>
      </w:r>
      <w:r>
        <w:rPr>
          <w:rFonts w:ascii="Arial" w:hAnsi="Arial"/>
          <w:sz w:val="16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16"/>
          <w:szCs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spacing w:line="240" w:lineRule="auto" w:before="10"/>
        <w:rPr>
          <w:rFonts w:ascii="Arial" w:hAnsi="Arial" w:cs="Arial" w:eastAsia="Arial"/>
          <w:b/>
          <w:bCs/>
          <w:sz w:val="17"/>
          <w:szCs w:val="17"/>
        </w:rPr>
      </w:pPr>
    </w:p>
    <w:p>
      <w:pPr>
        <w:spacing w:before="0"/>
        <w:ind w:left="574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 w:hAnsi="Arial"/>
          <w:b/>
          <w:spacing w:val="-1"/>
          <w:sz w:val="16"/>
        </w:rPr>
        <w:t>Propriétaire</w:t>
      </w:r>
      <w:r>
        <w:rPr>
          <w:rFonts w:ascii="Arial" w:hAnsi="Arial"/>
          <w:sz w:val="16"/>
        </w:rPr>
      </w:r>
    </w:p>
    <w:p>
      <w:pPr>
        <w:spacing w:line="240" w:lineRule="auto" w:before="11"/>
        <w:rPr>
          <w:rFonts w:ascii="Arial" w:hAnsi="Arial" w:cs="Arial" w:eastAsia="Arial"/>
          <w:b/>
          <w:bCs/>
          <w:sz w:val="16"/>
          <w:szCs w:val="16"/>
        </w:rPr>
      </w:pPr>
      <w:r>
        <w:rPr/>
        <w:br w:type="column"/>
      </w:r>
      <w:r>
        <w:rPr>
          <w:rFonts w:ascii="Arial"/>
          <w:b/>
          <w:sz w:val="16"/>
        </w:rPr>
      </w:r>
    </w:p>
    <w:p>
      <w:pPr>
        <w:spacing w:line="253" w:lineRule="auto" w:before="0"/>
        <w:ind w:left="574" w:right="201" w:firstLine="87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b/>
          <w:spacing w:val="-1"/>
          <w:sz w:val="16"/>
        </w:rPr>
        <w:t>Entreprises</w:t>
      </w:r>
      <w:r>
        <w:rPr>
          <w:rFonts w:ascii="Arial"/>
          <w:b/>
          <w:spacing w:val="20"/>
          <w:w w:val="99"/>
          <w:sz w:val="16"/>
        </w:rPr>
        <w:t> </w:t>
      </w:r>
      <w:r>
        <w:rPr>
          <w:rFonts w:ascii="Arial"/>
          <w:b/>
          <w:spacing w:val="-1"/>
          <w:sz w:val="16"/>
        </w:rPr>
        <w:t>Nbre</w:t>
      </w:r>
      <w:r>
        <w:rPr>
          <w:rFonts w:ascii="Arial"/>
          <w:b/>
          <w:sz w:val="16"/>
        </w:rPr>
        <w:t>  </w:t>
      </w:r>
      <w:r>
        <w:rPr>
          <w:rFonts w:ascii="Arial"/>
          <w:b/>
          <w:spacing w:val="39"/>
          <w:sz w:val="16"/>
        </w:rPr>
        <w:t> </w:t>
      </w:r>
      <w:r>
        <w:rPr>
          <w:rFonts w:ascii="Arial"/>
          <w:b/>
          <w:spacing w:val="-1"/>
          <w:sz w:val="16"/>
        </w:rPr>
        <w:t>Effectifs</w:t>
      </w:r>
      <w:r>
        <w:rPr>
          <w:rFonts w:ascii="Arial"/>
          <w:sz w:val="16"/>
        </w:rPr>
      </w:r>
    </w:p>
    <w:p>
      <w:pPr>
        <w:spacing w:after="0" w:line="253" w:lineRule="auto"/>
        <w:jc w:val="left"/>
        <w:rPr>
          <w:rFonts w:ascii="Arial" w:hAnsi="Arial" w:cs="Arial" w:eastAsia="Arial"/>
          <w:sz w:val="16"/>
          <w:szCs w:val="16"/>
        </w:rPr>
        <w:sectPr>
          <w:footerReference w:type="default" r:id="rId8"/>
          <w:pgSz w:w="11910" w:h="16840"/>
          <w:pgMar w:footer="554" w:header="0" w:top="500" w:bottom="740" w:left="360" w:right="500"/>
          <w:cols w:num="3" w:equalWidth="0">
            <w:col w:w="5050" w:space="487"/>
            <w:col w:w="1472" w:space="2081"/>
            <w:col w:w="1960"/>
          </w:cols>
        </w:sectPr>
      </w:pPr>
    </w:p>
    <w:p>
      <w:pPr>
        <w:spacing w:line="240" w:lineRule="auto" w:before="3"/>
        <w:rPr>
          <w:rFonts w:ascii="Arial" w:hAnsi="Arial" w:cs="Arial" w:eastAsia="Arial"/>
          <w:b/>
          <w:bCs/>
          <w:sz w:val="20"/>
          <w:szCs w:val="20"/>
        </w:rPr>
      </w:pPr>
      <w:r>
        <w:rPr/>
        <w:pict>
          <v:shape style="position:absolute;margin-left:25.5pt;margin-top:788.159973pt;width:22.62pt;height:25.2pt;mso-position-horizontal-relative:page;mso-position-vertical-relative:page;z-index:1120" type="#_x0000_t75" stroked="false">
            <v:imagedata r:id="rId9" o:title=""/>
          </v:shape>
        </w:pict>
      </w:r>
      <w:r>
        <w:rPr/>
        <w:pict>
          <v:shape style="position:absolute;margin-left:543pt;margin-top:791.219971pt;width:20.46pt;height:22.14pt;mso-position-horizontal-relative:page;mso-position-vertical-relative:page;z-index:1144" type="#_x0000_t75" stroked="false">
            <v:imagedata r:id="rId10" o:title=""/>
          </v:shape>
        </w:pict>
      </w:r>
    </w:p>
    <w:p>
      <w:pPr>
        <w:spacing w:line="20" w:lineRule="atLeast"/>
        <w:ind w:left="138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539.8pt;height:1.150pt;mso-position-horizontal-relative:char;mso-position-vertical-relative:line" coordorigin="0,0" coordsize="10796,23">
            <v:group style="position:absolute;left:11;top:11;width:10774;height:2" coordorigin="11,11" coordsize="10774,2">
              <v:shape style="position:absolute;left:11;top:11;width:10774;height:2" coordorigin="11,11" coordsize="10774,0" path="m11,11l10785,11e" filled="false" stroked="true" strokeweight="1.120pt" strokecolor="#000000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before="40"/>
        <w:ind w:left="216" w:right="0" w:firstLine="0"/>
        <w:jc w:val="left"/>
        <w:rPr>
          <w:rFonts w:ascii="Arial" w:hAnsi="Arial" w:cs="Arial" w:eastAsia="Arial"/>
          <w:sz w:val="18"/>
          <w:szCs w:val="18"/>
        </w:rPr>
      </w:pPr>
      <w:r>
        <w:rPr>
          <w:rFonts w:ascii="Arial" w:hAnsi="Arial"/>
          <w:b/>
          <w:spacing w:val="-1"/>
          <w:sz w:val="18"/>
        </w:rPr>
        <w:t>Communauté</w:t>
      </w:r>
      <w:r>
        <w:rPr>
          <w:rFonts w:ascii="Arial" w:hAnsi="Arial"/>
          <w:b/>
          <w:spacing w:val="-9"/>
          <w:sz w:val="18"/>
        </w:rPr>
        <w:t> </w:t>
      </w:r>
      <w:r>
        <w:rPr>
          <w:rFonts w:ascii="Arial" w:hAnsi="Arial"/>
          <w:b/>
          <w:sz w:val="18"/>
        </w:rPr>
        <w:t>de</w:t>
      </w:r>
      <w:r>
        <w:rPr>
          <w:rFonts w:ascii="Arial" w:hAnsi="Arial"/>
          <w:b/>
          <w:spacing w:val="-9"/>
          <w:sz w:val="18"/>
        </w:rPr>
        <w:t> </w:t>
      </w:r>
      <w:r>
        <w:rPr>
          <w:rFonts w:ascii="Arial" w:hAnsi="Arial"/>
          <w:b/>
          <w:spacing w:val="-1"/>
          <w:sz w:val="18"/>
        </w:rPr>
        <w:t>communes</w:t>
      </w:r>
      <w:r>
        <w:rPr>
          <w:rFonts w:ascii="Arial" w:hAnsi="Arial"/>
          <w:b/>
          <w:spacing w:val="-9"/>
          <w:sz w:val="18"/>
        </w:rPr>
        <w:t> </w:t>
      </w:r>
      <w:r>
        <w:rPr>
          <w:rFonts w:ascii="Arial" w:hAnsi="Arial"/>
          <w:b/>
          <w:sz w:val="18"/>
        </w:rPr>
        <w:t>du</w:t>
      </w:r>
      <w:r>
        <w:rPr>
          <w:rFonts w:ascii="Arial" w:hAnsi="Arial"/>
          <w:b/>
          <w:spacing w:val="-8"/>
          <w:sz w:val="18"/>
        </w:rPr>
        <w:t> </w:t>
      </w:r>
      <w:r>
        <w:rPr>
          <w:rFonts w:ascii="Arial" w:hAnsi="Arial"/>
          <w:b/>
          <w:spacing w:val="-1"/>
          <w:sz w:val="18"/>
        </w:rPr>
        <w:t>Perche</w:t>
      </w:r>
      <w:r>
        <w:rPr>
          <w:rFonts w:ascii="Arial" w:hAnsi="Arial"/>
          <w:b/>
          <w:spacing w:val="-9"/>
          <w:sz w:val="18"/>
        </w:rPr>
        <w:t> </w:t>
      </w:r>
      <w:r>
        <w:rPr>
          <w:rFonts w:ascii="Arial" w:hAnsi="Arial"/>
          <w:b/>
          <w:spacing w:val="-1"/>
          <w:sz w:val="18"/>
        </w:rPr>
        <w:t>et</w:t>
      </w:r>
      <w:r>
        <w:rPr>
          <w:rFonts w:ascii="Arial" w:hAnsi="Arial"/>
          <w:b/>
          <w:spacing w:val="-8"/>
          <w:sz w:val="18"/>
        </w:rPr>
        <w:t> </w:t>
      </w:r>
      <w:r>
        <w:rPr>
          <w:rFonts w:ascii="Arial" w:hAnsi="Arial"/>
          <w:b/>
          <w:spacing w:val="-1"/>
          <w:sz w:val="18"/>
        </w:rPr>
        <w:t>Haut-Vendômois</w:t>
      </w:r>
      <w:r>
        <w:rPr>
          <w:rFonts w:ascii="Arial" w:hAnsi="Arial"/>
          <w:sz w:val="18"/>
        </w:rPr>
      </w:r>
    </w:p>
    <w:p>
      <w:pPr>
        <w:spacing w:line="240" w:lineRule="auto" w:before="10"/>
        <w:rPr>
          <w:rFonts w:ascii="Arial" w:hAnsi="Arial" w:cs="Arial" w:eastAsia="Arial"/>
          <w:b/>
          <w:bCs/>
          <w:sz w:val="7"/>
          <w:szCs w:val="7"/>
        </w:rPr>
      </w:pPr>
    </w:p>
    <w:tbl>
      <w:tblPr>
        <w:tblW w:w="0" w:type="auto"/>
        <w:jc w:val="left"/>
        <w:tblInd w:w="10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14"/>
        <w:gridCol w:w="3002"/>
        <w:gridCol w:w="1327"/>
        <w:gridCol w:w="4050"/>
        <w:gridCol w:w="1066"/>
        <w:gridCol w:w="760"/>
      </w:tblGrid>
      <w:tr>
        <w:trPr>
          <w:trHeight w:val="630" w:hRule="exact"/>
        </w:trPr>
        <w:tc>
          <w:tcPr>
            <w:tcW w:w="614" w:type="dxa"/>
            <w:tcBorders>
              <w:top w:val="single" w:sz="1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2"/>
              <w:ind w:left="6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5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2.1</w:t>
            </w:r>
            <w:r>
              <w:rPr>
                <w:rFonts w:ascii="Arial"/>
                <w:sz w:val="16"/>
              </w:rPr>
            </w:r>
          </w:p>
        </w:tc>
        <w:tc>
          <w:tcPr>
            <w:tcW w:w="3002" w:type="dxa"/>
            <w:tcBorders>
              <w:top w:val="single" w:sz="1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2"/>
              <w:ind w:left="18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Zone</w:t>
            </w:r>
            <w:r>
              <w:rPr>
                <w:rFonts w:ascii="Arial"/>
                <w:spacing w:val="-12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Artisanale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27" w:type="dxa"/>
            <w:tcBorders>
              <w:top w:val="single" w:sz="1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2"/>
              <w:ind w:left="81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1965</w:t>
            </w:r>
            <w:r>
              <w:rPr>
                <w:rFonts w:ascii="Arial"/>
                <w:sz w:val="16"/>
              </w:rPr>
            </w:r>
          </w:p>
        </w:tc>
        <w:tc>
          <w:tcPr>
            <w:tcW w:w="4050" w:type="dxa"/>
            <w:tcBorders>
              <w:top w:val="single" w:sz="1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2"/>
              <w:ind w:left="157" w:right="1926" w:hanging="1"/>
              <w:jc w:val="both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 w:hAnsi="Arial"/>
                <w:spacing w:val="-1"/>
                <w:sz w:val="16"/>
              </w:rPr>
              <w:t>Propriétaire</w:t>
            </w:r>
            <w:r>
              <w:rPr>
                <w:rFonts w:ascii="Arial" w:hAnsi="Arial"/>
                <w:spacing w:val="-5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4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La</w:t>
            </w:r>
            <w:r>
              <w:rPr>
                <w:rFonts w:ascii="Arial" w:hAnsi="Arial"/>
                <w:spacing w:val="-4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commune</w:t>
            </w:r>
            <w:r>
              <w:rPr>
                <w:rFonts w:ascii="Arial" w:hAnsi="Arial"/>
                <w:spacing w:val="22"/>
                <w:w w:val="99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Aménageur</w:t>
            </w:r>
            <w:r>
              <w:rPr>
                <w:rFonts w:ascii="Arial" w:hAnsi="Arial"/>
                <w:spacing w:val="-5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4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La</w:t>
            </w:r>
            <w:r>
              <w:rPr>
                <w:rFonts w:ascii="Arial" w:hAnsi="Arial"/>
                <w:spacing w:val="-4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commune</w:t>
            </w:r>
            <w:r>
              <w:rPr>
                <w:rFonts w:ascii="Arial" w:hAnsi="Arial"/>
                <w:spacing w:val="22"/>
                <w:w w:val="99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Gestionnaire</w:t>
            </w:r>
            <w:r>
              <w:rPr>
                <w:rFonts w:ascii="Arial" w:hAnsi="Arial"/>
                <w:spacing w:val="-8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La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commune</w:t>
            </w:r>
            <w:r>
              <w:rPr>
                <w:rFonts w:ascii="Arial" w:hAnsi="Arial"/>
                <w:sz w:val="16"/>
              </w:rPr>
            </w:r>
          </w:p>
        </w:tc>
        <w:tc>
          <w:tcPr>
            <w:tcW w:w="1066" w:type="dxa"/>
            <w:tcBorders>
              <w:top w:val="single" w:sz="1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2"/>
              <w:ind w:left="7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5</w:t>
            </w:r>
          </w:p>
        </w:tc>
        <w:tc>
          <w:tcPr>
            <w:tcW w:w="760" w:type="dxa"/>
            <w:tcBorders>
              <w:top w:val="single" w:sz="17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2"/>
              <w:ind w:right="32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52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607" w:hRule="exact"/>
        </w:trPr>
        <w:tc>
          <w:tcPr>
            <w:tcW w:w="6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8"/>
              <w:ind w:left="6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5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2.2</w:t>
            </w:r>
            <w:r>
              <w:rPr>
                <w:rFonts w:ascii="Arial"/>
                <w:sz w:val="16"/>
              </w:rPr>
            </w:r>
          </w:p>
        </w:tc>
        <w:tc>
          <w:tcPr>
            <w:tcW w:w="30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8"/>
              <w:ind w:left="18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 w:hAnsi="Arial"/>
                <w:spacing w:val="-1"/>
                <w:sz w:val="16"/>
              </w:rPr>
              <w:t>ZA</w:t>
            </w:r>
            <w:r>
              <w:rPr>
                <w:rFonts w:ascii="Arial" w:hAnsi="Arial"/>
                <w:spacing w:val="-8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La</w:t>
            </w:r>
            <w:r>
              <w:rPr>
                <w:rFonts w:ascii="Arial" w:hAnsi="Arial"/>
                <w:spacing w:val="-8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Moussière</w:t>
            </w:r>
            <w:r>
              <w:rPr>
                <w:rFonts w:ascii="Arial" w:hAnsi="Arial"/>
                <w:sz w:val="16"/>
              </w:rPr>
            </w:r>
          </w:p>
        </w:tc>
        <w:tc>
          <w:tcPr>
            <w:tcW w:w="13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8"/>
              <w:ind w:left="81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1984</w:t>
            </w:r>
            <w:r>
              <w:rPr>
                <w:rFonts w:ascii="Arial"/>
                <w:sz w:val="16"/>
              </w:rPr>
            </w:r>
          </w:p>
        </w:tc>
        <w:tc>
          <w:tcPr>
            <w:tcW w:w="4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8"/>
              <w:ind w:left="157" w:right="658" w:hanging="2"/>
              <w:jc w:val="both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 w:hAnsi="Arial"/>
                <w:spacing w:val="-1"/>
                <w:sz w:val="16"/>
              </w:rPr>
              <w:t>Propriétaire</w:t>
            </w:r>
            <w:r>
              <w:rPr>
                <w:rFonts w:ascii="Arial" w:hAnsi="Arial"/>
                <w:spacing w:val="-5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4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CC</w:t>
            </w:r>
            <w:r>
              <w:rPr>
                <w:rFonts w:ascii="Arial" w:hAnsi="Arial"/>
                <w:spacing w:val="-5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Perche</w:t>
            </w:r>
            <w:r>
              <w:rPr>
                <w:rFonts w:ascii="Arial" w:hAnsi="Arial"/>
                <w:spacing w:val="-4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et</w:t>
            </w:r>
            <w:r>
              <w:rPr>
                <w:rFonts w:ascii="Arial" w:hAnsi="Arial"/>
                <w:spacing w:val="-5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Haut-Vendômois</w:t>
            </w:r>
            <w:r>
              <w:rPr>
                <w:rFonts w:ascii="Arial" w:hAnsi="Arial"/>
                <w:spacing w:val="24"/>
                <w:w w:val="99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Aménageur</w:t>
            </w:r>
            <w:r>
              <w:rPr>
                <w:rFonts w:ascii="Arial" w:hAnsi="Arial"/>
                <w:spacing w:val="-5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5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CC</w:t>
            </w:r>
            <w:r>
              <w:rPr>
                <w:rFonts w:ascii="Arial" w:hAnsi="Arial"/>
                <w:spacing w:val="-4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Perche</w:t>
            </w:r>
            <w:r>
              <w:rPr>
                <w:rFonts w:ascii="Arial" w:hAnsi="Arial"/>
                <w:spacing w:val="-5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et</w:t>
            </w:r>
            <w:r>
              <w:rPr>
                <w:rFonts w:ascii="Arial" w:hAnsi="Arial"/>
                <w:spacing w:val="-4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Haut-Vendômois</w:t>
            </w:r>
            <w:r>
              <w:rPr>
                <w:rFonts w:ascii="Arial" w:hAnsi="Arial"/>
                <w:spacing w:val="24"/>
                <w:w w:val="99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Gestionnaire</w:t>
            </w:r>
            <w:r>
              <w:rPr>
                <w:rFonts w:ascii="Arial" w:hAnsi="Arial"/>
                <w:spacing w:val="-8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CC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Perche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et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Haut-Vendômois</w:t>
            </w:r>
            <w:r>
              <w:rPr>
                <w:rFonts w:ascii="Arial" w:hAnsi="Arial"/>
                <w:sz w:val="16"/>
              </w:rPr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8"/>
              <w:ind w:left="659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11</w:t>
            </w:r>
            <w:r>
              <w:rPr>
                <w:rFonts w:ascii="Arial"/>
                <w:sz w:val="16"/>
              </w:rPr>
            </w:r>
          </w:p>
        </w:tc>
        <w:tc>
          <w:tcPr>
            <w:tcW w:w="76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8"/>
              <w:ind w:left="22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248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228" w:hRule="exact"/>
        </w:trPr>
        <w:tc>
          <w:tcPr>
            <w:tcW w:w="614" w:type="dxa"/>
            <w:tcBorders>
              <w:top w:val="nil" w:sz="6" w:space="0" w:color="auto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6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4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2.3</w:t>
            </w:r>
            <w:r>
              <w:rPr>
                <w:rFonts w:ascii="Arial"/>
                <w:sz w:val="16"/>
              </w:rPr>
            </w:r>
          </w:p>
        </w:tc>
        <w:tc>
          <w:tcPr>
            <w:tcW w:w="3002" w:type="dxa"/>
            <w:tcBorders>
              <w:top w:val="nil" w:sz="6" w:space="0" w:color="auto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189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ZA</w:t>
            </w:r>
            <w:r>
              <w:rPr>
                <w:rFonts w:ascii="Arial"/>
                <w:spacing w:val="-8"/>
                <w:sz w:val="16"/>
              </w:rPr>
              <w:t> </w:t>
            </w:r>
            <w:r>
              <w:rPr>
                <w:rFonts w:ascii="Arial"/>
                <w:sz w:val="16"/>
              </w:rPr>
              <w:t>Villez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27" w:type="dxa"/>
            <w:tcBorders>
              <w:top w:val="nil" w:sz="6" w:space="0" w:color="auto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4050" w:type="dxa"/>
            <w:tcBorders>
              <w:top w:val="nil" w:sz="6" w:space="0" w:color="auto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156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Gestionnaire</w:t>
            </w:r>
            <w:r>
              <w:rPr>
                <w:rFonts w:ascii="Arial"/>
                <w:spacing w:val="-7"/>
                <w:sz w:val="16"/>
              </w:rPr>
              <w:t> </w:t>
            </w:r>
            <w:r>
              <w:rPr>
                <w:rFonts w:ascii="Arial"/>
                <w:sz w:val="16"/>
              </w:rPr>
              <w:t>:</w:t>
            </w:r>
            <w:r>
              <w:rPr>
                <w:rFonts w:ascii="Arial"/>
                <w:spacing w:val="-6"/>
                <w:sz w:val="16"/>
              </w:rPr>
              <w:t> </w:t>
            </w:r>
            <w:r>
              <w:rPr>
                <w:rFonts w:ascii="Arial"/>
                <w:sz w:val="16"/>
              </w:rPr>
              <w:t>La</w:t>
            </w:r>
            <w:r>
              <w:rPr>
                <w:rFonts w:ascii="Arial"/>
                <w:spacing w:val="-6"/>
                <w:sz w:val="16"/>
              </w:rPr>
              <w:t> </w:t>
            </w:r>
            <w:r>
              <w:rPr>
                <w:rFonts w:ascii="Arial"/>
                <w:sz w:val="16"/>
              </w:rPr>
              <w:t>commune</w:t>
            </w:r>
            <w:r>
              <w:rPr>
                <w:rFonts w:ascii="Arial"/>
                <w:sz w:val="16"/>
              </w:rPr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703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4</w:t>
            </w:r>
          </w:p>
        </w:tc>
        <w:tc>
          <w:tcPr>
            <w:tcW w:w="760" w:type="dxa"/>
            <w:tcBorders>
              <w:top w:val="nil" w:sz="6" w:space="0" w:color="auto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right="33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11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618" w:hRule="exact"/>
        </w:trPr>
        <w:tc>
          <w:tcPr>
            <w:tcW w:w="614" w:type="dxa"/>
            <w:tcBorders>
              <w:top w:val="single" w:sz="1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0"/>
              <w:ind w:left="6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5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2.4</w:t>
            </w:r>
            <w:r>
              <w:rPr>
                <w:rFonts w:ascii="Arial"/>
                <w:sz w:val="16"/>
              </w:rPr>
            </w:r>
          </w:p>
        </w:tc>
        <w:tc>
          <w:tcPr>
            <w:tcW w:w="3002" w:type="dxa"/>
            <w:tcBorders>
              <w:top w:val="single" w:sz="1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0"/>
              <w:ind w:left="18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Zone</w:t>
            </w:r>
            <w:r>
              <w:rPr>
                <w:rFonts w:ascii="Arial"/>
                <w:spacing w:val="-12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Artisanale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27" w:type="dxa"/>
            <w:tcBorders>
              <w:top w:val="single" w:sz="1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0"/>
              <w:ind w:left="81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1995</w:t>
            </w:r>
            <w:r>
              <w:rPr>
                <w:rFonts w:ascii="Arial"/>
                <w:sz w:val="16"/>
              </w:rPr>
            </w:r>
          </w:p>
        </w:tc>
        <w:tc>
          <w:tcPr>
            <w:tcW w:w="4050" w:type="dxa"/>
            <w:tcBorders>
              <w:top w:val="single" w:sz="1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0"/>
              <w:ind w:left="157" w:right="1926" w:hanging="1"/>
              <w:jc w:val="both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 w:hAnsi="Arial"/>
                <w:spacing w:val="-1"/>
                <w:sz w:val="16"/>
              </w:rPr>
              <w:t>Propriétaire</w:t>
            </w:r>
            <w:r>
              <w:rPr>
                <w:rFonts w:ascii="Arial" w:hAnsi="Arial"/>
                <w:spacing w:val="-5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4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La</w:t>
            </w:r>
            <w:r>
              <w:rPr>
                <w:rFonts w:ascii="Arial" w:hAnsi="Arial"/>
                <w:spacing w:val="-4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commune</w:t>
            </w:r>
            <w:r>
              <w:rPr>
                <w:rFonts w:ascii="Arial" w:hAnsi="Arial"/>
                <w:spacing w:val="22"/>
                <w:w w:val="99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Aménageur</w:t>
            </w:r>
            <w:r>
              <w:rPr>
                <w:rFonts w:ascii="Arial" w:hAnsi="Arial"/>
                <w:spacing w:val="-5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4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La</w:t>
            </w:r>
            <w:r>
              <w:rPr>
                <w:rFonts w:ascii="Arial" w:hAnsi="Arial"/>
                <w:spacing w:val="-4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commune</w:t>
            </w:r>
            <w:r>
              <w:rPr>
                <w:rFonts w:ascii="Arial" w:hAnsi="Arial"/>
                <w:spacing w:val="22"/>
                <w:w w:val="99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Gestionnaire</w:t>
            </w:r>
            <w:r>
              <w:rPr>
                <w:rFonts w:ascii="Arial" w:hAnsi="Arial"/>
                <w:spacing w:val="-8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La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commune</w:t>
            </w:r>
            <w:r>
              <w:rPr>
                <w:rFonts w:ascii="Arial" w:hAnsi="Arial"/>
                <w:sz w:val="16"/>
              </w:rPr>
            </w:r>
          </w:p>
        </w:tc>
        <w:tc>
          <w:tcPr>
            <w:tcW w:w="1066" w:type="dxa"/>
            <w:tcBorders>
              <w:top w:val="single" w:sz="1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0"/>
              <w:ind w:left="7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2</w:t>
            </w:r>
          </w:p>
        </w:tc>
        <w:tc>
          <w:tcPr>
            <w:tcW w:w="760" w:type="dxa"/>
            <w:tcBorders>
              <w:top w:val="single" w:sz="1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0"/>
              <w:ind w:right="34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6</w:t>
            </w:r>
          </w:p>
        </w:tc>
      </w:tr>
      <w:tr>
        <w:trPr>
          <w:trHeight w:val="411" w:hRule="exact"/>
        </w:trPr>
        <w:tc>
          <w:tcPr>
            <w:tcW w:w="614" w:type="dxa"/>
            <w:tcBorders>
              <w:top w:val="nil" w:sz="6" w:space="0" w:color="auto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6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5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2.5</w:t>
            </w:r>
            <w:r>
              <w:rPr>
                <w:rFonts w:ascii="Arial"/>
                <w:sz w:val="16"/>
              </w:rPr>
            </w:r>
          </w:p>
        </w:tc>
        <w:tc>
          <w:tcPr>
            <w:tcW w:w="3002" w:type="dxa"/>
            <w:tcBorders>
              <w:top w:val="nil" w:sz="6" w:space="0" w:color="auto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18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ZI</w:t>
            </w:r>
            <w:r>
              <w:rPr>
                <w:rFonts w:ascii="Arial"/>
                <w:spacing w:val="-7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de</w:t>
            </w:r>
            <w:r>
              <w:rPr>
                <w:rFonts w:ascii="Arial"/>
                <w:spacing w:val="-7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Villeprovert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27" w:type="dxa"/>
            <w:tcBorders>
              <w:top w:val="nil" w:sz="6" w:space="0" w:color="auto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81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1978</w:t>
            </w:r>
            <w:r>
              <w:rPr>
                <w:rFonts w:ascii="Arial"/>
                <w:sz w:val="16"/>
              </w:rPr>
            </w:r>
          </w:p>
        </w:tc>
        <w:tc>
          <w:tcPr>
            <w:tcW w:w="4050" w:type="dxa"/>
            <w:tcBorders>
              <w:top w:val="nil" w:sz="6" w:space="0" w:color="auto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157" w:right="1926" w:hanging="2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 w:hAnsi="Arial"/>
                <w:spacing w:val="-1"/>
                <w:sz w:val="16"/>
              </w:rPr>
              <w:t>Aménageur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La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commune</w:t>
            </w:r>
            <w:r>
              <w:rPr>
                <w:rFonts w:ascii="Arial" w:hAnsi="Arial"/>
                <w:spacing w:val="22"/>
                <w:w w:val="99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Gestionnaire</w:t>
            </w:r>
            <w:r>
              <w:rPr>
                <w:rFonts w:ascii="Arial" w:hAnsi="Arial"/>
                <w:spacing w:val="-8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La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commune</w:t>
            </w:r>
            <w:r>
              <w:rPr>
                <w:rFonts w:ascii="Arial" w:hAnsi="Arial"/>
                <w:sz w:val="16"/>
              </w:rPr>
            </w:r>
          </w:p>
        </w:tc>
        <w:tc>
          <w:tcPr>
            <w:tcW w:w="1066" w:type="dxa"/>
            <w:tcBorders>
              <w:top w:val="nil" w:sz="6" w:space="0" w:color="auto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7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9</w:t>
            </w:r>
          </w:p>
        </w:tc>
        <w:tc>
          <w:tcPr>
            <w:tcW w:w="760" w:type="dxa"/>
            <w:tcBorders>
              <w:top w:val="nil" w:sz="6" w:space="0" w:color="auto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22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158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607" w:hRule="exact"/>
        </w:trPr>
        <w:tc>
          <w:tcPr>
            <w:tcW w:w="614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left="6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5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2.6</w:t>
            </w:r>
            <w:r>
              <w:rPr>
                <w:rFonts w:ascii="Arial"/>
                <w:sz w:val="16"/>
              </w:rPr>
            </w:r>
          </w:p>
        </w:tc>
        <w:tc>
          <w:tcPr>
            <w:tcW w:w="3002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left="18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Zone</w:t>
            </w:r>
            <w:r>
              <w:rPr>
                <w:rFonts w:ascii="Arial"/>
                <w:spacing w:val="-5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Le</w:t>
            </w:r>
            <w:r>
              <w:rPr>
                <w:rFonts w:ascii="Arial"/>
                <w:spacing w:val="-5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Parc</w:t>
            </w:r>
            <w:r>
              <w:rPr>
                <w:rFonts w:ascii="Arial"/>
                <w:spacing w:val="-2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de</w:t>
            </w:r>
            <w:r>
              <w:rPr>
                <w:rFonts w:ascii="Arial"/>
                <w:spacing w:val="-5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la</w:t>
            </w:r>
            <w:r>
              <w:rPr>
                <w:rFonts w:ascii="Arial"/>
                <w:spacing w:val="-5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Varenne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27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left="81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2001</w:t>
            </w:r>
            <w:r>
              <w:rPr>
                <w:rFonts w:ascii="Arial"/>
                <w:sz w:val="16"/>
              </w:rPr>
            </w:r>
          </w:p>
        </w:tc>
        <w:tc>
          <w:tcPr>
            <w:tcW w:w="4050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left="157" w:right="657" w:hanging="1"/>
              <w:jc w:val="both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 w:hAnsi="Arial"/>
                <w:spacing w:val="-1"/>
                <w:sz w:val="16"/>
              </w:rPr>
              <w:t>Propriétaire</w:t>
            </w:r>
            <w:r>
              <w:rPr>
                <w:rFonts w:ascii="Arial" w:hAnsi="Arial"/>
                <w:spacing w:val="-5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4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CC</w:t>
            </w:r>
            <w:r>
              <w:rPr>
                <w:rFonts w:ascii="Arial" w:hAnsi="Arial"/>
                <w:spacing w:val="-5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Perche</w:t>
            </w:r>
            <w:r>
              <w:rPr>
                <w:rFonts w:ascii="Arial" w:hAnsi="Arial"/>
                <w:spacing w:val="-4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et</w:t>
            </w:r>
            <w:r>
              <w:rPr>
                <w:rFonts w:ascii="Arial" w:hAnsi="Arial"/>
                <w:spacing w:val="-5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Haut-Vendômois</w:t>
            </w:r>
            <w:r>
              <w:rPr>
                <w:rFonts w:ascii="Arial" w:hAnsi="Arial"/>
                <w:spacing w:val="24"/>
                <w:w w:val="99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Aménageur</w:t>
            </w:r>
            <w:r>
              <w:rPr>
                <w:rFonts w:ascii="Arial" w:hAnsi="Arial"/>
                <w:spacing w:val="-5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5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CC</w:t>
            </w:r>
            <w:r>
              <w:rPr>
                <w:rFonts w:ascii="Arial" w:hAnsi="Arial"/>
                <w:spacing w:val="-4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Perche</w:t>
            </w:r>
            <w:r>
              <w:rPr>
                <w:rFonts w:ascii="Arial" w:hAnsi="Arial"/>
                <w:spacing w:val="-5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et</w:t>
            </w:r>
            <w:r>
              <w:rPr>
                <w:rFonts w:ascii="Arial" w:hAnsi="Arial"/>
                <w:spacing w:val="-4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Haut-Vendômois</w:t>
            </w:r>
            <w:r>
              <w:rPr>
                <w:rFonts w:ascii="Arial" w:hAnsi="Arial"/>
                <w:spacing w:val="24"/>
                <w:w w:val="99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Gestionnaire</w:t>
            </w:r>
            <w:r>
              <w:rPr>
                <w:rFonts w:ascii="Arial" w:hAnsi="Arial"/>
                <w:spacing w:val="-8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CC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Perche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et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Haut-Vendômois</w:t>
            </w:r>
            <w:r>
              <w:rPr>
                <w:rFonts w:ascii="Arial" w:hAnsi="Arial"/>
                <w:sz w:val="16"/>
              </w:rPr>
            </w:r>
          </w:p>
        </w:tc>
        <w:tc>
          <w:tcPr>
            <w:tcW w:w="1066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left="7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9</w:t>
            </w:r>
          </w:p>
        </w:tc>
        <w:tc>
          <w:tcPr>
            <w:tcW w:w="760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right="32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25</w:t>
            </w:r>
            <w:r>
              <w:rPr>
                <w:rFonts w:ascii="Arial"/>
                <w:sz w:val="16"/>
              </w:rPr>
            </w:r>
          </w:p>
        </w:tc>
      </w:tr>
      <w:tr>
        <w:trPr>
          <w:trHeight w:val="424" w:hRule="exact"/>
        </w:trPr>
        <w:tc>
          <w:tcPr>
            <w:tcW w:w="614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left="6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5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2.7</w:t>
            </w:r>
            <w:r>
              <w:rPr>
                <w:rFonts w:ascii="Arial"/>
                <w:sz w:val="16"/>
              </w:rPr>
            </w:r>
          </w:p>
        </w:tc>
        <w:tc>
          <w:tcPr>
            <w:tcW w:w="3002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left="18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ZA</w:t>
            </w:r>
            <w:r>
              <w:rPr>
                <w:rFonts w:ascii="Arial"/>
                <w:spacing w:val="-7"/>
                <w:sz w:val="16"/>
              </w:rPr>
              <w:t> </w:t>
            </w:r>
            <w:r>
              <w:rPr>
                <w:rFonts w:ascii="Arial"/>
                <w:sz w:val="16"/>
              </w:rPr>
              <w:t>du</w:t>
            </w:r>
            <w:r>
              <w:rPr>
                <w:rFonts w:ascii="Arial"/>
                <w:spacing w:val="-6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Bourg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27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left="81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1978</w:t>
            </w:r>
            <w:r>
              <w:rPr>
                <w:rFonts w:ascii="Arial"/>
                <w:sz w:val="16"/>
              </w:rPr>
            </w:r>
          </w:p>
        </w:tc>
        <w:tc>
          <w:tcPr>
            <w:tcW w:w="4050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left="157" w:right="1926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 w:hAnsi="Arial"/>
                <w:spacing w:val="-1"/>
                <w:sz w:val="16"/>
              </w:rPr>
              <w:t>Propriétaire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La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commune</w:t>
            </w:r>
            <w:r>
              <w:rPr>
                <w:rFonts w:ascii="Arial" w:hAnsi="Arial"/>
                <w:spacing w:val="22"/>
                <w:w w:val="99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Gestionnaire</w:t>
            </w:r>
            <w:r>
              <w:rPr>
                <w:rFonts w:ascii="Arial" w:hAnsi="Arial"/>
                <w:spacing w:val="-8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La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commune</w:t>
            </w:r>
            <w:r>
              <w:rPr>
                <w:rFonts w:ascii="Arial" w:hAnsi="Arial"/>
                <w:sz w:val="16"/>
              </w:rPr>
            </w:r>
          </w:p>
        </w:tc>
        <w:tc>
          <w:tcPr>
            <w:tcW w:w="1066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left="7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3</w:t>
            </w:r>
          </w:p>
        </w:tc>
        <w:tc>
          <w:tcPr>
            <w:tcW w:w="760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right="34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4</w:t>
            </w:r>
          </w:p>
        </w:tc>
      </w:tr>
      <w:tr>
        <w:trPr>
          <w:trHeight w:val="606" w:hRule="exact"/>
        </w:trPr>
        <w:tc>
          <w:tcPr>
            <w:tcW w:w="614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0"/>
              <w:ind w:left="6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5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2.8</w:t>
            </w:r>
            <w:r>
              <w:rPr>
                <w:rFonts w:ascii="Arial"/>
                <w:sz w:val="16"/>
              </w:rPr>
            </w:r>
          </w:p>
        </w:tc>
        <w:tc>
          <w:tcPr>
            <w:tcW w:w="3002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0"/>
              <w:ind w:left="18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Zone</w:t>
            </w:r>
            <w:r>
              <w:rPr>
                <w:rFonts w:ascii="Arial"/>
                <w:spacing w:val="-6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de</w:t>
            </w:r>
            <w:r>
              <w:rPr>
                <w:rFonts w:ascii="Arial"/>
                <w:spacing w:val="-6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Pezou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27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0"/>
              <w:ind w:left="81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2014</w:t>
            </w:r>
            <w:r>
              <w:rPr>
                <w:rFonts w:ascii="Arial"/>
                <w:sz w:val="16"/>
              </w:rPr>
            </w:r>
          </w:p>
        </w:tc>
        <w:tc>
          <w:tcPr>
            <w:tcW w:w="4050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0"/>
              <w:ind w:left="157" w:right="1474" w:hanging="1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 w:hAnsi="Arial"/>
                <w:spacing w:val="-1"/>
                <w:sz w:val="16"/>
              </w:rPr>
              <w:t>Propriétaire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Commune</w:t>
            </w:r>
            <w:r>
              <w:rPr>
                <w:rFonts w:ascii="Arial" w:hAnsi="Arial"/>
                <w:spacing w:val="-6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de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Pezou</w:t>
            </w:r>
            <w:r>
              <w:rPr>
                <w:rFonts w:ascii="Arial" w:hAnsi="Arial"/>
                <w:spacing w:val="23"/>
                <w:w w:val="99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Aménageur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La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commune</w:t>
            </w:r>
            <w:r>
              <w:rPr>
                <w:rFonts w:ascii="Arial" w:hAnsi="Arial"/>
                <w:spacing w:val="22"/>
                <w:w w:val="99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Gestionnaire</w:t>
            </w:r>
            <w:r>
              <w:rPr>
                <w:rFonts w:ascii="Arial" w:hAnsi="Arial"/>
                <w:spacing w:val="-8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La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commune</w:t>
            </w:r>
            <w:r>
              <w:rPr>
                <w:rFonts w:ascii="Arial" w:hAnsi="Arial"/>
                <w:sz w:val="16"/>
              </w:rPr>
            </w:r>
          </w:p>
        </w:tc>
        <w:tc>
          <w:tcPr>
            <w:tcW w:w="1066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0"/>
              <w:ind w:left="7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0</w:t>
            </w:r>
          </w:p>
        </w:tc>
        <w:tc>
          <w:tcPr>
            <w:tcW w:w="760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424" w:hRule="exact"/>
        </w:trPr>
        <w:tc>
          <w:tcPr>
            <w:tcW w:w="614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left="65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&gt;</w:t>
            </w:r>
            <w:r>
              <w:rPr>
                <w:rFonts w:ascii="Arial"/>
                <w:spacing w:val="-5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2.9</w:t>
            </w:r>
            <w:r>
              <w:rPr>
                <w:rFonts w:ascii="Arial"/>
                <w:sz w:val="16"/>
              </w:rPr>
            </w:r>
          </w:p>
        </w:tc>
        <w:tc>
          <w:tcPr>
            <w:tcW w:w="3002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left="188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Zone</w:t>
            </w:r>
            <w:r>
              <w:rPr>
                <w:rFonts w:ascii="Arial"/>
                <w:spacing w:val="-12"/>
                <w:sz w:val="16"/>
              </w:rPr>
              <w:t> </w:t>
            </w:r>
            <w:r>
              <w:rPr>
                <w:rFonts w:ascii="Arial"/>
                <w:spacing w:val="-1"/>
                <w:sz w:val="16"/>
              </w:rPr>
              <w:t>Artisanale</w:t>
            </w:r>
            <w:r>
              <w:rPr>
                <w:rFonts w:ascii="Arial"/>
                <w:sz w:val="16"/>
              </w:rPr>
            </w:r>
          </w:p>
        </w:tc>
        <w:tc>
          <w:tcPr>
            <w:tcW w:w="1327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left="81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1965</w:t>
            </w:r>
            <w:r>
              <w:rPr>
                <w:rFonts w:ascii="Arial"/>
                <w:sz w:val="16"/>
              </w:rPr>
            </w:r>
          </w:p>
        </w:tc>
        <w:tc>
          <w:tcPr>
            <w:tcW w:w="4050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left="157" w:right="1926" w:hanging="1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 w:hAnsi="Arial"/>
                <w:spacing w:val="-1"/>
                <w:sz w:val="16"/>
              </w:rPr>
              <w:t>Aménageur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La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commune</w:t>
            </w:r>
            <w:r>
              <w:rPr>
                <w:rFonts w:ascii="Arial" w:hAnsi="Arial"/>
                <w:spacing w:val="22"/>
                <w:w w:val="99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Gestionnaire</w:t>
            </w:r>
            <w:r>
              <w:rPr>
                <w:rFonts w:ascii="Arial" w:hAnsi="Arial"/>
                <w:spacing w:val="-8"/>
                <w:sz w:val="16"/>
              </w:rPr>
              <w:t> </w:t>
            </w:r>
            <w:r>
              <w:rPr>
                <w:rFonts w:ascii="Arial" w:hAnsi="Arial"/>
                <w:sz w:val="16"/>
              </w:rPr>
              <w:t>: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La</w:t>
            </w:r>
            <w:r>
              <w:rPr>
                <w:rFonts w:ascii="Arial" w:hAnsi="Arial"/>
                <w:spacing w:val="-7"/>
                <w:sz w:val="16"/>
              </w:rPr>
              <w:t> </w:t>
            </w:r>
            <w:r>
              <w:rPr>
                <w:rFonts w:ascii="Arial" w:hAnsi="Arial"/>
                <w:spacing w:val="-1"/>
                <w:sz w:val="16"/>
              </w:rPr>
              <w:t>commune</w:t>
            </w:r>
            <w:r>
              <w:rPr>
                <w:rFonts w:ascii="Arial" w:hAnsi="Arial"/>
                <w:sz w:val="16"/>
              </w:rPr>
            </w:r>
          </w:p>
        </w:tc>
        <w:tc>
          <w:tcPr>
            <w:tcW w:w="1066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left="704" w:right="0"/>
              <w:jc w:val="left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z w:val="16"/>
              </w:rPr>
              <w:t>7</w:t>
            </w:r>
          </w:p>
        </w:tc>
        <w:tc>
          <w:tcPr>
            <w:tcW w:w="760" w:type="dxa"/>
            <w:tcBorders>
              <w:top w:val="single" w:sz="1" w:space="0" w:color="000000"/>
              <w:left w:val="nil" w:sz="6" w:space="0" w:color="auto"/>
              <w:bottom w:val="single" w:sz="1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31"/>
              <w:ind w:right="32"/>
              <w:jc w:val="center"/>
              <w:rPr>
                <w:rFonts w:ascii="Arial" w:hAnsi="Arial" w:cs="Arial" w:eastAsia="Arial"/>
                <w:sz w:val="16"/>
                <w:szCs w:val="16"/>
              </w:rPr>
            </w:pPr>
            <w:r>
              <w:rPr>
                <w:rFonts w:ascii="Arial"/>
                <w:spacing w:val="-1"/>
                <w:sz w:val="16"/>
              </w:rPr>
              <w:t>88</w:t>
            </w:r>
            <w:r>
              <w:rPr>
                <w:rFonts w:ascii="Arial"/>
                <w:sz w:val="16"/>
              </w:rPr>
            </w:r>
          </w:p>
        </w:tc>
      </w:tr>
    </w:tbl>
    <w:p>
      <w:pPr>
        <w:spacing w:after="0" w:line="240" w:lineRule="auto"/>
        <w:jc w:val="center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800" w:bottom="280" w:left="360" w:right="50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30.726738pt;margin-top:16.01754pt;width:546.6pt;height:375.45pt;mso-position-horizontal-relative:page;mso-position-vertical-relative:page;z-index:2320" coordorigin="615,320" coordsize="10932,7509">
            <v:shape style="position:absolute;left:626;top:490;width:10909;height:7336" type="#_x0000_t75" stroked="false">
              <v:imagedata r:id="rId12" o:title=""/>
            </v:shape>
            <v:group style="position:absolute;left:9851;top:4816;width:51;height:72" coordorigin="9851,4816" coordsize="51,72">
              <v:shape style="position:absolute;left:9851;top:4816;width:51;height:72" coordorigin="9851,4816" coordsize="51,72" path="m9851,4874l9858,4874,9865,4852,9872,4859,9879,4859,9879,4866,9879,4881,9894,4888,9894,4874,9887,4866,9887,4859,9894,4859,9901,4845,9901,4838,9901,4830,9894,4830,9887,4823,9865,4816,9851,4874e" filled="false" stroked="true" strokeweight="1.08pt" strokecolor="#ffffff">
                <v:path arrowok="t"/>
              </v:shape>
            </v:group>
            <v:group style="position:absolute;left:9865;top:4830;width:29;height:22" coordorigin="9865,4830" coordsize="29,22">
              <v:shape style="position:absolute;left:9865;top:4830;width:29;height:22" coordorigin="9865,4830" coordsize="29,22" path="m9865,4845l9872,4830,9879,4830,9887,4838,9894,4838,9894,4845,9887,4845,9887,4852,9879,4852,9879,4845,9865,4845e" filled="false" stroked="true" strokeweight="1.08pt" strokecolor="#ffffff">
                <v:path arrowok="t"/>
              </v:shape>
            </v:group>
            <v:group style="position:absolute;left:9923;top:4845;width:58;height:65" coordorigin="9923,4845" coordsize="58,65">
              <v:shape style="position:absolute;left:9923;top:4845;width:58;height:65" coordorigin="9923,4845" coordsize="58,65" path="m9944,4845l9923,4895,9944,4902,9951,4910,9966,4902,9973,4895,9980,4888,9980,4874,9980,4866,9973,4852,9959,4852,9944,4845e" filled="false" stroked="true" strokeweight="1.08pt" strokecolor="#ffffff">
                <v:path arrowok="t"/>
              </v:shape>
            </v:group>
            <v:group style="position:absolute;left:9937;top:4859;width:29;height:36" coordorigin="9937,4859" coordsize="29,36">
              <v:shape style="position:absolute;left:9937;top:4859;width:29;height:36" coordorigin="9937,4859" coordsize="29,36" path="m9951,4859l9959,4859,9966,4859,9966,4866,9966,4874,9966,4881,9959,4895,9951,4895,9944,4895,9937,4895,9951,4859e" filled="false" stroked="true" strokeweight="1.08pt" strokecolor="#ffffff">
                <v:path arrowok="t"/>
              </v:shape>
            </v:group>
            <v:group style="position:absolute;left:9973;top:4859;width:58;height:72" coordorigin="9973,4859" coordsize="58,72">
              <v:shape style="position:absolute;left:9973;top:4859;width:58;height:72" coordorigin="9973,4859" coordsize="58,72" path="m9973,4917l10016,4931,10016,4917,9987,4910,9995,4895,10023,4902,10023,4895,9995,4888,10002,4874,10031,4881,10031,4874,9995,4859,9973,4917e" filled="false" stroked="true" strokeweight="1.08pt" strokecolor="#ffffff">
                <v:path arrowok="t"/>
              </v:shape>
            </v:group>
            <v:group style="position:absolute;left:10023;top:4881;width:51;height:58" coordorigin="10023,4881" coordsize="51,58">
              <v:shape style="position:absolute;left:10023;top:4881;width:51;height:58" coordorigin="10023,4881" coordsize="51,58" path="m10031,4910l10023,4924,10031,4931,10038,4931,10045,4938,10052,4938,10067,4938,10067,4931,10074,4917,10067,4910,10059,4902,10052,4902,10045,4895,10052,4888,10059,4895,10067,4895,10067,4902,10074,4910,10074,4902,10074,4895,10067,4888,10059,4881,10052,4881,10045,4888,10038,4888,10038,4895,10038,4902,10045,4910,10052,4917,10059,4917,10059,4924,10052,4931,10045,4931,10038,4924,10038,4917,10031,4910e" filled="false" stroked="true" strokeweight="1.08pt" strokecolor="#ffffff">
                <v:path arrowok="t"/>
              </v:shape>
            </v:group>
            <v:group style="position:absolute;left:10110;top:4902;width:51;height:65" coordorigin="10110,4902" coordsize="51,65">
              <v:shape style="position:absolute;left:10110;top:4902;width:51;height:65" coordorigin="10110,4902" coordsize="51,65" path="m10110,4960l10124,4967,10139,4924,10153,4924,10160,4917,10117,4902,10110,4910,10131,4917,10110,4960e" filled="false" stroked="true" strokeweight="1.08pt" strokecolor="#ffffff">
                <v:path arrowok="t"/>
              </v:shape>
            </v:group>
            <v:group style="position:absolute;left:10139;top:4917;width:29;height:58" coordorigin="10139,4917" coordsize="29,58">
              <v:shape style="position:absolute;left:10139;top:4917;width:29;height:58" coordorigin="10139,4917" coordsize="29,58" path="m10139,4974l10153,4974,10167,4924,10160,4917,10139,4974e" filled="false" stroked="true" strokeweight="1.08pt" strokecolor="#ffffff">
                <v:path arrowok="t"/>
              </v:shape>
            </v:group>
            <v:group style="position:absolute;left:10160;top:4924;width:58;height:72" coordorigin="10160,4924" coordsize="58,72">
              <v:shape style="position:absolute;left:10160;top:4924;width:58;height:72" coordorigin="10160,4924" coordsize="58,72" path="m10160,4982l10175,4982,10182,4960,10189,4960,10189,4967,10189,4974,10196,4989,10211,4996,10203,4982,10203,4974,10196,4967,10203,4967,10211,4967,10218,4953,10218,4946,10211,4938,10203,4931,10182,4924,10160,4982e" filled="false" stroked="true" strokeweight="1.08pt" strokecolor="#ffffff">
                <v:path arrowok="t"/>
              </v:shape>
            </v:group>
            <v:group style="position:absolute;left:10182;top:4938;width:22;height:22" coordorigin="10182,4938" coordsize="22,22">
              <v:shape style="position:absolute;left:10182;top:4938;width:22;height:22" coordorigin="10182,4938" coordsize="22,22" path="m10182,4953l10189,4938,10196,4938,10203,4946,10203,4953,10196,4960,10189,4953,10182,4953e" filled="false" stroked="true" strokeweight="1.08pt" strokecolor="#ffffff">
                <v:path arrowok="t"/>
              </v:shape>
            </v:group>
            <v:group style="position:absolute;left:10218;top:4946;width:58;height:65" coordorigin="10218,4946" coordsize="58,65">
              <v:shape style="position:absolute;left:10218;top:4946;width:58;height:65" coordorigin="10218,4946" coordsize="58,65" path="m10218,4996l10254,5010,10261,5003,10232,4996,10232,4982,10261,4989,10261,4982,10239,4967,10239,4960,10268,4967,10275,4960,10232,4946,10218,4996e" filled="false" stroked="true" strokeweight="1.08pt" strokecolor="#ffffff">
                <v:path arrowok="t"/>
              </v:shape>
            </v:group>
            <v:group style="position:absolute;left:10268;top:4960;width:44;height:65" coordorigin="10268,4960" coordsize="44,65">
              <v:shape style="position:absolute;left:10268;top:4960;width:44;height:65" coordorigin="10268,4960" coordsize="44,65" path="m10268,5018l10311,5025,10311,5018,10283,5010,10297,4967,10290,4960,10268,5018e" filled="false" stroked="true" strokeweight="1.08pt" strokecolor="#ffffff">
                <v:path arrowok="t"/>
              </v:shape>
            </v:group>
            <v:group style="position:absolute;left:10319;top:4982;width:44;height:65" coordorigin="10319,4982" coordsize="44,65">
              <v:shape style="position:absolute;left:10319;top:4982;width:44;height:65" coordorigin="10319,4982" coordsize="44,65" path="m10319,5032l10355,5046,10362,5032,10333,5025,10347,4982,10340,4982,10319,5032e" filled="false" stroked="true" strokeweight="1.08pt" strokecolor="#ffffff">
                <v:path arrowok="t"/>
              </v:shape>
            </v:group>
            <v:group style="position:absolute;left:10362;top:4996;width:58;height:65" coordorigin="10362,4996" coordsize="58,65">
              <v:shape style="position:absolute;left:10362;top:4996;width:58;height:65" coordorigin="10362,4996" coordsize="58,65" path="m10362,5046l10398,5061,10405,5054,10376,5039,10376,5025,10405,5032,10405,5025,10383,5018,10383,5003,10412,5018,10419,5003,10376,4996,10362,5046e" filled="false" stroked="true" strokeweight="1.08pt" strokecolor="#ffffff">
                <v:path arrowok="t"/>
              </v:shape>
            </v:group>
            <v:group style="position:absolute;left:10412;top:5018;width:51;height:58" coordorigin="10412,5018" coordsize="51,58">
              <v:shape style="position:absolute;left:10412;top:5018;width:51;height:58" coordorigin="10412,5018" coordsize="51,58" path="m10412,5046l10412,5054,10419,5061,10419,5068,10434,5075,10441,5075,10455,5068,10455,5061,10455,5054,10455,5046,10441,5039,10441,5032,10434,5032,10434,5025,10441,5025,10448,5025,10455,5032,10455,5039,10463,5039,10463,5032,10463,5025,10455,5025,10448,5018,10441,5018,10427,5018,10427,5025,10427,5032,10427,5039,10434,5046,10441,5054,10448,5054,10448,5061,10441,5061,10434,5061,10427,5061,10427,5046,10412,5046e" filled="false" stroked="true" strokeweight="1.08pt" strokecolor="#ffffff">
                <v:path arrowok="t"/>
              </v:shape>
            </v:group>
            <v:group style="position:absolute;left:11449;top:6479;width:72;height:58" coordorigin="11449,6479" coordsize="72,58">
              <v:shape style="position:absolute;left:11449;top:6479;width:72;height:58" coordorigin="11449,6479" coordsize="72,58" path="m11500,6536l11507,6529,11485,6522,11485,6515,11492,6515,11492,6508,11500,6508,11514,6500,11521,6493,11507,6493,11500,6493,11492,6500,11492,6493,11492,6486,11485,6479,11471,6479,11464,6479,11464,6486,11456,6493,11449,6515,11500,6536e" filled="false" stroked="true" strokeweight="1.08pt" strokecolor="#ffffff">
                <v:path arrowok="t"/>
              </v:shape>
            </v:group>
            <v:group style="position:absolute;left:11464;top:6493;width:22;height:22" coordorigin="11464,6493" coordsize="22,22">
              <v:shape style="position:absolute;left:11464;top:6493;width:22;height:22" coordorigin="11464,6493" coordsize="22,22" path="m11478,6515l11464,6508,11464,6500,11471,6493,11478,6493,11485,6493,11485,6500,11478,6508,11478,6515e" filled="false" stroked="true" strokeweight="1.08pt" strokecolor="#ffffff">
                <v:path arrowok="t"/>
              </v:shape>
            </v:group>
            <v:group style="position:absolute;left:11478;top:6443;width:58;height:22" coordorigin="11478,6443" coordsize="58,22">
              <v:shape style="position:absolute;left:11478;top:6443;width:58;height:22" coordorigin="11478,6443" coordsize="58,22" path="m11478,6443l11536,6465,11536,6465e" filled="false" stroked="true" strokeweight="1.08pt" strokecolor="#ffffff">
                <v:path arrowok="t"/>
              </v:shape>
            </v:group>
            <v:group style="position:absolute;left:11478;top:6407;width:58;height:36" coordorigin="11478,6407" coordsize="58,36">
              <v:shape style="position:absolute;left:11478;top:6407;width:58;height:36" coordorigin="11478,6407" coordsize="58,36" path="m11536,6421l11528,6414,11514,6407,11500,6407,11492,6414,11492,6429,11478,6443e" filled="false" stroked="true" strokeweight="1.08pt" strokecolor="#ffffff">
                <v:path arrowok="t"/>
              </v:shape>
            </v:group>
            <v:group style="position:absolute;left:11492;top:6421;width:44;height:29" coordorigin="11492,6421" coordsize="44,29">
              <v:shape style="position:absolute;left:11492;top:6421;width:44;height:29" coordorigin="11492,6421" coordsize="44,29" path="m11492,6436l11500,6436,11500,6421,11507,6421,11514,6421,11521,6421,11528,6429,11536,6436,11536,6443,11528,6450,11492,6436e" filled="false" stroked="true" strokeweight="1.08pt" strokecolor="#ffffff">
                <v:path arrowok="t"/>
              </v:shape>
            </v:group>
            <v:group style="position:absolute;left:11500;top:6393;width:36;height:11" coordorigin="11500,6393" coordsize="36,11">
              <v:shape style="position:absolute;left:11500;top:6393;width:36;height:11" coordorigin="11500,6393" coordsize="36,11" path="m11500,6393l11528,6400,11536,6403e" filled="false" stroked="true" strokeweight="1.08pt" strokecolor="#ffffff">
                <v:path arrowok="t"/>
              </v:shape>
            </v:group>
            <v:group style="position:absolute;left:11514;top:6349;width:22;height:18" coordorigin="11514,6349" coordsize="22,18">
              <v:shape style="position:absolute;left:11514;top:6349;width:22;height:18" coordorigin="11514,6349" coordsize="22,18" path="m11536,6353l11521,6349,11514,6357,11536,6367e" filled="false" stroked="true" strokeweight="1.08pt" strokecolor="#ffffff">
                <v:path arrowok="t"/>
              </v:shape>
            </v:group>
            <v:group style="position:absolute;left:11500;top:6378;width:36;height:15" coordorigin="11500,6378" coordsize="36,15">
              <v:shape style="position:absolute;left:11500;top:6378;width:36;height:15" coordorigin="11500,6378" coordsize="36,15" path="m11536,6393l11507,6378,11500,6393e" filled="false" stroked="true" strokeweight="1.08pt" strokecolor="#ffffff">
                <v:path arrowok="t"/>
              </v:shape>
            </v:group>
            <v:group style="position:absolute;left:11334;top:4139;width:51;height:65" coordorigin="11334,4139" coordsize="51,65">
              <v:shape style="position:absolute;left:11334;top:4139;width:51;height:65" coordorigin="11334,4139" coordsize="51,65" path="m11334,4190l11348,4197,11348,4168,11356,4175,11363,4175,11363,4182,11370,4197,11384,4204,11377,4190,11377,4182,11370,4175,11377,4168,11384,4161,11384,4154,11377,4146,11370,4139,11341,4139,11334,4190e" filled="false" stroked="true" strokeweight="1.08pt" strokecolor="#ffffff">
                <v:path arrowok="t"/>
              </v:shape>
            </v:group>
            <v:group style="position:absolute;left:11348;top:4146;width:29;height:22" coordorigin="11348,4146" coordsize="29,22">
              <v:shape style="position:absolute;left:11348;top:4146;width:29;height:22" coordorigin="11348,4146" coordsize="29,22" path="m11348,4161l11356,4146,11363,4146,11370,4154,11377,4154,11377,4161,11370,4161,11370,4168,11363,4168,11356,4161,11348,4161e" filled="false" stroked="true" strokeweight="1.08pt" strokecolor="#ffffff">
                <v:path arrowok="t"/>
              </v:shape>
            </v:group>
            <v:group style="position:absolute;left:11413;top:4154;width:51;height:58" coordorigin="11413,4154" coordsize="51,58">
              <v:shape style="position:absolute;left:11413;top:4154;width:51;height:58" coordorigin="11413,4154" coordsize="51,58" path="m11420,4154l11413,4204,11435,4211,11442,4211,11449,4211,11456,4197,11464,4190,11464,4175,11456,4168,11449,4161,11442,4154,11420,4154e" filled="false" stroked="true" strokeweight="1.08pt" strokecolor="#ffffff">
                <v:path arrowok="t"/>
              </v:shape>
            </v:group>
            <v:group style="position:absolute;left:11420;top:4161;width:29;height:44" coordorigin="11420,4161" coordsize="29,44">
              <v:shape style="position:absolute;left:11420;top:4161;width:29;height:44" coordorigin="11420,4161" coordsize="29,44" path="m11428,4161l11435,4161,11442,4168,11449,4168,11449,4175,11449,4182,11449,4197,11442,4197,11435,4204,11420,4197,11428,4161e" filled="false" stroked="true" strokeweight="1.08pt" strokecolor="#ffffff">
                <v:path arrowok="t"/>
              </v:shape>
            </v:group>
            <v:group style="position:absolute;left:11471;top:4161;width:51;height:65" coordorigin="11471,4161" coordsize="51,65">
              <v:shape style="position:absolute;left:11471;top:4161;width:51;height:65" coordorigin="11471,4161" coordsize="51,65" path="m11471,4218l11507,4226,11514,4218,11478,4211,11485,4197,11514,4204,11514,4190,11485,4190,11485,4175,11514,4182,11521,4168,11478,4161,11471,4218e" filled="false" stroked="true" strokeweight="1.08pt" strokecolor="#ffffff">
                <v:path arrowok="t"/>
              </v:shape>
            </v:group>
            <v:group style="position:absolute;left:3248;top:5673;width:51;height:58" coordorigin="3248,5673" coordsize="51,58">
              <v:shape style="position:absolute;left:3248;top:5673;width:51;height:58" coordorigin="3248,5673" coordsize="51,58" path="m3255,5730l3262,5730,3262,5709,3284,5701,3284,5730,3298,5730,3291,5673,3276,5673,3284,5694,3262,5694,3255,5673,3248,5680,3255,5730e" filled="false" stroked="true" strokeweight="1.08pt" strokecolor="#ffffff">
                <v:path arrowok="t"/>
              </v:shape>
            </v:group>
            <v:group style="position:absolute;left:3305;top:5665;width:58;height:65" coordorigin="3305,5665" coordsize="58,65">
              <v:shape style="position:absolute;left:3305;top:5665;width:58;height:65" coordorigin="3305,5665" coordsize="58,65" path="m3363,5723l3334,5665,3320,5665,3305,5730,3312,5723,3320,5709,3341,5709,3348,5723,3363,5723e" filled="false" stroked="true" strokeweight="1.08pt" strokecolor="#ffffff">
                <v:path arrowok="t"/>
              </v:shape>
            </v:group>
            <v:group style="position:absolute;left:3320;top:5680;width:15;height:22" coordorigin="3320,5680" coordsize="15,22">
              <v:shape style="position:absolute;left:3320;top:5680;width:15;height:22" coordorigin="3320,5680" coordsize="15,22" path="m3334,5701l3320,5701,3327,5680,3334,5701e" filled="false" stroked="true" strokeweight="1.08pt" strokecolor="#ffffff">
                <v:path arrowok="t"/>
              </v:shape>
            </v:group>
            <v:group style="position:absolute;left:3363;top:5658;width:58;height:58" coordorigin="3363,5658" coordsize="58,58">
              <v:shape style="position:absolute;left:3363;top:5658;width:58;height:58" coordorigin="3363,5658" coordsize="58,58" path="m3370,5716l3377,5716,3370,5673,3392,5716,3399,5716,3406,5673,3413,5716,3420,5716,3413,5658,3399,5658,3392,5694,3377,5658,3363,5665,3370,5716e" filled="false" stroked="true" strokeweight="1.08pt" strokecolor="#ffffff">
                <v:path arrowok="t"/>
              </v:shape>
            </v:group>
            <v:group style="position:absolute;left:3449;top:5651;width:51;height:58" coordorigin="3449,5651" coordsize="51,58">
              <v:shape style="position:absolute;left:3449;top:5651;width:51;height:58" coordorigin="3449,5651" coordsize="51,58" path="m3449,5651l3456,5709,3478,5709,3485,5701,3492,5701,3500,5687,3500,5673,3492,5665,3485,5651,3478,5651,3464,5651,3449,5651e" filled="false" stroked="true" strokeweight="1.08pt" strokecolor="#ffffff">
                <v:path arrowok="t"/>
              </v:shape>
            </v:group>
            <v:group style="position:absolute;left:3456;top:5658;width:29;height:44" coordorigin="3456,5658" coordsize="29,44">
              <v:shape style="position:absolute;left:3456;top:5658;width:29;height:44" coordorigin="3456,5658" coordsize="29,44" path="m3456,5658l3464,5658,3471,5658,3478,5665,3485,5665,3485,5680,3485,5687,3485,5694,3478,5694,3471,5694,3464,5701,3456,5658e" filled="false" stroked="true" strokeweight="1.08pt" strokecolor="#ffffff">
                <v:path arrowok="t"/>
              </v:shape>
            </v:group>
            <v:group style="position:absolute;left:3507;top:5637;width:44;height:65" coordorigin="3507,5637" coordsize="44,65">
              <v:shape style="position:absolute;left:3507;top:5637;width:44;height:65" coordorigin="3507,5637" coordsize="44,65" path="m3507,5644l3507,5673,3507,5687,3514,5694,3521,5701,3536,5701,3543,5694,3550,5694,3550,5687,3550,5680,3550,5673,3550,5637,3536,5644,3543,5673,3543,5680,3543,5687,3536,5687,3521,5687,3521,5680,3521,5673,3514,5644,3507,5644e" filled="false" stroked="true" strokeweight="1.08pt" strokecolor="#ffffff">
                <v:path arrowok="t"/>
              </v:shape>
            </v:group>
            <v:group style="position:absolute;left:3579;top:5629;width:51;height:65" coordorigin="3579,5629" coordsize="51,65">
              <v:shape style="position:absolute;left:3579;top:5629;width:51;height:65" coordorigin="3579,5629" coordsize="51,65" path="m3600,5694l3615,5687,3629,5629,3615,5629,3608,5673,3586,5637,3579,5637,3600,5694e" filled="false" stroked="true" strokeweight="1.08pt" strokecolor="#ffffff">
                <v:path arrowok="t"/>
              </v:shape>
            </v:group>
            <v:group style="position:absolute;left:3636;top:5622;width:51;height:58" coordorigin="3636,5622" coordsize="51,58">
              <v:shape style="position:absolute;left:3636;top:5622;width:51;height:58" coordorigin="3636,5622" coordsize="51,58" path="m3636,5658l3636,5673,3644,5680,3651,5680,3665,5680,3680,5680,3687,5673,3687,5665,3687,5651,3687,5637,3680,5629,3672,5622,3658,5622,3644,5629,3636,5637,3636,5644,3636,5658e" filled="false" stroked="true" strokeweight="1.08pt" strokecolor="#ffffff">
                <v:path arrowok="t"/>
              </v:shape>
            </v:group>
            <v:group style="position:absolute;left:3644;top:5637;width:36;height:36" coordorigin="3644,5637" coordsize="36,36">
              <v:shape style="position:absolute;left:3644;top:5637;width:36;height:36" coordorigin="3644,5637" coordsize="36,36" path="m3644,5658l3644,5644,3651,5644,3658,5637,3665,5637,3672,5637,3672,5644,3680,5651,3680,5658,3672,5665,3672,5673,3665,5673,3658,5673,3651,5673,3651,5665,3644,5658e" filled="false" stroked="true" strokeweight="1.08pt" strokecolor="#ffffff">
                <v:path arrowok="t"/>
              </v:shape>
            </v:group>
            <v:group style="position:absolute;left:3694;top:5622;width:51;height:58" coordorigin="3694,5622" coordsize="51,58">
              <v:shape style="position:absolute;left:3694;top:5622;width:51;height:58" coordorigin="3694,5622" coordsize="51,58" path="m3701,5680l3744,5673,3744,5665,3716,5665,3708,5622,3694,5622,3701,5680e" filled="false" stroked="true" strokeweight="1.08pt" strokecolor="#ffffff">
                <v:path arrowok="t"/>
              </v:shape>
            </v:group>
            <v:group style="position:absolute;left:3744;top:5615;width:22;height:58" coordorigin="3744,5615" coordsize="22,58">
              <v:shape style="position:absolute;left:3744;top:5615;width:22;height:58" coordorigin="3744,5615" coordsize="22,58" path="m3752,5673l3766,5673,3759,5615,3744,5615,3752,5673e" filled="false" stroked="true" strokeweight="1.08pt" strokecolor="#ffffff">
                <v:path arrowok="t"/>
              </v:shape>
            </v:group>
            <v:group style="position:absolute;left:3766;top:5608;width:65;height:58" coordorigin="3766,5608" coordsize="65,58">
              <v:shape style="position:absolute;left:3766;top:5608;width:65;height:58" coordorigin="3766,5608" coordsize="65,58" path="m3773,5665l3788,5665,3780,5622,3795,5665,3809,5665,3809,5622,3816,5665,3831,5665,3824,5608,3802,5608,3802,5644,3780,5608,3766,5615,3773,5665e" filled="false" stroked="true" strokeweight="1.08pt" strokecolor="#ffffff">
                <v:path arrowok="t"/>
              </v:shape>
            </v:group>
            <v:group style="position:absolute;left:3831;top:5601;width:51;height:58" coordorigin="3831,5601" coordsize="51,58">
              <v:shape style="position:absolute;left:3831;top:5601;width:51;height:58" coordorigin="3831,5601" coordsize="51,58" path="m3831,5608l3838,5658,3860,5658,3867,5658,3874,5658,3881,5651,3881,5644,3881,5637,3881,5629,3874,5629,3874,5622,3881,5615,3874,5608,3874,5601,3867,5601,3852,5601,3831,5608e" filled="false" stroked="true" strokeweight="1.08pt" strokecolor="#ffffff">
                <v:path arrowok="t"/>
              </v:shape>
            </v:group>
            <v:group style="position:absolute;left:3845;top:5608;width:22;height:22" coordorigin="3845,5608" coordsize="22,22">
              <v:shape style="position:absolute;left:3845;top:5608;width:22;height:22" coordorigin="3845,5608" coordsize="22,22" path="m3845,5615l3852,5615,3860,5608,3867,5615,3867,5622,3860,5622,3852,5622,3845,5629,3845,5615e" filled="false" stroked="true" strokeweight="1.08pt" strokecolor="#ffffff">
                <v:path arrowok="t"/>
              </v:shape>
            </v:group>
            <v:group style="position:absolute;left:3845;top:5637;width:29;height:15" coordorigin="3845,5637" coordsize="29,15">
              <v:shape style="position:absolute;left:3845;top:5637;width:29;height:15" coordorigin="3845,5637" coordsize="29,15" path="m3845,5637l3860,5637,3867,5637,3874,5637,3874,5644,3867,5651,3860,5651,3845,5651,3845,5637e" filled="false" stroked="true" strokeweight="1.08pt" strokecolor="#ffffff">
                <v:path arrowok="t"/>
              </v:shape>
            </v:group>
            <v:group style="position:absolute;left:3888;top:5593;width:51;height:58" coordorigin="3888,5593" coordsize="51,58">
              <v:shape style="position:absolute;left:3888;top:5593;width:51;height:58" coordorigin="3888,5593" coordsize="51,58" path="m3896,5651l3939,5651,3939,5637,3903,5644,3903,5629,3932,5622,3932,5615,3903,5615,3903,5608,3932,5601,3932,5593,3888,5601,3896,5651e" filled="false" stroked="true" strokeweight="1.08pt" strokecolor="#ffffff">
                <v:path arrowok="t"/>
              </v:shape>
            </v:group>
            <v:group style="position:absolute;left:3946;top:5586;width:58;height:58" coordorigin="3946,5586" coordsize="58,58">
              <v:shape style="position:absolute;left:3946;top:5586;width:58;height:58" coordorigin="3946,5586" coordsize="58,58" path="m3953,5644l3968,5644,3960,5622,3968,5622,3975,5622,3982,5629,3989,5644,4004,5644,3996,5629,3989,5622,3982,5615,3989,5615,3996,5601,3989,5593,3982,5586,3975,5586,3968,5586,3946,5593,3953,5644e" filled="false" stroked="true" strokeweight="1.08pt" strokecolor="#ffffff">
                <v:path arrowok="t"/>
              </v:shape>
            </v:group>
            <v:group style="position:absolute;left:3960;top:5593;width:22;height:22" coordorigin="3960,5593" coordsize="22,22">
              <v:shape style="position:absolute;left:3960;top:5593;width:22;height:22" coordorigin="3960,5593" coordsize="22,22" path="m3960,5615l3960,5601,3968,5601,3975,5593,3982,5601,3982,5608,3975,5608,3968,5615,3960,5615e" filled="false" stroked="true" strokeweight="1.08pt" strokecolor="#ffffff">
                <v:path arrowok="t"/>
              </v:shape>
            </v:group>
            <v:group style="position:absolute;left:3996;top:5579;width:51;height:58" coordorigin="3996,5579" coordsize="51,58">
              <v:shape style="position:absolute;left:3996;top:5579;width:51;height:58" coordorigin="3996,5579" coordsize="51,58" path="m4025,5637l4032,5637,4032,5593,4047,5586,4047,5579,3996,5586,4004,5593,4018,5593,4025,5637e" filled="false" stroked="true" strokeweight="1.08pt" strokecolor="#ffffff">
                <v:path arrowok="t"/>
              </v:shape>
            </v:group>
            <v:group style="position:absolute;left:8763;top:4413;width:58;height:58" coordorigin="8763,4413" coordsize="58,58">
              <v:shape style="position:absolute;left:8763;top:4413;width:58;height:58" coordorigin="8763,4413" coordsize="58,58" path="m8821,4413l8763,4427,8763,4442,8814,4470,8814,4456,8806,4456,8806,4427,8821,4427,8821,4413e" filled="false" stroked="true" strokeweight="1.08pt" strokecolor="#ffffff">
                <v:path arrowok="t"/>
              </v:shape>
            </v:group>
            <v:group style="position:absolute;left:8778;top:4434;width:22;height:15" coordorigin="8778,4434" coordsize="22,15">
              <v:shape style="position:absolute;left:8778;top:4434;width:22;height:15" coordorigin="8778,4434" coordsize="22,15" path="m8799,4434l8792,4449,8778,4434,8799,4434e" filled="false" stroked="true" strokeweight="1.08pt" strokecolor="#ffffff">
                <v:path arrowok="t"/>
              </v:shape>
            </v:group>
            <v:group style="position:absolute;left:8763;top:4370;width:65;height:36" coordorigin="8763,4370" coordsize="65,36">
              <v:shape style="position:absolute;left:8763;top:4370;width:65;height:36" coordorigin="8763,4370" coordsize="65,36" path="m8821,4406l8828,4370,8821,4370,8814,4398,8770,4391,8763,4398,8821,4406e" filled="false" stroked="true" strokeweight="1.08pt" strokecolor="#ffffff">
                <v:path arrowok="t"/>
              </v:shape>
            </v:group>
            <v:group style="position:absolute;left:8770;top:4326;width:65;height:36" coordorigin="8770,4326" coordsize="65,36">
              <v:shape style="position:absolute;left:8770;top:4326;width:65;height:36" coordorigin="8770,4326" coordsize="65,36" path="m8828,4362l8835,4326,8821,4326,8821,4355,8770,4348,8770,4355,8828,4362e" filled="false" stroked="true" strokeweight="1.08pt" strokecolor="#ffffff">
                <v:path arrowok="t"/>
              </v:shape>
            </v:group>
            <v:group style="position:absolute;left:8778;top:4240;width:65;height:51" coordorigin="8778,4240" coordsize="65,51">
              <v:shape style="position:absolute;left:8778;top:4240;width:65;height:51" coordorigin="8778,4240" coordsize="65,51" path="m8778,4283l8835,4290,8842,4269,8842,4262,8835,4254,8828,4247,8814,4240,8799,4240,8792,4247,8785,4254,8785,4262,8778,4283e" filled="false" stroked="true" strokeweight="1.08pt" strokecolor="#ffffff">
                <v:path arrowok="t"/>
              </v:shape>
            </v:group>
            <v:group style="position:absolute;left:8792;top:4254;width:36;height:29" coordorigin="8792,4254" coordsize="36,29">
              <v:shape style="position:absolute;left:8792;top:4254;width:36;height:29" coordorigin="8792,4254" coordsize="36,29" path="m8792,4276l8792,4269,8792,4262,8799,4254,8806,4254,8814,4254,8821,4254,8828,4262,8828,4269,8828,4283,8792,4276e" filled="false" stroked="true" strokeweight="1.08pt" strokecolor="#ffffff">
                <v:path arrowok="t"/>
              </v:shape>
            </v:group>
            <v:group style="position:absolute;left:8785;top:4190;width:65;height:44" coordorigin="8785,4190" coordsize="65,44">
              <v:shape style="position:absolute;left:8785;top:4190;width:65;height:44" coordorigin="8785,4190" coordsize="65,44" path="m8842,4233l8850,4190,8842,4190,8835,4226,8821,4218,8821,4190,8814,4190,8814,4218,8799,4218,8799,4190,8792,4190,8785,4226,8842,4233e" filled="false" stroked="true" strokeweight="1.08pt" strokecolor="#ffffff">
                <v:path arrowok="t"/>
              </v:shape>
            </v:group>
            <v:group style="position:absolute;left:8799;top:4139;width:58;height:51" coordorigin="8799,4139" coordsize="58,51">
              <v:shape style="position:absolute;left:8799;top:4139;width:58;height:51" coordorigin="8799,4139" coordsize="58,51" path="m8835,4190l8842,4190,8850,4182,8850,4175,8857,4168,8857,4154,8850,4146,8842,4139,8828,4146,8821,4146,8821,4161,8814,4168,8806,4175,8806,4168,8806,4161,8806,4154,8814,4154,8814,4139,8806,4139,8806,4146,8799,4154,8799,4161,8799,4175,8799,4182,8806,4182,8814,4182,8821,4182,8828,4175,8828,4168,8828,4161,8835,4161,8835,4154,8842,4161,8842,4168,8842,4175,8835,4175,8835,4190e" filled="false" stroked="true" strokeweight="1.08pt" strokecolor="#ffffff">
                <v:path arrowok="t"/>
              </v:shape>
            </v:group>
            <v:group style="position:absolute;left:8806;top:4053;width:58;height:58" coordorigin="8806,4053" coordsize="58,58">
              <v:shape style="position:absolute;left:8806;top:4053;width:58;height:58" coordorigin="8806,4053" coordsize="58,58" path="m8864,4096l8864,4082,8814,4053,8806,4067,8850,4089,8806,4096,8806,4111,8864,4096e" filled="false" stroked="true" strokeweight="1.08pt" strokecolor="#ffffff">
                <v:path arrowok="t"/>
              </v:shape>
            </v:group>
            <v:group style="position:absolute;left:8814;top:4010;width:58;height:51" coordorigin="8814,4010" coordsize="58,51">
              <v:shape style="position:absolute;left:8814;top:4010;width:58;height:51" coordorigin="8814,4010" coordsize="58,51" path="m8871,4060l8871,4017,8864,4017,8857,4046,8842,4046,8850,4017,8835,4017,8835,4046,8821,4039,8828,4010,8814,4010,8814,4053,8871,4060e" filled="false" stroked="true" strokeweight="1.08pt" strokecolor="#ffffff">
                <v:path arrowok="t"/>
              </v:shape>
            </v:group>
            <v:group style="position:absolute;left:8821;top:3952;width:58;height:51" coordorigin="8821,3952" coordsize="58,51">
              <v:shape style="position:absolute;left:8821;top:3952;width:58;height:51" coordorigin="8821,3952" coordsize="58,51" path="m8878,4003l8878,3988,8850,3988,8857,3981,8857,3974,8864,3974,8878,3967,8878,3952,8871,3952,8857,3959,8857,3967,8850,3952,8842,3952,8828,3952,8828,3959,8821,3959,8821,3967,8821,3995,8878,4003e" filled="false" stroked="true" strokeweight="1.08pt" strokecolor="#ffffff">
                <v:path arrowok="t"/>
              </v:shape>
            </v:group>
            <v:group style="position:absolute;left:8828;top:3959;width:15;height:29" coordorigin="8828,3959" coordsize="15,29">
              <v:shape style="position:absolute;left:8828;top:3959;width:15;height:29" coordorigin="8828,3959" coordsize="15,29" path="m8842,3988l8828,3981,8828,3974,8828,3967,8835,3967,8835,3959,8842,3959,8842,3967,8842,3974,8842,3988e" filled="false" stroked="true" strokeweight="1.08pt" strokecolor="#ffffff">
                <v:path arrowok="t"/>
              </v:shape>
            </v:group>
            <v:group style="position:absolute;left:8828;top:3887;width:58;height:58" coordorigin="8828,3887" coordsize="58,58">
              <v:shape style="position:absolute;left:8828;top:3887;width:58;height:58" coordorigin="8828,3887" coordsize="58,58" path="m8864,3916l8864,3902,8871,3902,8878,3909,8878,3916,8878,3923,8871,3931,8864,3931,8857,3931,8850,3931,8842,3923,8835,3916,8835,3909,8842,3902,8850,3902,8850,3887,8842,3887,8835,3895,8828,3902,8828,3909,8828,3923,8835,3938,8857,3945,8871,3938,8878,3931,8886,3916,8886,3902,8878,3895,8857,3887,8857,3916,8864,3916e" filled="false" stroked="true" strokeweight="1.08pt" strokecolor="#ffffff">
                <v:path arrowok="t"/>
              </v:shape>
            </v:group>
            <v:group style="position:absolute;left:8835;top:3837;width:58;height:51" coordorigin="8835,3837" coordsize="58,51">
              <v:shape style="position:absolute;left:8835;top:3837;width:58;height:51" coordorigin="8835,3837" coordsize="58,51" path="m8893,3887l8893,3844,8886,3844,8878,3873,8864,3873,8871,3844,8857,3844,8857,3873,8842,3866,8850,3837,8835,3837,8835,3880,8893,3887e" filled="false" stroked="true" strokeweight="1.08pt" strokecolor="#ffffff">
                <v:path arrowok="t"/>
              </v:shape>
            </v:group>
            <v:group style="position:absolute;left:8842;top:3779;width:58;height:51" coordorigin="8842,3779" coordsize="58,51">
              <v:shape style="position:absolute;left:8842;top:3779;width:58;height:51" coordorigin="8842,3779" coordsize="58,51" path="m8900,3830l8900,3823,8871,3815,8878,3815,8878,3808,8886,3801,8900,3794,8900,3779,8893,3787,8878,3794,8871,3787,8864,3779,8850,3779,8850,3787,8842,3794,8842,3801,8842,3823,8900,3830e" filled="false" stroked="true" strokeweight="1.08pt" strokecolor="#ffffff">
                <v:path arrowok="t"/>
              </v:shape>
            </v:group>
            <v:group style="position:absolute;left:8850;top:3794;width:15;height:22" coordorigin="8850,3794" coordsize="15,22">
              <v:shape style="position:absolute;left:8850;top:3794;width:15;height:22" coordorigin="8850,3794" coordsize="15,22" path="m8864,3815l8850,3815,8850,3801,8857,3794,8864,3794,8864,3801,8864,3808,8864,3815e" filled="false" stroked="true" strokeweight="1.08pt" strokecolor="#ffffff">
                <v:path arrowok="t"/>
              </v:shape>
            </v:group>
            <v:group style="position:absolute;left:8850;top:3729;width:58;height:44" coordorigin="8850,3729" coordsize="58,44">
              <v:shape style="position:absolute;left:8850;top:3729;width:58;height:44" coordorigin="8850,3729" coordsize="58,44" path="m8886,3772l8893,3772,8900,3772,8907,3765,8907,3751,8907,3743,8900,3729,8893,3729,8886,3729,8878,3736,8871,3743,8871,3751,8864,3758,8857,3758,8857,3751,8864,3743,8871,3736,8871,3729,8864,3729,8857,3729,8850,3736,8850,3743,8850,3758,8857,3765,8864,3772,8871,3765,8878,3758,8878,3751,8886,3751,8886,3743,8893,3736,8900,3743,8900,3751,8893,3758,8886,3765,8886,3772e" filled="false" stroked="true" strokeweight="1.08pt" strokecolor="#ffffff">
                <v:path arrowok="t"/>
              </v:shape>
            </v:group>
            <v:group style="position:absolute;left:9476;top:4802;width:58;height:51" coordorigin="9476,4802" coordsize="58,51">
              <v:shape style="position:absolute;left:9476;top:4802;width:58;height:51" coordorigin="9476,4802" coordsize="58,51" path="m9512,4816l9519,4823,9519,4838,9512,4845,9505,4838,9498,4838,9491,4830,9483,4830,9483,4823,9483,4816,9491,4809,9498,4809,9505,4802,9491,4802,9483,4802,9476,4809,9476,4823,9476,4830,9483,4838,9491,4845,9505,4852,9512,4852,9519,4845,9527,4838,9534,4830,9534,4823,9527,4816,9519,4809,9512,4816e" filled="false" stroked="true" strokeweight="1.08pt" strokecolor="#ffffff">
                <v:path arrowok="t"/>
              </v:shape>
            </v:group>
            <v:group style="position:absolute;left:9491;top:4744;width:72;height:65" coordorigin="9491,4744" coordsize="72,65">
              <v:shape style="position:absolute;left:9491;top:4744;width:72;height:65" coordorigin="9491,4744" coordsize="72,65" path="m9541,4809l9548,4794,9527,4787,9534,4766,9555,4780,9563,4766,9512,4744,9505,4751,9527,4758,9519,4780,9498,4773,9491,4780,9541,4809e" filled="false" stroked="true" strokeweight="1.08pt" strokecolor="#ffffff">
                <v:path arrowok="t"/>
              </v:shape>
            </v:group>
            <v:group style="position:absolute;left:9519;top:4694;width:72;height:65" coordorigin="9519,4694" coordsize="72,65">
              <v:shape style="position:absolute;left:9519;top:4694;width:72;height:65" coordorigin="9519,4694" coordsize="72,65" path="m9570,4758l9591,4715,9584,4715,9570,4744,9555,4737,9570,4708,9563,4708,9548,4730,9534,4722,9548,4701,9541,4694,9519,4730,9570,4758e" filled="false" stroked="true" strokeweight="1.08pt" strokecolor="#ffffff">
                <v:path arrowok="t"/>
              </v:shape>
            </v:group>
            <v:group style="position:absolute;left:9555;top:4636;width:65;height:58" coordorigin="9555,4636" coordsize="65,58">
              <v:shape style="position:absolute;left:9555;top:4636;width:65;height:58" coordorigin="9555,4636" coordsize="65,58" path="m9555,4665l9606,4694,9613,4672,9620,4665,9620,4650,9613,4643,9606,4636,9591,4636,9577,4636,9570,4636,9563,4650,9555,4665e" filled="false" stroked="true" strokeweight="1.08pt" strokecolor="#ffffff">
                <v:path arrowok="t"/>
              </v:shape>
            </v:group>
            <v:group style="position:absolute;left:9570;top:4643;width:36;height:36" coordorigin="9570,4643" coordsize="36,36">
              <v:shape style="position:absolute;left:9570;top:4643;width:36;height:36" coordorigin="9570,4643" coordsize="36,36" path="m9570,4658l9577,4650,9584,4643,9599,4650,9606,4650,9606,4658,9606,4665,9606,4672,9599,4679,9570,4658e" filled="false" stroked="true" strokeweight="1.08pt" strokecolor="#ffffff">
                <v:path arrowok="t"/>
              </v:shape>
            </v:group>
            <v:group style="position:absolute;left:9584;top:4578;width:65;height:65" coordorigin="9584,4578" coordsize="65,65">
              <v:shape style="position:absolute;left:9584;top:4578;width:65;height:65" coordorigin="9584,4578" coordsize="65,65" path="m9635,4643l9649,4600,9642,4600,9627,4629,9613,4622,9627,4593,9620,4593,9606,4614,9599,4607,9606,4586,9599,4578,9584,4614,9635,4643e" filled="false" stroked="true" strokeweight="1.08pt" strokecolor="#ffffff">
                <v:path arrowok="t"/>
              </v:shape>
            </v:group>
            <v:group style="position:absolute;left:9613;top:4542;width:58;height:51" coordorigin="9613,4542" coordsize="58,51">
              <v:shape style="position:absolute;left:9613;top:4542;width:58;height:51" coordorigin="9613,4542" coordsize="58,51" path="m9635,4593l9649,4593,9656,4593,9663,4586,9663,4578,9671,4571,9671,4557,9663,4550,9649,4550,9642,4557,9635,4564,9627,4564,9627,4571,9620,4571,9620,4564,9620,4557,9627,4550,9635,4550,9642,4542,9635,4542,9627,4542,9620,4550,9613,4557,9613,4564,9613,4571,9620,4578,9627,4578,9635,4578,9642,4571,9649,4564,9656,4564,9656,4571,9656,4578,9649,4586,9642,4578,9635,4593e" filled="false" stroked="true" strokeweight="1.08pt" strokecolor="#ffffff">
                <v:path arrowok="t"/>
              </v:shape>
            </v:group>
            <v:group style="position:absolute;left:9642;top:4456;width:65;height:58" coordorigin="9642,4456" coordsize="65,58">
              <v:shape style="position:absolute;left:9642;top:4456;width:65;height:58" coordorigin="9642,4456" coordsize="65,58" path="m9699,4514l9707,4499,9663,4456,9656,4470,9685,4499,9642,4492,9642,4506,9699,4514e" filled="false" stroked="true" strokeweight="1.08pt" strokecolor="#ffffff">
                <v:path arrowok="t"/>
              </v:shape>
            </v:group>
            <v:group style="position:absolute;left:9663;top:4449;width:58;height:36" coordorigin="9663,4449" coordsize="58,36">
              <v:shape style="position:absolute;left:9663;top:4449;width:58;height:36" coordorigin="9663,4449" coordsize="58,36" path="m9714,4485l9721,4470,9671,4449,9663,4456,9714,4485e" filled="false" stroked="true" strokeweight="1.08pt" strokecolor="#ffffff">
                <v:path arrowok="t"/>
              </v:shape>
            </v:group>
            <v:group style="position:absolute;left:9685;top:4398;width:58;height:58" coordorigin="9685,4398" coordsize="58,58">
              <v:shape style="position:absolute;left:9685;top:4398;width:58;height:58" coordorigin="9685,4398" coordsize="58,58" path="m9721,4434l9721,4420,9728,4420,9728,4427,9728,4434,9728,4442,9721,4442,9714,4442,9707,4442,9699,4434,9692,4434,9692,4427,9692,4420,9699,4413,9707,4413,9714,4398,9707,4398,9699,4398,9692,4406,9685,4413,9685,4427,9685,4442,9699,4449,9714,4456,9721,4456,9728,4456,9735,4442,9743,4427,9743,4413,9721,4406,9707,4427,9721,4434e" filled="false" stroked="true" strokeweight="1.08pt" strokecolor="#ffffff">
                <v:path arrowok="t"/>
              </v:shape>
            </v:group>
            <v:group style="position:absolute;left:9707;top:4341;width:72;height:65" coordorigin="9707,4341" coordsize="72,65">
              <v:shape style="position:absolute;left:9707;top:4341;width:72;height:65" coordorigin="9707,4341" coordsize="72,65" path="m9757,4406l9764,4398,9728,4377,9771,4377,9779,4370,9728,4341,9721,4348,9757,4370,9714,4370,9707,4377,9757,4406e" filled="false" stroked="true" strokeweight="1.08pt" strokecolor="#ffffff">
                <v:path arrowok="t"/>
              </v:shape>
            </v:group>
            <v:group style="position:absolute;left:9735;top:4290;width:65;height:65" coordorigin="9735,4290" coordsize="65,65">
              <v:shape style="position:absolute;left:9735;top:4290;width:65;height:65" coordorigin="9735,4290" coordsize="65,65" path="m9779,4355l9800,4319,9793,4312,9779,4341,9764,4334,9779,4312,9771,4305,9757,4326,9743,4326,9757,4298,9750,4290,9735,4326,9779,4355e" filled="false" stroked="true" strokeweight="1.08pt" strokecolor="#ffffff">
                <v:path arrowok="t"/>
              </v:shape>
            </v:group>
            <v:group style="position:absolute;left:9764;top:4254;width:58;height:51" coordorigin="9764,4254" coordsize="58,51">
              <v:shape style="position:absolute;left:9764;top:4254;width:58;height:51" coordorigin="9764,4254" coordsize="58,51" path="m9786,4305l9800,4305,9807,4305,9807,4298,9815,4290,9822,4283,9822,4269,9815,4262,9800,4262,9793,4269,9786,4276,9779,4283,9771,4283,9771,4276,9771,4269,9779,4269,9786,4269,9793,4254,9786,4254,9779,4254,9771,4262,9764,4269,9764,4276,9764,4283,9771,4290,9779,4290,9786,4290,9793,4283,9800,4276,9807,4276,9807,4283,9807,4290,9800,4298,9793,4298,9786,4305e" filled="false" stroked="true" strokeweight="1.08pt" strokecolor="#ffffff">
                <v:path arrowok="t"/>
              </v:shape>
            </v:group>
            <v:group style="position:absolute;left:8662;top:5349;width:58;height:72" coordorigin="8662,5349" coordsize="58,72">
              <v:shape style="position:absolute;left:8662;top:5349;width:58;height:72" coordorigin="8662,5349" coordsize="58,72" path="m8677,5349l8662,5413,8684,5413,8698,5421,8706,5413,8720,5406,8720,5392,8720,5377,8720,5363,8713,5356,8698,5349,8677,5349e" filled="false" stroked="true" strokeweight="1.08pt" strokecolor="#ffffff">
                <v:path arrowok="t"/>
              </v:shape>
            </v:group>
            <v:group style="position:absolute;left:8677;top:5363;width:29;height:44" coordorigin="8677,5363" coordsize="29,44">
              <v:shape style="position:absolute;left:8677;top:5363;width:29;height:44" coordorigin="8677,5363" coordsize="29,44" path="m8684,5363l8691,5363,8698,5363,8706,5370,8706,5377,8706,5385,8706,5399,8698,5406,8691,5406,8684,5406,8677,5406,8684,5363e" filled="false" stroked="true" strokeweight="1.08pt" strokecolor="#ffffff">
                <v:path arrowok="t"/>
              </v:shape>
            </v:group>
            <v:group style="position:absolute;left:8727;top:5363;width:51;height:65" coordorigin="8727,5363" coordsize="51,65">
              <v:shape style="position:absolute;left:8727;top:5363;width:51;height:65" coordorigin="8727,5363" coordsize="51,65" path="m8727,5406l8734,5413,8734,5421,8742,5428,8749,5428,8756,5428,8763,5428,8770,5421,8770,5413,8770,5406,8763,5399,8770,5392,8778,5385,8778,5377,8778,5370,8770,5370,8763,5363,8749,5363,8742,5370,8734,5377,8749,5385,8756,5377,8763,5377,8763,5385,8763,5392,8749,5392,8749,5399,8756,5399,8763,5406,8763,5413,8756,5421,8749,5421,8742,5413,8742,5406,8727,5406e" filled="false" stroked="true" strokeweight="1.08pt" strokecolor="#ffffff">
                <v:path arrowok="t"/>
              </v:shape>
            </v:group>
            <v:group style="position:absolute;left:8778;top:5370;width:51;height:72" coordorigin="8778,5370" coordsize="51,72">
              <v:shape style="position:absolute;left:8778;top:5370;width:51;height:72" coordorigin="8778,5370" coordsize="51,72" path="m8778,5421l8785,5428,8785,5435,8799,5442,8806,5442,8821,5435,8828,5421,8828,5413,8821,5406,8821,5399,8814,5399,8799,5399,8806,5385,8828,5392,8828,5377,8799,5370,8785,5406,8792,5406,8799,5406,8806,5406,8814,5413,8814,5421,8806,5428,8799,5428,8792,5421,8778,5421e" filled="false" stroked="true" strokeweight="1.08pt" strokecolor="#ffffff">
                <v:path arrowok="t"/>
              </v:shape>
            </v:group>
            <v:group style="position:absolute;left:8842;top:5385;width:51;height:65" coordorigin="8842,5385" coordsize="51,65">
              <v:shape style="position:absolute;left:8842;top:5385;width:51;height:65" coordorigin="8842,5385" coordsize="51,65" path="m8842,5392l8871,5399,8857,5421,8850,5435,8842,5449,8857,5449,8864,5435,8878,5413,8886,5399,8893,5392,8850,5385,8842,5392e" filled="false" stroked="true" strokeweight="1.08pt" strokecolor="#ffffff">
                <v:path arrowok="t"/>
              </v:shape>
            </v:group>
            <v:group style="position:absolute;left:655;top:7040;width:87;height:87" coordorigin="655,7040" coordsize="87,87">
              <v:shape style="position:absolute;left:655;top:7040;width:87;height:87" coordorigin="655,7040" coordsize="87,87" path="m655,7127l742,7040e" filled="false" stroked="true" strokeweight=".72pt" strokecolor="#ffff00">
                <v:path arrowok="t"/>
              </v:shape>
            </v:group>
            <v:group style="position:absolute;left:655;top:6860;width:80;height:94" coordorigin="655,6860" coordsize="80,94">
              <v:shape style="position:absolute;left:655;top:6860;width:80;height:94" coordorigin="655,6860" coordsize="80,94" path="m734,6954l655,6860e" filled="false" stroked="true" strokeweight=".72pt" strokecolor="#ffff00">
                <v:path arrowok="t"/>
              </v:shape>
            </v:group>
            <v:group style="position:absolute;left:662;top:7062;width:51;height:51" coordorigin="662,7062" coordsize="51,51">
              <v:shape style="position:absolute;left:662;top:7062;width:51;height:51" coordorigin="662,7062" coordsize="51,51" path="m698,7062l677,7062,662,7076,662,7098,677,7112,698,7112,713,7098,713,7076,698,7062xe" filled="true" fillcolor="#ffff00" stroked="false">
                <v:path arrowok="t"/>
                <v:fill type="solid"/>
              </v:shape>
            </v:group>
            <v:group style="position:absolute;left:662;top:7062;width:51;height:51" coordorigin="662,7062" coordsize="51,51">
              <v:shape style="position:absolute;left:662;top:7062;width:51;height:51" coordorigin="662,7062" coordsize="51,51" path="m698,7062l677,7062,662,7076,662,7098,677,7112,698,7112,713,7098,713,7076,698,7062xe" filled="true" fillcolor="#ffff00" stroked="false">
                <v:path arrowok="t"/>
                <v:fill type="solid"/>
              </v:shape>
            </v:group>
            <v:group style="position:absolute;left:691;top:6904;width:80;height:87" coordorigin="691,6904" coordsize="80,87">
              <v:shape style="position:absolute;left:691;top:6904;width:80;height:87" coordorigin="691,6904" coordsize="80,87" path="m691,6904l770,6990e" filled="false" stroked="true" strokeweight=".72pt" strokecolor="#ffff00">
                <v:path arrowok="t"/>
              </v:shape>
            </v:group>
            <v:group style="position:absolute;left:626;top:7076;width:80;height:80" coordorigin="626,7076" coordsize="80,80">
              <v:shape style="position:absolute;left:626;top:7076;width:80;height:80" coordorigin="626,7076" coordsize="80,80" path="m706,7076l626,7156e" filled="false" stroked="true" strokeweight=".72pt" strokecolor="#ffff00">
                <v:path arrowok="t"/>
              </v:shape>
            </v:group>
            <v:group style="position:absolute;left:706;top:7033;width:51;height:51" coordorigin="706,7033" coordsize="51,51">
              <v:shape style="position:absolute;left:706;top:7033;width:51;height:51" coordorigin="706,7033" coordsize="51,51" path="m734,7076l720,7076,727,7084,734,7076xe" filled="true" fillcolor="#ffff00" stroked="false">
                <v:path arrowok="t"/>
                <v:fill type="solid"/>
              </v:shape>
              <v:shape style="position:absolute;left:706;top:7033;width:51;height:51" coordorigin="706,7033" coordsize="51,51" path="m742,7033l720,7033,706,7048,706,7069,713,7076,742,7076,749,7069,756,7055,749,7048,749,7040,742,7033xe" filled="true" fillcolor="#ffff00" stroked="false">
                <v:path arrowok="t"/>
                <v:fill type="solid"/>
              </v:shape>
            </v:group>
            <v:group style="position:absolute;left:706;top:7033;width:51;height:51" coordorigin="706,7033" coordsize="51,51">
              <v:shape style="position:absolute;left:706;top:7033;width:51;height:51" coordorigin="706,7033" coordsize="51,51" path="m734,7076l720,7076,727,7084,734,7076xe" filled="true" fillcolor="#ffff00" stroked="false">
                <v:path arrowok="t"/>
                <v:fill type="solid"/>
              </v:shape>
              <v:shape style="position:absolute;left:706;top:7033;width:51;height:51" coordorigin="706,7033" coordsize="51,51" path="m742,7033l720,7033,706,7048,706,7069,713,7076,742,7076,749,7069,756,7055,749,7048,749,7040,742,7033xe" filled="true" fillcolor="#ffff00" stroked="false">
                <v:path arrowok="t"/>
                <v:fill type="solid"/>
              </v:shape>
            </v:group>
            <v:group style="position:absolute;left:6488;top:5536;width:87;height:101" coordorigin="6488,5536" coordsize="87,101">
              <v:shape style="position:absolute;left:6488;top:5536;width:87;height:101" coordorigin="6488,5536" coordsize="87,101" path="m6488,5536l6488,5637,6524,5637,6538,5637,6545,5637,6560,5629,6567,5622,6574,5608,6574,5601,6567,5593,6553,5586,6567,5579,6567,5565,6567,5550,6560,5543,6545,5543,6538,5536,6531,5536,6488,5536e" filled="false" stroked="true" strokeweight="1.08pt" strokecolor="#000000">
                <v:path arrowok="t"/>
              </v:shape>
            </v:group>
            <v:group style="position:absolute;left:6509;top:5557;width:36;height:22" coordorigin="6509,5557" coordsize="36,22">
              <v:shape style="position:absolute;left:6509;top:5557;width:36;height:22" coordorigin="6509,5557" coordsize="36,22" path="m6509,5557l6524,5557,6531,5557,6538,5557,6545,5557,6545,5565,6545,5572,6538,5579,6531,5579,6524,5579,6509,5579,6509,5557e" filled="false" stroked="true" strokeweight="1.08pt" strokecolor="#000000">
                <v:path arrowok="t"/>
              </v:shape>
            </v:group>
            <v:group style="position:absolute;left:6509;top:5593;width:44;height:29" coordorigin="6509,5593" coordsize="44,29">
              <v:shape style="position:absolute;left:6509;top:5593;width:44;height:29" coordorigin="6509,5593" coordsize="44,29" path="m6509,5593l6524,5593,6538,5593,6545,5593,6553,5601,6553,5608,6553,5615,6545,5622,6538,5622,6531,5622,6509,5622,6509,5593e" filled="false" stroked="true" strokeweight="1.08pt" strokecolor="#000000">
                <v:path arrowok="t"/>
              </v:shape>
            </v:group>
            <v:group style="position:absolute;left:6596;top:5565;width:65;height:72" coordorigin="6596,5565" coordsize="65,72">
              <v:shape style="position:absolute;left:6596;top:5565;width:65;height:72" coordorigin="6596,5565" coordsize="65,72" path="m6646,5637l6661,5637,6661,5565,6646,5565,6646,5601,6646,5608,6639,5615,6639,5622,6625,5629,6625,5622,6617,5615,6617,5601,6617,5565,6596,5565,6596,5615,6596,5622,6603,5629,6610,5637,6625,5637,6632,5637,6646,5629,6646,5637e" filled="false" stroked="true" strokeweight="1.08pt" strokecolor="#000000">
                <v:path arrowok="t"/>
              </v:shape>
            </v:group>
            <v:group style="position:absolute;left:6697;top:5565;width:65;height:72" coordorigin="6697,5565" coordsize="65,72">
              <v:shape style="position:absolute;left:6697;top:5565;width:65;height:72" coordorigin="6697,5565" coordsize="65,72" path="m6697,5615l6697,5629,6704,5637,6718,5637,6725,5637,6740,5637,6754,5637,6761,5622,6761,5615,6761,5608,6754,5601,6747,5601,6733,5593,6725,5593,6718,5586,6711,5586,6718,5579,6725,5579,6740,5579,6740,5586,6761,5586,6754,5579,6747,5572,6740,5565,6725,5565,6711,5565,6704,5572,6697,5579,6697,5586,6697,5593,6704,5601,6718,5608,6733,5615,6740,5615,6740,5622,6725,5629,6718,5622,6711,5615,6697,5615e" filled="false" stroked="true" strokeweight="1.08pt" strokecolor="#000000">
                <v:path arrowok="t"/>
              </v:shape>
            </v:group>
            <v:group style="position:absolute;left:6805;top:5532;width:2;height:116" coordorigin="6805,5532" coordsize="2,116">
              <v:shape style="position:absolute;left:6805;top:5532;width:2;height:116" coordorigin="6805,5532" coordsize="0,116" path="m6805,5532l6805,5647e" filled="false" stroked="true" strokeweight="1.9pt" strokecolor="#000000">
                <v:path arrowok="t"/>
              </v:shape>
            </v:group>
            <v:group style="position:absolute;left:6841;top:5565;width:72;height:72" coordorigin="6841,5565" coordsize="72,72">
              <v:shape style="position:absolute;left:6841;top:5565;width:72;height:72" coordorigin="6841,5565" coordsize="72,72" path="m6841,5601l6848,5622,6855,5637,6869,5637,6877,5637,6891,5637,6905,5629,6913,5615,6913,5601,6913,5586,6905,5579,6891,5572,6877,5565,6855,5572,6848,5586,6841,5593,6841,5601e" filled="false" stroked="true" strokeweight="1.08pt" strokecolor="#000000">
                <v:path arrowok="t"/>
              </v:shape>
            </v:group>
            <v:group style="position:absolute;left:6862;top:5579;width:29;height:44" coordorigin="6862,5579" coordsize="29,44">
              <v:shape style="position:absolute;left:6862;top:5579;width:29;height:44" coordorigin="6862,5579" coordsize="29,44" path="m6862,5601l6862,5593,6862,5586,6869,5586,6877,5579,6884,5586,6891,5586,6891,5593,6891,5601,6891,5615,6891,5622,6884,5622,6877,5622,6869,5622,6862,5622,6862,5615,6862,5601e" filled="false" stroked="true" strokeweight="1.08pt" strokecolor="#000000">
                <v:path arrowok="t"/>
              </v:shape>
            </v:group>
            <v:group style="position:absolute;left:6941;top:5572;width:65;height:72" coordorigin="6941,5572" coordsize="65,72">
              <v:shape style="position:absolute;left:6941;top:5572;width:65;height:72" coordorigin="6941,5572" coordsize="65,72" path="m6992,5644l7006,5644,7006,5572,6992,5572,6992,5601,6992,5615,6992,5622,6985,5622,6977,5629,6970,5629,6963,5622,6963,5615,6963,5601,6963,5572,6949,5572,6941,5615,6949,5622,6949,5629,6956,5637,6970,5644,6985,5637,6992,5629,6992,5644e" filled="false" stroked="true" strokeweight="1.08pt" strokecolor="#000000">
                <v:path arrowok="t"/>
              </v:shape>
            </v:group>
            <v:group style="position:absolute;left:7035;top:5572;width:72;height:94" coordorigin="7035,5572" coordsize="72,94">
              <v:shape style="position:absolute;left:7035;top:5572;width:72;height:94" coordorigin="7035,5572" coordsize="72,94" path="m7035,5572l7035,5665,7057,5665,7057,5629,7064,5644,7078,5644,7086,5644,7100,5629,7107,5622,7107,5608,7107,5593,7100,5579,7093,5572,7078,5572,7064,5572,7057,5579,7057,5572,7035,5572e" filled="false" stroked="true" strokeweight="1.08pt" strokecolor="#000000">
                <v:path arrowok="t"/>
              </v:shape>
            </v:group>
            <v:group style="position:absolute;left:7057;top:5586;width:29;height:44" coordorigin="7057,5586" coordsize="29,44">
              <v:shape style="position:absolute;left:7057;top:5586;width:29;height:44" coordorigin="7057,5586" coordsize="29,44" path="m7057,5601l7057,5593,7064,5586,7071,5586,7078,5586,7086,5586,7086,5593,7086,5608,7086,5615,7086,5622,7078,5629,7071,5629,7064,5629,7064,5622,7057,5615,7057,5601e" filled="false" stroked="true" strokeweight="1.08pt" strokecolor="#000000">
                <v:path arrowok="t"/>
              </v:shape>
            </v:group>
            <v:group style="position:absolute;left:7338;top:3837;width:58;height:80" coordorigin="7338,3837" coordsize="58,80">
              <v:shape style="position:absolute;left:7338;top:3837;width:58;height:80" coordorigin="7338,3837" coordsize="58,80" path="m7338,3895l7338,3902,7345,3909,7352,3916,7366,3916,7374,3916,7388,3909,7388,3902,7395,3895,7388,3887,7388,3880,7374,3873,7388,3866,7388,3851,7388,3844,7381,3844,7374,3837,7366,3837,7352,3837,7345,3844,7338,3859,7359,3859,7359,3851,7366,3851,7374,3859,7366,3866,7359,3866,7359,3880,7366,3880,7374,3880,7374,3887,7374,3902,7366,3902,7359,3902,7352,3895,7338,3895e" filled="false" stroked="true" strokeweight="1.08pt" strokecolor="#000000">
                <v:path arrowok="t"/>
              </v:shape>
            </v:group>
            <v:group style="position:absolute;left:5516;top:3887;width:36;height:80" coordorigin="5516,3887" coordsize="36,80">
              <v:shape style="position:absolute;left:5516;top:3887;width:36;height:80" coordorigin="5516,3887" coordsize="36,80" path="m5552,3967l5552,3887,5537,3887,5537,3895,5530,3895,5516,3909,5516,3923,5523,3916,5537,3909,5537,3967,5552,3967e" filled="false" stroked="true" strokeweight="1.08pt" strokecolor="#000000">
                <v:path arrowok="t"/>
              </v:shape>
            </v:group>
            <v:group style="position:absolute;left:6373;top:3887;width:58;height:80" coordorigin="6373,3887" coordsize="58,80">
              <v:shape style="position:absolute;left:6373;top:3887;width:58;height:80" coordorigin="6373,3887" coordsize="58,80" path="m6430,3952l6394,3952,6401,3945,6409,3938,6416,3931,6423,3916,6430,3909,6423,3895,6423,3887,6416,3887,6401,3887,6394,3887,6387,3887,6380,3895,6373,3909,6394,3909,6394,3902,6401,3902,6409,3902,6409,3909,6409,3916,6401,3923,6394,3931,6387,3945,6380,3952,6373,3967,6430,3967,6430,3952e" filled="false" stroked="true" strokeweight="1.08pt" strokecolor="#000000">
                <v:path arrowok="t"/>
              </v:shape>
            </v:group>
            <v:group style="position:absolute;left:7698;top:3772;width:58;height:80" coordorigin="7698,3772" coordsize="58,80">
              <v:shape style="position:absolute;left:7698;top:3772;width:58;height:80" coordorigin="7698,3772" coordsize="58,80" path="m7726,3851l7748,3851,7748,3837,7755,3837,7755,3823,7748,3823,7748,3772,7726,3772,7698,3823,7698,3837,7726,3837,7726,3851e" filled="false" stroked="true" strokeweight="1.08pt" strokecolor="#000000">
                <v:path arrowok="t"/>
              </v:shape>
            </v:group>
            <v:group style="position:absolute;left:7705;top:3794;width:22;height:29" coordorigin="7705,3794" coordsize="22,29">
              <v:shape style="position:absolute;left:7705;top:3794;width:22;height:29" coordorigin="7705,3794" coordsize="22,29" path="m7726,3823l7705,3823,7726,3794,7726,3823e" filled="false" stroked="true" strokeweight="1.08pt" strokecolor="#000000">
                <v:path arrowok="t"/>
              </v:shape>
            </v:group>
            <v:group style="position:absolute;left:7604;top:4672;width:58;height:80" coordorigin="7604,4672" coordsize="58,80">
              <v:shape style="position:absolute;left:7604;top:4672;width:58;height:80" coordorigin="7604,4672" coordsize="58,80" path="m7604,4730l7604,4737,7611,4744,7618,4751,7633,4751,7640,4751,7654,4744,7654,4737,7662,4722,7654,4715,7654,4708,7647,4701,7633,4701,7626,4701,7626,4686,7654,4686,7654,4672,7618,4672,7604,4715,7618,4722,7626,4715,7633,4715,7640,4715,7640,4730,7640,4737,7633,4737,7626,4737,7618,4730,7604,4730e" filled="false" stroked="true" strokeweight="1.08pt" strokecolor="#000000">
                <v:path arrowok="t"/>
              </v:shape>
            </v:group>
            <v:group style="position:absolute;left:626;top:490;width:10910;height:7329" coordorigin="626,490" coordsize="10910,7329">
              <v:shape style="position:absolute;left:626;top:490;width:10910;height:7329" coordorigin="626,490" coordsize="10910,7329" path="m626,7818l626,490,11536,490,11536,7818,626,7818xe" filled="false" stroked="true" strokeweight="1.08pt" strokecolor="#000000">
                <v:path arrowok="t"/>
              </v:shape>
            </v:group>
            <v:group style="position:absolute;left:950;top:324;width:5430;height:303" coordorigin="950,324" coordsize="5430,303">
              <v:shape style="position:absolute;left:950;top:324;width:5430;height:303" coordorigin="950,324" coordsize="5430,303" path="m950,626l950,324,6380,324,6380,626,950,626xe" filled="true" fillcolor="#ffffff" stroked="false">
                <v:path arrowok="t"/>
                <v:fill type="solid"/>
              </v:shape>
            </v:group>
            <v:group style="position:absolute;left:814;top:691;width:490;height:598" coordorigin="814,691" coordsize="490,598">
              <v:shape style="position:absolute;left:814;top:691;width:490;height:598" coordorigin="814,691" coordsize="490,598" path="m1059,806l1015,1008,814,1044,1015,1087,1059,1289,1063,1267,1059,1267,1059,1087,1023,1087,835,1044,1059,1044,1023,1008,1059,821,1062,821,1059,806xe" filled="true" fillcolor="#ffffff" stroked="false">
                <v:path arrowok="t"/>
                <v:fill type="solid"/>
              </v:shape>
              <v:shape style="position:absolute;left:814;top:691;width:490;height:598" coordorigin="814,691" coordsize="490,598" path="m1102,1008l1095,1008,1282,1044,1059,1044,1095,1087,1059,1267,1063,1267,1102,1087,1303,1044,1102,1008xe" filled="true" fillcolor="#ffffff" stroked="false">
                <v:path arrowok="t"/>
                <v:fill type="solid"/>
              </v:shape>
              <v:shape style="position:absolute;left:814;top:691;width:490;height:598" coordorigin="814,691" coordsize="490,598" path="m1059,1044l1023,1087,1059,1087,1059,1044xe" filled="true" fillcolor="#ffffff" stroked="false">
                <v:path arrowok="t"/>
                <v:fill type="solid"/>
              </v:shape>
              <v:shape style="position:absolute;left:814;top:691;width:490;height:598" coordorigin="814,691" coordsize="490,598" path="m1062,821l1059,821,1059,1044,1095,1008,1102,1008,1062,821xe" filled="true" fillcolor="#ffffff" stroked="false">
                <v:path arrowok="t"/>
                <v:fill type="solid"/>
              </v:shape>
              <v:shape style="position:absolute;left:814;top:691;width:490;height:598" coordorigin="814,691" coordsize="490,598" path="m1037,691l1015,691,1015,698,1030,698,1030,763,1023,770,1044,770,1037,763,1037,705,1050,705,1037,691xe" filled="true" fillcolor="#ffffff" stroked="false">
                <v:path arrowok="t"/>
                <v:fill type="solid"/>
              </v:shape>
              <v:shape style="position:absolute;left:814;top:691;width:490;height:598" coordorigin="814,691" coordsize="490,598" path="m1050,705l1037,705,1087,770,1095,770,1095,749,1087,749,1050,705xe" filled="true" fillcolor="#ffffff" stroked="false">
                <v:path arrowok="t"/>
                <v:fill type="solid"/>
              </v:shape>
              <v:shape style="position:absolute;left:814;top:691;width:490;height:598" coordorigin="814,691" coordsize="490,598" path="m1102,691l1073,691,1080,698,1087,698,1087,749,1095,749,1095,698,1102,691xe" filled="true" fillcolor="#ffffff" stroked="false">
                <v:path arrowok="t"/>
                <v:fill type="solid"/>
              </v:shape>
            </v:group>
            <v:group style="position:absolute;left:814;top:806;width:490;height:483" coordorigin="814,806" coordsize="490,483">
              <v:shape style="position:absolute;left:814;top:806;width:490;height:483" coordorigin="814,806" coordsize="490,483" path="m1059,806l1102,1008,1303,1044,1102,1087,1059,1289,1015,1087,814,1044,1015,1008,1059,806xe" filled="false" stroked="true" strokeweight="1.08pt" strokecolor="#6d6d6d">
                <v:path arrowok="t"/>
              </v:shape>
            </v:group>
            <v:group style="position:absolute;left:835;top:821;width:447;height:447" coordorigin="835,821" coordsize="447,447">
              <v:shape style="position:absolute;left:835;top:821;width:447;height:447" coordorigin="835,821" coordsize="447,447" path="m1059,1044l835,1044,1023,1087,1059,1044,1059,1267,1095,1087,1059,1044,1282,1044,1095,1008,1059,1044,1059,821,1023,1008,1059,1044xe" filled="false" stroked="true" strokeweight="1.08pt" strokecolor="#6d6d6d">
                <v:path arrowok="t"/>
              </v:shape>
            </v:group>
            <v:group style="position:absolute;left:1015;top:691;width:87;height:80" coordorigin="1015,691" coordsize="87,80">
              <v:shape style="position:absolute;left:1015;top:691;width:87;height:80" coordorigin="1015,691" coordsize="87,80" path="m1095,698l1095,770,1087,770,1037,705,1037,756,1037,763,1044,770,1023,770,1030,763,1030,756,1030,698,1023,698,1015,698,1015,691,1037,691,1087,749,1087,705,1087,698,1080,698,1073,691,1102,691,1095,698xe" filled="false" stroked="true" strokeweight="1.08pt" strokecolor="#6d6d6d">
                <v:path arrowok="t"/>
              </v:shape>
            </v:group>
            <v:group style="position:absolute;left:814;top:806;width:490;height:483" coordorigin="814,806" coordsize="490,483">
              <v:shape style="position:absolute;left:814;top:806;width:490;height:483" coordorigin="814,806" coordsize="490,483" path="m1059,806l1102,1008,1303,1044,1102,1087,1059,1289,1015,1087,814,1044,1015,1008,1059,806e" filled="false" stroked="true" strokeweight="2.16pt" strokecolor="#ffffff">
                <v:path arrowok="t"/>
              </v:shape>
            </v:group>
            <v:group style="position:absolute;left:835;top:821;width:447;height:447" coordorigin="835,821" coordsize="447,447">
              <v:shape style="position:absolute;left:835;top:821;width:447;height:447" coordorigin="835,821" coordsize="447,447" path="m1059,1044l835,1044,1023,1087,1059,1044,1059,1267,1095,1087,1059,1044,1282,1044,1095,1008,1059,1044,1059,821,1023,1008,1059,1044e" filled="false" stroked="true" strokeweight="2.16pt" strokecolor="#ffffff">
                <v:path arrowok="t"/>
              </v:shape>
            </v:group>
            <v:group style="position:absolute;left:1015;top:691;width:87;height:80" coordorigin="1015,691" coordsize="87,80">
              <v:shape style="position:absolute;left:1015;top:691;width:87;height:80" coordorigin="1015,691" coordsize="87,80" path="m1095,698l1095,770,1087,770,1037,705,1037,756,1037,763,1044,770,1023,770,1030,763,1030,756,1030,698,1023,698,1015,698,1015,691,1037,691,1087,749,1087,705,1087,698,1080,698,1073,691,1102,691,1095,698e" filled="false" stroked="true" strokeweight="2.16pt" strokecolor="#ffffff">
                <v:path arrowok="t"/>
              </v:shape>
            </v:group>
            <v:group style="position:absolute;left:814;top:691;width:490;height:598" coordorigin="814,691" coordsize="490,598">
              <v:shape style="position:absolute;left:814;top:691;width:490;height:598" coordorigin="814,691" coordsize="490,598" path="m1059,806l1015,1008,814,1044,1015,1087,1059,1289,1063,1267,1059,1267,1059,1087,1023,1087,835,1044,1059,1044,1023,1008,1059,821,1062,821,1059,806xe" filled="true" fillcolor="#000000" stroked="false">
                <v:path arrowok="t"/>
                <v:fill type="solid"/>
              </v:shape>
              <v:shape style="position:absolute;left:814;top:691;width:490;height:598" coordorigin="814,691" coordsize="490,598" path="m1102,1008l1095,1008,1282,1044,1059,1044,1095,1087,1059,1267,1063,1267,1102,1087,1303,1044,1102,1008xe" filled="true" fillcolor="#000000" stroked="false">
                <v:path arrowok="t"/>
                <v:fill type="solid"/>
              </v:shape>
              <v:shape style="position:absolute;left:814;top:691;width:490;height:598" coordorigin="814,691" coordsize="490,598" path="m1059,1044l1023,1087,1059,1087,1059,1044xe" filled="true" fillcolor="#000000" stroked="false">
                <v:path arrowok="t"/>
                <v:fill type="solid"/>
              </v:shape>
              <v:shape style="position:absolute;left:814;top:691;width:490;height:598" coordorigin="814,691" coordsize="490,598" path="m1062,821l1059,821,1059,1044,1095,1008,1102,1008,1062,821xe" filled="true" fillcolor="#000000" stroked="false">
                <v:path arrowok="t"/>
                <v:fill type="solid"/>
              </v:shape>
              <v:shape style="position:absolute;left:814;top:691;width:490;height:598" coordorigin="814,691" coordsize="490,598" path="m1037,691l1015,691,1015,698,1030,698,1030,763,1023,770,1044,770,1037,763,1037,705,1050,705,1037,691xe" filled="true" fillcolor="#000000" stroked="false">
                <v:path arrowok="t"/>
                <v:fill type="solid"/>
              </v:shape>
              <v:shape style="position:absolute;left:814;top:691;width:490;height:598" coordorigin="814,691" coordsize="490,598" path="m1050,705l1037,705,1087,770,1095,770,1095,749,1087,749,1050,705xe" filled="true" fillcolor="#000000" stroked="false">
                <v:path arrowok="t"/>
                <v:fill type="solid"/>
              </v:shape>
              <v:shape style="position:absolute;left:814;top:691;width:490;height:598" coordorigin="814,691" coordsize="490,598" path="m1102,691l1073,691,1080,698,1087,698,1087,749,1095,749,1095,698,1102,691xe" filled="true" fillcolor="#000000" stroked="false">
                <v:path arrowok="t"/>
                <v:fill type="solid"/>
              </v:shape>
            </v:group>
            <v:group style="position:absolute;left:9282;top:5651;width:2175;height:1361" coordorigin="9282,5651" coordsize="2175,1361">
              <v:shape style="position:absolute;left:9282;top:5651;width:2175;height:1361" coordorigin="9282,5651" coordsize="2175,1361" path="m9282,7012l9282,5651,11456,5651,11456,7012,9282,7012xe" filled="true" fillcolor="#ffffff" stroked="false">
                <v:path arrowok="t"/>
                <v:fill type="solid"/>
              </v:shape>
            </v:group>
            <v:group style="position:absolute;left:9325;top:5709;width:202;height:101" coordorigin="9325,5709" coordsize="202,101">
              <v:shape style="position:absolute;left:9325;top:5709;width:202;height:101" coordorigin="9325,5709" coordsize="202,101" path="m9325,5809l9325,5709,9527,5709,9527,5809,9325,5809xe" filled="true" fillcolor="#ff0000" stroked="false">
                <v:path arrowok="t"/>
                <v:fill type="solid"/>
              </v:shape>
            </v:group>
            <v:group style="position:absolute;left:9325;top:5903;width:65;height:65" coordorigin="9325,5903" coordsize="65,65">
              <v:shape style="position:absolute;left:9325;top:5903;width:65;height:65" coordorigin="9325,5903" coordsize="65,65" path="m9325,5968l9390,5903e" filled="false" stroked="true" strokeweight="1.44pt" strokecolor="#e60000">
                <v:path arrowok="t"/>
              </v:shape>
            </v:group>
            <v:group style="position:absolute;left:9433;top:5910;width:94;height:94" coordorigin="9433,5910" coordsize="94,94">
              <v:shape style="position:absolute;left:9433;top:5910;width:94;height:94" coordorigin="9433,5910" coordsize="94,94" path="m9433,6004l9527,5910e" filled="false" stroked="true" strokeweight="1.44pt" strokecolor="#e60000">
                <v:path arrowok="t"/>
              </v:shape>
            </v:group>
            <v:group style="position:absolute;left:9325;top:5903;width:94;height:94" coordorigin="9325,5903" coordsize="94,94">
              <v:shape style="position:absolute;left:9325;top:5903;width:94;height:94" coordorigin="9325,5903" coordsize="94,94" path="m9325,5997l9419,5903e" filled="false" stroked="true" strokeweight=".36pt" strokecolor="#e60000">
                <v:path arrowok="t"/>
              </v:shape>
            </v:group>
            <v:group style="position:absolute;left:9462;top:5937;width:65;height:67" coordorigin="9462,5937" coordsize="65,67">
              <v:shape style="position:absolute;left:9462;top:5937;width:65;height:67" coordorigin="9462,5937" coordsize="65,67" path="m9462,6004l9527,5937e" filled="false" stroked="true" strokeweight=".36pt" strokecolor="#e60000">
                <v:path arrowok="t"/>
              </v:shape>
            </v:group>
            <v:group style="position:absolute;left:9325;top:6090;width:202;height:101" coordorigin="9325,6090" coordsize="202,101">
              <v:shape style="position:absolute;left:9325;top:6090;width:202;height:101" coordorigin="9325,6090" coordsize="202,101" path="m9325,6191l9325,6090,9527,6090,9527,6191,9325,6191xe" filled="true" fillcolor="#004da8" stroked="false">
                <v:path arrowok="t"/>
                <v:fill type="solid"/>
              </v:shape>
            </v:group>
            <v:group style="position:absolute;left:9325;top:6285;width:54;height:56" coordorigin="9325,6285" coordsize="54,56">
              <v:shape style="position:absolute;left:9325;top:6285;width:54;height:56" coordorigin="9325,6285" coordsize="54,56" path="m9325,6341l9379,6285e" filled="false" stroked="true" strokeweight="1.44pt" strokecolor="#0000ff">
                <v:path arrowok="t"/>
              </v:shape>
            </v:group>
            <v:group style="position:absolute;left:9361;top:6285;width:101;height:101" coordorigin="9361,6285" coordsize="101,101">
              <v:shape style="position:absolute;left:9361;top:6285;width:101;height:101" coordorigin="9361,6285" coordsize="101,101" path="m9361,6385l9462,6285e" filled="false" stroked="true" strokeweight="1.44pt" strokecolor="#0000ff">
                <v:path arrowok="t"/>
              </v:shape>
            </v:group>
            <v:group style="position:absolute;left:9447;top:6306;width:80;height:80" coordorigin="9447,6306" coordsize="80,80">
              <v:shape style="position:absolute;left:9447;top:6306;width:80;height:80" coordorigin="9447,6306" coordsize="80,80" path="m9447,6385l9527,6306e" filled="false" stroked="true" strokeweight="1.44pt" strokecolor="#0000ff">
                <v:path arrowok="t"/>
              </v:shape>
            </v:group>
            <v:group style="position:absolute;left:9325;top:6472;width:202;height:101" coordorigin="9325,6472" coordsize="202,101">
              <v:shape style="position:absolute;left:9325;top:6472;width:202;height:101" coordorigin="9325,6472" coordsize="202,101" path="m9325,6572l9325,6472,9527,6472,9527,6572,9325,6572xe" filled="true" fillcolor="#aaff00" stroked="false">
                <v:path arrowok="t"/>
                <v:fill type="solid"/>
              </v:shape>
            </v:group>
            <v:group style="position:absolute;left:9325;top:6666;width:202;height:101" coordorigin="9325,6666" coordsize="202,101">
              <v:shape style="position:absolute;left:9325;top:6666;width:202;height:101" coordorigin="9325,6666" coordsize="202,101" path="m9325,6767l9325,6666,9527,6666,9527,6767,9325,6767xe" filled="true" fillcolor="#ffaa00" stroked="false">
                <v:path arrowok="t"/>
                <v:fill type="solid"/>
              </v:shape>
            </v:group>
            <v:group style="position:absolute;left:9325;top:6925;width:29;height:29" coordorigin="9325,6925" coordsize="29,29">
              <v:shape style="position:absolute;left:9325;top:6925;width:29;height:29" coordorigin="9325,6925" coordsize="29,29" path="m9325,6925l9354,6954e" filled="false" stroked="true" strokeweight=".36pt" strokecolor="#000000">
                <v:path arrowok="t"/>
              </v:shape>
            </v:group>
            <v:group style="position:absolute;left:9325;top:6874;width:83;height:80" coordorigin="9325,6874" coordsize="83,80">
              <v:shape style="position:absolute;left:9325;top:6874;width:83;height:80" coordorigin="9325,6874" coordsize="83,80" path="m9325,6874l9408,6954e" filled="false" stroked="true" strokeweight=".36pt" strokecolor="#000000">
                <v:path arrowok="t"/>
              </v:shape>
            </v:group>
            <v:group style="position:absolute;left:9368;top:6860;width:98;height:94" coordorigin="9368,6860" coordsize="98,94">
              <v:shape style="position:absolute;left:9368;top:6860;width:98;height:94" coordorigin="9368,6860" coordsize="98,94" path="m9368,6860l9465,6954e" filled="false" stroked="true" strokeweight=".36pt" strokecolor="#000000">
                <v:path arrowok="t"/>
              </v:shape>
            </v:group>
            <v:group style="position:absolute;left:9426;top:6860;width:98;height:94" coordorigin="9426,6860" coordsize="98,94">
              <v:shape style="position:absolute;left:9426;top:6860;width:98;height:94" coordorigin="9426,6860" coordsize="98,94" path="m9426,6860l9523,6954e" filled="false" stroked="true" strokeweight=".36pt" strokecolor="#000000">
                <v:path arrowok="t"/>
              </v:shape>
            </v:group>
            <v:group style="position:absolute;left:9483;top:6860;width:44;height:42" coordorigin="9483,6860" coordsize="44,42">
              <v:shape style="position:absolute;left:9483;top:6860;width:44;height:42" coordorigin="9483,6860" coordsize="44,42" path="m9483,6860l9527,6902e" filled="false" stroked="true" strokeweight=".36pt" strokecolor="#000000">
                <v:path arrowok="t"/>
              </v:shape>
            </v:group>
            <v:group style="position:absolute;left:9325;top:6860;width:202;height:94" coordorigin="9325,6860" coordsize="202,94">
              <v:shape style="position:absolute;left:9325;top:6860;width:202;height:94" coordorigin="9325,6860" coordsize="202,94" path="m9325,6954l9325,6860,9527,6860,9527,6954,9325,6954e" filled="false" stroked="true" strokeweight=".36pt" strokecolor="#828282">
                <v:path arrowok="t"/>
              </v:shape>
            </v:group>
            <v:group style="position:absolute;left:698;top:7573;width:7756;height:195" coordorigin="698,7573" coordsize="7756,195">
              <v:shape style="position:absolute;left:698;top:7573;width:7756;height:195" coordorigin="698,7573" coordsize="7756,195" path="m698,7767l698,7573,8454,7573,8454,7767,698,7767xe" filled="true" fillcolor="#ffffff" stroked="false">
                <v:path arrowok="t"/>
                <v:fill type="solid"/>
              </v:shape>
            </v:group>
            <v:group style="position:absolute;left:10607;top:7184;width:742;height:296" coordorigin="10607,7184" coordsize="742,296">
              <v:shape style="position:absolute;left:10607;top:7184;width:742;height:296" coordorigin="10607,7184" coordsize="742,296" path="m10607,7480l10607,7184,11348,7184,11348,7480,10607,7480xe" filled="true" fillcolor="#ffffff" stroked="false">
                <v:path arrowok="t"/>
                <v:fill type="solid"/>
              </v:shape>
            </v:group>
            <v:group style="position:absolute;left:10607;top:7314;width:461;height:152" coordorigin="10607,7314" coordsize="461,152">
              <v:shape style="position:absolute;left:10607;top:7314;width:461;height:152" coordorigin="10607,7314" coordsize="461,152" path="m10607,7465l10607,7314,11067,7314,11067,7465,10607,7465e" filled="false" stroked="true" strokeweight="1.08pt" strokecolor="#000000">
                <v:path arrowok="t"/>
              </v:shape>
            </v:group>
            <v:group style="position:absolute;left:626;top:331;width:310;height:303" coordorigin="626,331" coordsize="310,303">
              <v:shape style="position:absolute;left:626;top:331;width:310;height:303" coordorigin="626,331" coordsize="310,303" path="m886,626l677,626,684,633,878,633,886,626xe" filled="true" fillcolor="#000000" stroked="false">
                <v:path arrowok="t"/>
                <v:fill type="solid"/>
              </v:shape>
              <v:shape style="position:absolute;left:626;top:331;width:310;height:303" coordorigin="626,331" coordsize="310,303" path="m900,619l662,619,670,626,893,626,900,619xe" filled="true" fillcolor="#000000" stroked="false">
                <v:path arrowok="t"/>
                <v:fill type="solid"/>
              </v:shape>
              <v:shape style="position:absolute;left:626;top:331;width:310;height:303" coordorigin="626,331" coordsize="310,303" path="m907,346l655,346,641,360,641,367,634,374,634,382,626,389,626,576,634,583,634,590,641,597,641,605,655,619,907,619,922,605,922,597,929,590,929,583,936,576,936,389,929,382,929,374,922,367,922,360,907,346xe" filled="true" fillcolor="#000000" stroked="false">
                <v:path arrowok="t"/>
                <v:fill type="solid"/>
              </v:shape>
              <v:shape style="position:absolute;left:626;top:331;width:310;height:303" coordorigin="626,331" coordsize="310,303" path="m893,338l670,338,662,346,900,346,893,338xe" filled="true" fillcolor="#000000" stroked="false">
                <v:path arrowok="t"/>
                <v:fill type="solid"/>
              </v:shape>
              <v:shape style="position:absolute;left:626;top:331;width:310;height:303" coordorigin="626,331" coordsize="310,303" path="m878,331l684,331,677,338,886,338,878,331xe" filled="true" fillcolor="#000000" stroked="false">
                <v:path arrowok="t"/>
                <v:fill type="solid"/>
              </v:shape>
            </v:group>
            <v:group style="position:absolute;left:626;top:331;width:310;height:303" coordorigin="626,331" coordsize="310,303">
              <v:shape style="position:absolute;left:626;top:331;width:310;height:303" coordorigin="626,331" coordsize="310,303" path="m857,633l864,633,871,633,878,633,886,626,893,626,900,619,907,619,914,612,922,605,922,597,929,590,929,583,936,576,936,389,929,382,929,374,922,367,922,360,914,353,907,346,900,346,893,338,886,338,878,331,684,331,677,338,670,338,662,346,655,346,648,353,641,360,641,367,634,374,634,382,626,389,626,396,626,576,634,583,634,590,641,597,641,605,648,612,655,619,662,619,670,626,677,626,684,633,691,633,698,633,857,633xe" filled="false" stroked="true" strokeweight="1.08pt" strokecolor="#000000">
                <v:path arrowok="t"/>
              </v:shape>
            </v:group>
            <v:group style="position:absolute;left:799;top:5752;width:2780;height:1714" coordorigin="799,5752" coordsize="2780,1714">
              <v:shape style="position:absolute;left:799;top:5752;width:2780;height:1714" coordorigin="799,5752" coordsize="2780,1714" path="m799,7465l799,5752,3579,5752,3579,7465,799,7465xe" filled="true" fillcolor="#ffffff" stroked="false">
                <v:path arrowok="t"/>
                <v:fill type="solid"/>
              </v:shape>
            </v:group>
            <v:group style="position:absolute;left:799;top:4672;width:2038;height:972" coordorigin="799,4672" coordsize="2038,972">
              <v:shape style="position:absolute;left:799;top:4672;width:2038;height:972" coordorigin="799,4672" coordsize="2038,972" path="m799,5644l799,4672,2837,4672,2837,5644,799,5644xe" filled="true" fillcolor="#ffffff" stroked="false">
                <v:path arrowok="t"/>
                <v:fill type="solid"/>
              </v:shape>
            </v:group>
            <v:group style="position:absolute;left:6841;top:4506;width:36;height:80" coordorigin="6841,4506" coordsize="36,80">
              <v:shape style="position:absolute;left:6841;top:4506;width:36;height:80" coordorigin="6841,4506" coordsize="36,80" path="m6877,4586l6877,4506,6862,4506,6862,4514,6855,4521,6841,4528,6841,4542,6848,4535,6862,4528,6862,4586,6877,4586e" filled="false" stroked="true" strokeweight="1.08pt" strokecolor="#000000">
                <v:path arrowok="t"/>
              </v:shape>
            </v:group>
            <v:group style="position:absolute;left:1054;top:4857;width:1591;height:154" coordorigin="1054,4857" coordsize="1591,154">
              <v:shape style="position:absolute;left:1054;top:4857;width:1591;height:154" coordorigin="1054,4857" coordsize="1591,154" path="m1054,4857l1054,5011,2645,5011,2645,4857,1054,4857xe" filled="true" fillcolor="#ffffff" stroked="false">
                <v:path arrowok="t"/>
                <v:fill type="solid"/>
              </v:shape>
            </v:group>
            <v:group style="position:absolute;left:1054;top:5005;width:1591;height:154" coordorigin="1054,5005" coordsize="1591,154">
              <v:shape style="position:absolute;left:1054;top:5005;width:1591;height:154" coordorigin="1054,5005" coordsize="1591,154" path="m1054,5005l1054,5158,2645,5158,2645,5005,1054,5005xe" filled="true" fillcolor="#ffffff" stroked="false">
                <v:path arrowok="t"/>
                <v:fill type="solid"/>
              </v:shape>
            </v:group>
            <v:group style="position:absolute;left:1054;top:5153;width:1591;height:154" coordorigin="1054,5153" coordsize="1591,154">
              <v:shape style="position:absolute;left:1054;top:5153;width:1591;height:154" coordorigin="1054,5153" coordsize="1591,154" path="m1054,5153l1054,5306,2645,5306,2645,5153,1054,5153xe" filled="true" fillcolor="#ffffff" stroked="false">
                <v:path arrowok="t"/>
                <v:fill type="solid"/>
              </v:shape>
            </v:group>
            <v:group style="position:absolute;left:1054;top:5300;width:1591;height:154" coordorigin="1054,5300" coordsize="1591,154">
              <v:shape style="position:absolute;left:1054;top:5300;width:1591;height:154" coordorigin="1054,5300" coordsize="1591,154" path="m1054,5300l1054,5454,2645,5454,2645,5300,1054,5300xe" filled="true" fillcolor="#ffffff" stroked="false">
                <v:path arrowok="t"/>
                <v:fill type="solid"/>
              </v:shape>
            </v:group>
            <v:group style="position:absolute;left:1054;top:5448;width:1591;height:154" coordorigin="1054,5448" coordsize="1591,154">
              <v:shape style="position:absolute;left:1054;top:5448;width:1591;height:154" coordorigin="1054,5448" coordsize="1591,154" path="m1054,5448l1054,5601,2645,5601,2645,5448,1054,5448xe" filled="true" fillcolor="#ffffff" stroked="false">
                <v:path arrowok="t"/>
                <v:fill type="solid"/>
              </v:shape>
            </v:group>
            <v:group style="position:absolute;left:1056;top:4715;width:1599;height:148" coordorigin="1056,4715" coordsize="1599,148">
              <v:shape style="position:absolute;left:1056;top:4715;width:1599;height:148" coordorigin="1056,4715" coordsize="1599,148" path="m1056,4715l1056,4863,2654,4863,2654,4715,1056,4715xe" filled="true" fillcolor="#ffffff" stroked="false">
                <v:path arrowok="t"/>
                <v:fill type="solid"/>
              </v:shape>
              <v:shape style="position:absolute;left:615;top:389;width:116;height:159" type="#_x0000_t202" filled="false" stroked="false">
                <v:textbox inset="0,0,0,0">
                  <w:txbxContent>
                    <w:p>
                      <w:pPr>
                        <w:spacing w:line="158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34"/>
                          <w:sz w:val="16"/>
                        </w:rPr>
                        <w:t>1</w:t>
                      </w:r>
                      <w:r>
                        <w:rPr>
                          <w:rFonts w:ascii="Arial"/>
                          <w:color w:val="FFFFFF"/>
                          <w:spacing w:val="-74"/>
                          <w:sz w:val="16"/>
                        </w:rPr>
                        <w:t>2</w:t>
                      </w:r>
                      <w:r>
                        <w:rPr>
                          <w:rFonts w:ascii="Arial"/>
                          <w:color w:val="FFFFFF"/>
                          <w:sz w:val="16"/>
                        </w:rPr>
                        <w:t>.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990;top:392;width:5349;height:195" type="#_x0000_t202" filled="false" stroked="false">
                <v:textbox inset="0,0,0,0">
                  <w:txbxContent>
                    <w:p>
                      <w:pPr>
                        <w:spacing w:line="1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9"/>
                          <w:szCs w:val="19"/>
                        </w:rPr>
                      </w:pP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Perche</w:t>
                      </w:r>
                      <w:r>
                        <w:rPr>
                          <w:rFonts w:ascii="Arial" w:hAnsi="Arial"/>
                          <w:b/>
                          <w:i/>
                          <w:spacing w:val="24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-1"/>
                          <w:sz w:val="19"/>
                        </w:rPr>
                        <w:t>et</w:t>
                      </w:r>
                      <w:r>
                        <w:rPr>
                          <w:rFonts w:ascii="Arial" w:hAnsi="Arial"/>
                          <w:b/>
                          <w:i/>
                          <w:spacing w:val="24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Haut-Vendômois</w:t>
                      </w:r>
                      <w:r>
                        <w:rPr>
                          <w:rFonts w:ascii="Arial" w:hAnsi="Arial"/>
                          <w:b/>
                          <w:i/>
                          <w:spacing w:val="24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24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2"/>
                          <w:sz w:val="19"/>
                        </w:rPr>
                        <w:t>BUSLOUP</w:t>
                      </w:r>
                      <w:r>
                        <w:rPr>
                          <w:rFonts w:ascii="Arial" w:hAnsi="Arial"/>
                          <w:b/>
                          <w:i/>
                          <w:spacing w:val="1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24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1"/>
                          <w:sz w:val="19"/>
                        </w:rPr>
                        <w:t>Zone</w:t>
                      </w:r>
                      <w:r>
                        <w:rPr>
                          <w:rFonts w:ascii="Arial" w:hAnsi="Arial"/>
                          <w:b/>
                          <w:i/>
                          <w:spacing w:val="14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1"/>
                          <w:sz w:val="19"/>
                        </w:rPr>
                        <w:t>Artisanale</w:t>
                      </w:r>
                      <w:r>
                        <w:rPr>
                          <w:rFonts w:ascii="Arial" w:hAnsi="Arial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5505;top:3878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1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369;top:3878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2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7334;top:3827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3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7694;top:3762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4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830;top:4497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1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7600;top:4662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5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884;top:4740;width:812;height:846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177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34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2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45"/>
                          <w:w w:val="95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b</w:t>
                      </w:r>
                      <w:r>
                        <w:rPr>
                          <w:rFonts w:ascii="Arial"/>
                          <w:spacing w:val="-15"/>
                          <w:w w:val="95"/>
                          <w:sz w:val="11"/>
                        </w:rPr>
                        <w:t> li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17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15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45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m</w:t>
                      </w:r>
                      <w:r>
                        <w:rPr>
                          <w:rFonts w:ascii="Arial"/>
                          <w:spacing w:val="-15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45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4"/>
                          <w:w w:val="9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8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184" w:val="left" w:leader="none"/>
                        </w:tabs>
                        <w:spacing w:before="15"/>
                        <w:ind w:left="183" w:right="0" w:hanging="183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36"/>
                          <w:sz w:val="11"/>
                        </w:rPr>
                        <w:t>AR</w:t>
                      </w:r>
                      <w:r>
                        <w:rPr>
                          <w:rFonts w:ascii="Arial"/>
                          <w:spacing w:val="-68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30"/>
                          <w:sz w:val="11"/>
                        </w:rPr>
                        <w:t>C</w:t>
                      </w:r>
                      <w:r>
                        <w:rPr>
                          <w:rFonts w:ascii="Arial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184" w:val="left" w:leader="none"/>
                        </w:tabs>
                        <w:spacing w:before="21"/>
                        <w:ind w:left="183" w:right="0" w:hanging="183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36"/>
                          <w:sz w:val="11"/>
                        </w:rPr>
                        <w:t>AB</w:t>
                      </w:r>
                      <w:r>
                        <w:rPr>
                          <w:rFonts w:ascii="Arial"/>
                          <w:spacing w:val="-75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42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68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4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pacing w:val="-63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36"/>
                          <w:sz w:val="11"/>
                        </w:rPr>
                        <w:t>C</w:t>
                      </w:r>
                      <w:r>
                        <w:rPr>
                          <w:rFonts w:ascii="Arial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178" w:val="left" w:leader="none"/>
                        </w:tabs>
                        <w:spacing w:before="21"/>
                        <w:ind w:left="177" w:right="0" w:hanging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6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5"/>
                          <w:w w:val="6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6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-10"/>
                          <w:w w:val="6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40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59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63"/>
                          <w:w w:val="95"/>
                          <w:sz w:val="11"/>
                        </w:rPr>
                        <w:t>M</w:t>
                      </w:r>
                      <w:r>
                        <w:rPr>
                          <w:rFonts w:ascii="Arial"/>
                          <w:spacing w:val="-31"/>
                          <w:w w:val="95"/>
                          <w:sz w:val="11"/>
                        </w:rPr>
                        <w:t>C</w:t>
                      </w:r>
                      <w:r>
                        <w:rPr>
                          <w:rFonts w:ascii="Arial"/>
                          <w:spacing w:val="-27"/>
                          <w:w w:val="9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pacing w:val="-28"/>
                          <w:w w:val="95"/>
                          <w:sz w:val="11"/>
                        </w:rPr>
                        <w:t>H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4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23"/>
                          <w:w w:val="95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-45"/>
                          <w:w w:val="95"/>
                          <w:sz w:val="11"/>
                        </w:rPr>
                        <w:t>L</w:t>
                      </w:r>
                      <w:r>
                        <w:rPr>
                          <w:rFonts w:ascii="Arial"/>
                          <w:spacing w:val="-23"/>
                          <w:w w:val="95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-71"/>
                          <w:w w:val="95"/>
                          <w:sz w:val="11"/>
                        </w:rPr>
                        <w:t>G</w:t>
                      </w:r>
                      <w:r>
                        <w:rPr>
                          <w:rFonts w:ascii="Arial"/>
                          <w:spacing w:val="-23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178" w:val="left" w:leader="none"/>
                        </w:tabs>
                        <w:spacing w:before="21"/>
                        <w:ind w:left="177" w:right="0" w:hanging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6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9"/>
                          <w:w w:val="6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6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6"/>
                          <w:w w:val="6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51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77"/>
                          <w:w w:val="95"/>
                          <w:sz w:val="11"/>
                        </w:rPr>
                        <w:t>M</w:t>
                      </w:r>
                      <w:r>
                        <w:rPr>
                          <w:rFonts w:ascii="Arial"/>
                          <w:spacing w:val="-59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11"/>
                          <w:w w:val="95"/>
                          <w:sz w:val="11"/>
                        </w:rPr>
                        <w:t>-</w:t>
                      </w:r>
                      <w:r>
                        <w:rPr>
                          <w:rFonts w:ascii="Arial"/>
                          <w:spacing w:val="-54"/>
                          <w:w w:val="95"/>
                          <w:sz w:val="11"/>
                        </w:rPr>
                        <w:t>C</w:t>
                      </w:r>
                      <w:r>
                        <w:rPr>
                          <w:rFonts w:ascii="Arial"/>
                          <w:spacing w:val="-5"/>
                          <w:w w:val="9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pacing w:val="-28"/>
                          <w:w w:val="95"/>
                          <w:sz w:val="11"/>
                        </w:rPr>
                        <w:t>H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1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23"/>
                          <w:w w:val="95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-45"/>
                          <w:w w:val="95"/>
                          <w:sz w:val="11"/>
                        </w:rPr>
                        <w:t>L</w:t>
                      </w:r>
                      <w:r>
                        <w:rPr>
                          <w:rFonts w:ascii="Arial"/>
                          <w:spacing w:val="-23"/>
                          <w:w w:val="95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-83"/>
                          <w:w w:val="95"/>
                          <w:sz w:val="11"/>
                        </w:rPr>
                        <w:t>G</w:t>
                      </w:r>
                      <w:r>
                        <w:rPr>
                          <w:rFonts w:ascii="Arial"/>
                          <w:spacing w:val="-17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184" w:val="left" w:leader="none"/>
                        </w:tabs>
                        <w:spacing w:line="124" w:lineRule="exact" w:before="21"/>
                        <w:ind w:left="183" w:right="0" w:hanging="183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34"/>
                          <w:w w:val="95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37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45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80"/>
                          <w:w w:val="95"/>
                          <w:sz w:val="11"/>
                        </w:rPr>
                        <w:t>M</w:t>
                      </w:r>
                      <w:r>
                        <w:rPr>
                          <w:rFonts w:ascii="Arial"/>
                          <w:spacing w:val="-56"/>
                          <w:w w:val="95"/>
                          <w:sz w:val="11"/>
                        </w:rPr>
                        <w:t>L</w:t>
                      </w:r>
                      <w:r>
                        <w:rPr>
                          <w:rFonts w:ascii="Arial"/>
                          <w:spacing w:val="-65"/>
                          <w:w w:val="9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pacing w:val="-21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6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5"/>
                          <w:w w:val="6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3"/>
                          <w:w w:val="9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72"/>
                          <w:w w:val="95"/>
                          <w:sz w:val="11"/>
                        </w:rPr>
                        <w:t>P</w:t>
                      </w:r>
                      <w:r>
                        <w:rPr>
                          <w:rFonts w:ascii="Arial"/>
                          <w:spacing w:val="-40"/>
                          <w:w w:val="95"/>
                          <w:sz w:val="11"/>
                        </w:rPr>
                        <w:t>C</w:t>
                      </w:r>
                      <w:r>
                        <w:rPr>
                          <w:rFonts w:ascii="Arial"/>
                          <w:spacing w:val="-59"/>
                          <w:w w:val="95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10"/>
                          <w:w w:val="9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L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481;top:5528;width:632;height:142" type="#_x0000_t202" filled="false" stroked="false">
                <v:textbox inset="0,0,0,0">
                  <w:txbxContent>
                    <w:p>
                      <w:pPr>
                        <w:spacing w:line="14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spacing w:val="4"/>
                          <w:w w:val="105"/>
                          <w:sz w:val="13"/>
                        </w:rPr>
                        <w:t>Bu</w:t>
                      </w:r>
                      <w:r>
                        <w:rPr>
                          <w:rFonts w:ascii="Arial"/>
                          <w:b/>
                          <w:color w:val="FFFF00"/>
                          <w:spacing w:val="-22"/>
                          <w:w w:val="105"/>
                          <w:sz w:val="13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3"/>
                        </w:rPr>
                        <w:t>s</w:t>
                      </w:r>
                      <w:r>
                        <w:rPr>
                          <w:rFonts w:ascii="Arial"/>
                          <w:b/>
                          <w:color w:val="FFFF00"/>
                          <w:spacing w:val="-22"/>
                          <w:w w:val="105"/>
                          <w:sz w:val="13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00"/>
                          <w:spacing w:val="5"/>
                          <w:w w:val="105"/>
                          <w:sz w:val="13"/>
                        </w:rPr>
                        <w:t>lo</w:t>
                      </w:r>
                      <w:r>
                        <w:rPr>
                          <w:rFonts w:ascii="Arial"/>
                          <w:b/>
                          <w:color w:val="FFFF00"/>
                          <w:spacing w:val="-22"/>
                          <w:w w:val="105"/>
                          <w:sz w:val="13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FFFF00"/>
                          <w:spacing w:val="4"/>
                          <w:w w:val="105"/>
                          <w:sz w:val="13"/>
                        </w:rPr>
                        <w:t>up</w:t>
                      </w:r>
                      <w:r>
                        <w:rPr>
                          <w:rFonts w:ascii="Arial"/>
                          <w:sz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3131;top:5778;width:322;height:121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b/>
                          <w:spacing w:val="-5"/>
                          <w:sz w:val="12"/>
                        </w:rPr>
                        <w:t>en</w:t>
                      </w:r>
                      <w:r>
                        <w:rPr>
                          <w:rFonts w:ascii="Arial"/>
                          <w:b/>
                          <w:spacing w:val="-3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pacing w:val="1"/>
                          <w:sz w:val="12"/>
                        </w:rPr>
                        <w:t>Ha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818;top:5928;width:1114;height:1173" type="#_x0000_t202" filled="false" stroked="false">
                <v:textbox inset="0,0,0,0">
                  <w:txbxContent>
                    <w:p>
                      <w:pPr>
                        <w:spacing w:line="123" w:lineRule="exact" w:before="0"/>
                        <w:ind w:left="56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46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61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9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61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44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9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pacing w:val="-57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8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8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61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-58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pacing w:val="-2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z w:val="12"/>
                        </w:rPr>
                      </w:r>
                    </w:p>
                    <w:p>
                      <w:pPr>
                        <w:spacing w:line="261" w:lineRule="auto" w:before="12"/>
                        <w:ind w:left="56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48"/>
                          <w:w w:val="10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64"/>
                          <w:w w:val="105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20"/>
                          <w:w w:val="105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64"/>
                          <w:w w:val="105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w w:val="105"/>
                          <w:sz w:val="12"/>
                        </w:rPr>
                      </w:r>
                      <w:r>
                        <w:rPr>
                          <w:rFonts w:ascii="Arial" w:hAnsi="Arial"/>
                          <w:imprint/>
                          <w:w w:val="10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imprint/>
                          <w:spacing w:val="-28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hadow w:val="0"/>
                          <w:spacing w:val="-28"/>
                          <w:w w:val="105"/>
                          <w:sz w:val="12"/>
                        </w:rPr>
                      </w:r>
                      <w:r>
                        <w:rPr>
                          <w:rFonts w:ascii="Arial" w:hAnsi="Arial"/>
                          <w:shadow w:val="0"/>
                          <w:spacing w:val="-57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hadow w:val="0"/>
                          <w:spacing w:val="-8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hadow w:val="0"/>
                          <w:sz w:val="12"/>
                        </w:rPr>
                        <w:t>m</w:t>
                      </w:r>
                      <w:r>
                        <w:rPr>
                          <w:rFonts w:ascii="Arial" w:hAnsi="Arial"/>
                          <w:shadow w:val="0"/>
                          <w:spacing w:val="-23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hadow w:val="0"/>
                          <w:sz w:val="12"/>
                        </w:rPr>
                        <w:t>m</w:t>
                      </w:r>
                      <w:r>
                        <w:rPr>
                          <w:rFonts w:ascii="Arial" w:hAnsi="Arial"/>
                          <w:shadow w:val="0"/>
                          <w:spacing w:val="-2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hadow w:val="0"/>
                          <w:spacing w:val="-64"/>
                          <w:w w:val="10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hadow w:val="0"/>
                          <w:spacing w:val="-14"/>
                          <w:w w:val="10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hadow w:val="0"/>
                          <w:w w:val="10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hadow w:val="0"/>
                          <w:spacing w:val="-27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hadow w:val="0"/>
                          <w:spacing w:val="-16"/>
                          <w:w w:val="10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hadow w:val="0"/>
                          <w:spacing w:val="-64"/>
                          <w:w w:val="105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hadow w:val="0"/>
                          <w:spacing w:val="-16"/>
                          <w:w w:val="105"/>
                          <w:sz w:val="12"/>
                        </w:rPr>
                        <w:t>li</w:t>
                      </w:r>
                      <w:r>
                        <w:rPr>
                          <w:rFonts w:ascii="Arial" w:hAnsi="Arial"/>
                          <w:shadow w:val="0"/>
                          <w:w w:val="10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hadow w:val="0"/>
                          <w:spacing w:val="-24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hadow w:val="0"/>
                          <w:spacing w:val="-58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hadow w:val="0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hadow w:val="0"/>
                          <w:spacing w:val="-27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hadow w:val="0"/>
                          <w:spacing w:val="-57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hadow w:val="0"/>
                          <w:spacing w:val="-61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hadow w:val="0"/>
                          <w:spacing w:val="-8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hadow w:val="0"/>
                          <w:spacing w:val="-5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hadow w:val="0"/>
                          <w:spacing w:val="-61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hadow w:val="0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hadow w:val="0"/>
                          <w:spacing w:val="-27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hadow w:val="0"/>
                          <w:spacing w:val="-66"/>
                          <w:w w:val="105"/>
                          <w:sz w:val="12"/>
                        </w:rPr>
                        <w:t>0</w:t>
                      </w:r>
                      <w:r>
                        <w:rPr>
                          <w:rFonts w:ascii="Arial" w:hAnsi="Arial"/>
                          <w:shadow w:val="0"/>
                          <w:spacing w:val="-5"/>
                          <w:w w:val="105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hadow w:val="0"/>
                          <w:spacing w:val="-22"/>
                          <w:w w:val="10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hadow w:val="0"/>
                          <w:spacing w:val="-70"/>
                          <w:w w:val="105"/>
                          <w:sz w:val="12"/>
                        </w:rPr>
                        <w:t>0</w:t>
                      </w:r>
                      <w:r>
                        <w:rPr>
                          <w:rFonts w:ascii="Arial" w:hAnsi="Arial"/>
                          <w:shadow w:val="0"/>
                          <w:spacing w:val="-26"/>
                          <w:w w:val="10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hadow w:val="0"/>
                          <w:spacing w:val="-27"/>
                          <w:w w:val="105"/>
                          <w:sz w:val="12"/>
                        </w:rPr>
                        <w:t>,</w:t>
                      </w:r>
                      <w:r>
                        <w:rPr>
                          <w:rFonts w:ascii="Arial" w:hAnsi="Arial"/>
                          <w:shadow w:val="0"/>
                          <w:spacing w:val="-48"/>
                          <w:w w:val="105"/>
                          <w:sz w:val="12"/>
                        </w:rPr>
                        <w:t>v</w:t>
                      </w:r>
                      <w:r>
                        <w:rPr>
                          <w:rFonts w:ascii="Arial" w:hAnsi="Arial"/>
                          <w:shadow w:val="0"/>
                          <w:spacing w:val="-5"/>
                          <w:w w:val="105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hadow w:val="0"/>
                          <w:spacing w:val="-68"/>
                          <w:w w:val="105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hadow w:val="0"/>
                          <w:w w:val="105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hadow w:val="0"/>
                          <w:w w:val="99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hadow w:val="0"/>
                          <w:spacing w:val="-48"/>
                          <w:w w:val="10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hadow w:val="0"/>
                          <w:spacing w:val="-64"/>
                          <w:w w:val="105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hadow w:val="0"/>
                          <w:spacing w:val="-14"/>
                          <w:w w:val="10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hadow w:val="0"/>
                          <w:spacing w:val="-20"/>
                          <w:w w:val="105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hadow w:val="0"/>
                          <w:spacing w:val="-64"/>
                          <w:w w:val="105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hadow w:val="0"/>
                          <w:spacing w:val="-47"/>
                          <w:w w:val="10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hadow w:val="0"/>
                          <w:spacing w:val="-16"/>
                          <w:w w:val="105"/>
                          <w:sz w:val="12"/>
                        </w:rPr>
                        <w:t>l</w:t>
                      </w:r>
                      <w:r>
                        <w:rPr>
                          <w:rFonts w:ascii="Arial" w:hAnsi="Arial"/>
                          <w:shadow w:val="0"/>
                          <w:spacing w:val="-21"/>
                          <w:w w:val="10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hadow w:val="0"/>
                          <w:spacing w:val="-60"/>
                          <w:w w:val="10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hadow w:val="0"/>
                          <w:w w:val="105"/>
                          <w:sz w:val="12"/>
                        </w:rPr>
                        <w:t>b</w:t>
                      </w:r>
                      <w:r>
                        <w:rPr>
                          <w:rFonts w:ascii="Arial" w:hAnsi="Arial"/>
                          <w:shadow w:val="0"/>
                          <w:spacing w:val="10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hadow w:val="0"/>
                          <w:spacing w:val="-68"/>
                          <w:w w:val="105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hadow w:val="0"/>
                          <w:spacing w:val="-14"/>
                          <w:w w:val="10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hadow w:val="0"/>
                          <w:spacing w:val="-60"/>
                          <w:w w:val="10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hadow w:val="0"/>
                          <w:spacing w:val="8"/>
                          <w:w w:val="105"/>
                          <w:sz w:val="12"/>
                        </w:rPr>
                        <w:t>q</w:t>
                      </w:r>
                      <w:r>
                        <w:rPr>
                          <w:rFonts w:ascii="Arial" w:hAnsi="Arial"/>
                          <w:shadow w:val="0"/>
                          <w:spacing w:val="-64"/>
                          <w:w w:val="105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hadow w:val="0"/>
                          <w:spacing w:val="-16"/>
                          <w:w w:val="10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hadow w:val="0"/>
                          <w:spacing w:val="-8"/>
                          <w:w w:val="105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hadow w:val="0"/>
                          <w:spacing w:val="-61"/>
                          <w:w w:val="105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hadow w:val="0"/>
                          <w:w w:val="105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hadow w:val="0"/>
                          <w:spacing w:val="-5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hadow w:val="0"/>
                          <w:w w:val="10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hadow w:val="0"/>
                          <w:sz w:val="12"/>
                        </w:rPr>
                      </w:r>
                    </w:p>
                    <w:p>
                      <w:pPr>
                        <w:spacing w:line="261" w:lineRule="auto" w:before="0"/>
                        <w:ind w:left="56" w:right="32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50"/>
                          <w:w w:val="110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67"/>
                          <w:w w:val="110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5"/>
                          <w:w w:val="110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21"/>
                          <w:w w:val="110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67"/>
                          <w:w w:val="110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49"/>
                          <w:w w:val="110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7"/>
                          <w:w w:val="110"/>
                          <w:sz w:val="12"/>
                        </w:rPr>
                        <w:t>l</w:t>
                      </w:r>
                      <w:r>
                        <w:rPr>
                          <w:rFonts w:ascii="Arial" w:hAnsi="Arial"/>
                          <w:spacing w:val="-22"/>
                          <w:w w:val="110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63"/>
                          <w:w w:val="11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w w:val="110"/>
                          <w:sz w:val="12"/>
                        </w:rPr>
                        <w:t>b</w:t>
                      </w:r>
                      <w:r>
                        <w:rPr>
                          <w:rFonts w:ascii="Arial" w:hAnsi="Arial"/>
                          <w:spacing w:val="-8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0"/>
                          <w:w w:val="110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pacing w:val="-15"/>
                          <w:w w:val="110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63"/>
                          <w:w w:val="11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8"/>
                          <w:w w:val="110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pacing w:val="-70"/>
                          <w:w w:val="110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pacing w:val="-19"/>
                          <w:w w:val="110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8"/>
                          <w:w w:val="110"/>
                          <w:sz w:val="12"/>
                        </w:rPr>
                        <w:t>q</w:t>
                      </w:r>
                      <w:r>
                        <w:rPr>
                          <w:rFonts w:ascii="Arial" w:hAnsi="Arial"/>
                          <w:spacing w:val="-67"/>
                          <w:w w:val="110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7"/>
                          <w:w w:val="110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8"/>
                          <w:w w:val="110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-64"/>
                          <w:w w:val="110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w w:val="110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pacing w:val="-17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w w:val="99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50"/>
                          <w:w w:val="110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67"/>
                          <w:w w:val="110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5"/>
                          <w:w w:val="110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21"/>
                          <w:w w:val="110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67"/>
                          <w:w w:val="110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49"/>
                          <w:w w:val="110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66"/>
                          <w:w w:val="110"/>
                          <w:sz w:val="12"/>
                        </w:rPr>
                        <w:t>z</w:t>
                      </w:r>
                      <w:r>
                        <w:rPr>
                          <w:rFonts w:ascii="Arial" w:hAnsi="Arial"/>
                          <w:spacing w:val="-13"/>
                          <w:w w:val="110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pacing w:val="-70"/>
                          <w:w w:val="11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72"/>
                          <w:w w:val="110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pacing w:val="-40"/>
                          <w:w w:val="110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47"/>
                          <w:w w:val="110"/>
                          <w:sz w:val="12"/>
                        </w:rPr>
                        <w:t>v</w:t>
                      </w:r>
                      <w:r>
                        <w:rPr>
                          <w:rFonts w:ascii="Arial" w:hAnsi="Arial"/>
                          <w:spacing w:val="-17"/>
                          <w:w w:val="110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pacing w:val="-25"/>
                          <w:w w:val="110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imprint/>
                          <w:w w:val="11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hadow w:val="0"/>
                          <w:w w:val="99"/>
                          <w:sz w:val="12"/>
                        </w:rPr>
                      </w:r>
                      <w:r>
                        <w:rPr>
                          <w:rFonts w:ascii="Arial" w:hAnsi="Arial"/>
                          <w:shadow w:val="0"/>
                          <w:sz w:val="12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12"/>
                          <w:w w:val="105"/>
                          <w:sz w:val="12"/>
                        </w:rPr>
                        <w:t>n</w:t>
                      </w:r>
                      <w:r>
                        <w:rPr>
                          <w:rFonts w:ascii="Arial"/>
                          <w:spacing w:val="-32"/>
                          <w:w w:val="105"/>
                          <w:sz w:val="12"/>
                        </w:rPr>
                        <w:t>I</w:t>
                      </w:r>
                      <w:r>
                        <w:rPr>
                          <w:rFonts w:ascii="Arial"/>
                          <w:spacing w:val="-20"/>
                          <w:w w:val="105"/>
                          <w:sz w:val="12"/>
                        </w:rPr>
                        <w:t>f</w:t>
                      </w:r>
                      <w:r>
                        <w:rPr>
                          <w:rFonts w:ascii="Arial"/>
                          <w:spacing w:val="-14"/>
                          <w:w w:val="105"/>
                          <w:sz w:val="12"/>
                        </w:rPr>
                        <w:t>r</w:t>
                      </w:r>
                      <w:r>
                        <w:rPr>
                          <w:rFonts w:ascii="Arial"/>
                          <w:spacing w:val="-64"/>
                          <w:w w:val="105"/>
                          <w:sz w:val="12"/>
                        </w:rPr>
                        <w:t>a</w:t>
                      </w:r>
                      <w:r>
                        <w:rPr>
                          <w:rFonts w:ascii="Arial"/>
                          <w:w w:val="105"/>
                          <w:sz w:val="12"/>
                        </w:rPr>
                        <w:t>s</w:t>
                      </w:r>
                      <w:r>
                        <w:rPr>
                          <w:rFonts w:ascii="Arial"/>
                          <w:spacing w:val="-9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5"/>
                          <w:w w:val="105"/>
                          <w:sz w:val="12"/>
                        </w:rPr>
                        <w:t>t</w:t>
                      </w:r>
                      <w:r>
                        <w:rPr>
                          <w:rFonts w:ascii="Arial"/>
                          <w:spacing w:val="-14"/>
                          <w:w w:val="105"/>
                          <w:sz w:val="12"/>
                        </w:rPr>
                        <w:t>r</w:t>
                      </w:r>
                      <w:r>
                        <w:rPr>
                          <w:rFonts w:ascii="Arial"/>
                          <w:spacing w:val="-64"/>
                          <w:w w:val="105"/>
                          <w:sz w:val="12"/>
                        </w:rPr>
                        <w:t>u</w:t>
                      </w:r>
                      <w:r>
                        <w:rPr>
                          <w:rFonts w:ascii="Arial"/>
                          <w:w w:val="105"/>
                          <w:sz w:val="12"/>
                        </w:rPr>
                        <w:t>c</w:t>
                      </w:r>
                      <w:r>
                        <w:rPr>
                          <w:rFonts w:ascii="Arial"/>
                          <w:spacing w:val="-15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5"/>
                          <w:w w:val="105"/>
                          <w:sz w:val="12"/>
                        </w:rPr>
                        <w:t>t</w:t>
                      </w:r>
                      <w:r>
                        <w:rPr>
                          <w:rFonts w:ascii="Arial"/>
                          <w:spacing w:val="-64"/>
                          <w:w w:val="105"/>
                          <w:sz w:val="12"/>
                        </w:rPr>
                        <w:t>u</w:t>
                      </w:r>
                      <w:r>
                        <w:rPr>
                          <w:rFonts w:ascii="Arial"/>
                          <w:spacing w:val="-14"/>
                          <w:w w:val="105"/>
                          <w:sz w:val="12"/>
                        </w:rPr>
                        <w:t>r</w:t>
                      </w:r>
                      <w:r>
                        <w:rPr>
                          <w:rFonts w:ascii="Arial"/>
                          <w:spacing w:val="-64"/>
                          <w:w w:val="105"/>
                          <w:sz w:val="12"/>
                        </w:rPr>
                        <w:t>e</w:t>
                      </w:r>
                      <w:r>
                        <w:rPr>
                          <w:rFonts w:ascii="Arial"/>
                          <w:spacing w:val="-58"/>
                          <w:w w:val="105"/>
                          <w:sz w:val="12"/>
                        </w:rPr>
                        <w:t>s</w:t>
                      </w:r>
                      <w:r>
                        <w:rPr>
                          <w:rFonts w:ascii="Arial"/>
                          <w:w w:val="105"/>
                          <w:sz w:val="12"/>
                        </w:rPr>
                        <w:t>: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2"/>
                        <w:ind w:left="56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39"/>
                          <w:w w:val="85"/>
                          <w:sz w:val="12"/>
                        </w:rPr>
                        <w:t>S</w:t>
                      </w:r>
                      <w:r>
                        <w:rPr>
                          <w:rFonts w:ascii="Arial"/>
                          <w:w w:val="85"/>
                          <w:sz w:val="12"/>
                        </w:rPr>
                        <w:t>U  </w:t>
                      </w:r>
                      <w:r>
                        <w:rPr>
                          <w:rFonts w:ascii="Arial"/>
                          <w:spacing w:val="-26"/>
                          <w:w w:val="85"/>
                          <w:sz w:val="12"/>
                        </w:rPr>
                        <w:t>R</w:t>
                      </w:r>
                      <w:r>
                        <w:rPr>
                          <w:rFonts w:ascii="Arial"/>
                          <w:spacing w:val="-39"/>
                          <w:w w:val="85"/>
                          <w:sz w:val="12"/>
                        </w:rPr>
                        <w:t>FA</w:t>
                      </w:r>
                      <w:r>
                        <w:rPr>
                          <w:rFonts w:ascii="Arial"/>
                          <w:spacing w:val="-44"/>
                          <w:w w:val="85"/>
                          <w:sz w:val="12"/>
                        </w:rPr>
                        <w:t>C</w:t>
                      </w:r>
                      <w:r>
                        <w:rPr>
                          <w:rFonts w:ascii="Arial"/>
                          <w:spacing w:val="-46"/>
                          <w:w w:val="85"/>
                          <w:sz w:val="12"/>
                        </w:rPr>
                        <w:t>T</w:t>
                      </w:r>
                      <w:r>
                        <w:rPr>
                          <w:rFonts w:ascii="Arial"/>
                          <w:spacing w:val="-63"/>
                          <w:w w:val="85"/>
                          <w:sz w:val="12"/>
                        </w:rPr>
                        <w:t>E</w:t>
                      </w:r>
                      <w:r>
                        <w:rPr>
                          <w:rFonts w:ascii="Arial"/>
                          <w:spacing w:val="-26"/>
                          <w:w w:val="85"/>
                          <w:sz w:val="12"/>
                        </w:rPr>
                        <w:t>O</w:t>
                      </w:r>
                      <w:r>
                        <w:rPr>
                          <w:rFonts w:ascii="Arial"/>
                          <w:spacing w:val="-39"/>
                          <w:w w:val="85"/>
                          <w:sz w:val="12"/>
                        </w:rPr>
                        <w:t>T</w:t>
                      </w:r>
                      <w:r>
                        <w:rPr>
                          <w:rFonts w:ascii="Arial"/>
                          <w:spacing w:val="-51"/>
                          <w:w w:val="85"/>
                          <w:sz w:val="12"/>
                        </w:rPr>
                        <w:t>A</w:t>
                      </w:r>
                      <w:r>
                        <w:rPr>
                          <w:rFonts w:ascii="Arial"/>
                          <w:spacing w:val="-63"/>
                          <w:w w:val="85"/>
                          <w:sz w:val="12"/>
                        </w:rPr>
                        <w:t>D</w:t>
                      </w:r>
                      <w:r>
                        <w:rPr>
                          <w:rFonts w:ascii="Arial"/>
                          <w:spacing w:val="-52"/>
                          <w:w w:val="85"/>
                          <w:sz w:val="12"/>
                        </w:rPr>
                        <w:t>L</w:t>
                      </w:r>
                      <w:r>
                        <w:rPr>
                          <w:rFonts w:ascii="Arial"/>
                          <w:spacing w:val="-68"/>
                          <w:w w:val="85"/>
                          <w:sz w:val="12"/>
                        </w:rPr>
                        <w:t>E</w:t>
                      </w:r>
                      <w:r>
                        <w:rPr>
                          <w:rFonts w:ascii="Arial"/>
                          <w:spacing w:val="-52"/>
                          <w:w w:val="85"/>
                          <w:sz w:val="12"/>
                        </w:rPr>
                        <w:t>ZL</w:t>
                      </w:r>
                      <w:r>
                        <w:rPr>
                          <w:rFonts w:ascii="Arial"/>
                          <w:spacing w:val="-63"/>
                          <w:w w:val="85"/>
                          <w:sz w:val="12"/>
                        </w:rPr>
                        <w:t>A</w:t>
                      </w:r>
                      <w:r>
                        <w:rPr>
                          <w:rFonts w:ascii="Arial"/>
                          <w:spacing w:val="-75"/>
                          <w:w w:val="85"/>
                          <w:sz w:val="12"/>
                        </w:rPr>
                        <w:t>O</w:t>
                      </w:r>
                      <w:r>
                        <w:rPr>
                          <w:rFonts w:ascii="Arial"/>
                          <w:spacing w:val="-20"/>
                          <w:w w:val="85"/>
                          <w:sz w:val="12"/>
                        </w:rPr>
                        <w:t>E</w:t>
                      </w:r>
                      <w:r>
                        <w:rPr>
                          <w:rFonts w:ascii="Arial"/>
                          <w:w w:val="85"/>
                          <w:sz w:val="12"/>
                        </w:rPr>
                        <w:t>N</w:t>
                      </w:r>
                      <w:r>
                        <w:rPr>
                          <w:rFonts w:ascii="Arial"/>
                          <w:spacing w:val="-18"/>
                          <w:w w:val="8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37"/>
                          <w:w w:val="85"/>
                          <w:sz w:val="12"/>
                        </w:rPr>
                        <w:t>4</w:t>
                      </w:r>
                      <w:r>
                        <w:rPr>
                          <w:rFonts w:ascii="Arial"/>
                          <w:spacing w:val="-12"/>
                          <w:w w:val="85"/>
                          <w:sz w:val="12"/>
                        </w:rPr>
                        <w:t>:</w:t>
                      </w:r>
                      <w:r>
                        <w:rPr>
                          <w:rFonts w:ascii="Arial"/>
                          <w:spacing w:val="-66"/>
                          <w:w w:val="85"/>
                          <w:sz w:val="12"/>
                        </w:rPr>
                        <w:t>E</w:t>
                      </w:r>
                      <w:r>
                        <w:rPr>
                          <w:rFonts w:ascii="Arial"/>
                          <w:spacing w:val="-52"/>
                          <w:w w:val="85"/>
                          <w:sz w:val="12"/>
                        </w:rPr>
                        <w:t>4</w:t>
                      </w:r>
                      <w:r>
                        <w:rPr>
                          <w:rFonts w:ascii="Arial"/>
                          <w:w w:val="85"/>
                          <w:sz w:val="12"/>
                        </w:rPr>
                        <w:t>,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line="135" w:lineRule="exact" w:before="12"/>
                        <w:ind w:left="56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d</w:t>
                      </w:r>
                      <w:r>
                        <w:rPr>
                          <w:rFonts w:ascii="Arial" w:hAnsi="Arial"/>
                          <w:spacing w:val="-10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pacing w:val="-34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61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9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61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44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64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12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12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61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23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58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31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pacing w:val="-16"/>
                          <w:sz w:val="12"/>
                        </w:rPr>
                        <w:t>v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740;top:5928;width:90;height:872" type="#_x0000_t202" filled="false" stroked="false">
                <v:textbox inset="0,0,0,0">
                  <w:txbxContent>
                    <w:p>
                      <w:pPr>
                        <w:spacing w:line="123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19"/>
                          <w:sz w:val="12"/>
                        </w:rPr>
                        <w:t>2</w:t>
                      </w:r>
                      <w:r>
                        <w:rPr>
                          <w:rFonts w:ascii="Arial"/>
                          <w:spacing w:val="-61"/>
                          <w:sz w:val="12"/>
                        </w:rPr>
                        <w:t>4</w:t>
                      </w:r>
                      <w:r>
                        <w:rPr>
                          <w:rFonts w:ascii="Arial"/>
                          <w:sz w:val="12"/>
                        </w:rPr>
                        <w:t>,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line="240" w:lineRule="auto" w:before="2"/>
                        <w:rPr>
                          <w:rFonts w:ascii="Times New Roman" w:hAnsi="Times New Roman" w:cs="Times New Roman" w:eastAsia="Times New Roman"/>
                          <w:sz w:val="14"/>
                          <w:szCs w:val="14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12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pacing w:val="-34"/>
                          <w:sz w:val="12"/>
                        </w:rPr>
                        <w:t>,</w:t>
                      </w:r>
                      <w:r>
                        <w:rPr>
                          <w:rFonts w:ascii="Arial"/>
                          <w:spacing w:val="-61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2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12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pacing w:val="-34"/>
                          <w:sz w:val="12"/>
                        </w:rPr>
                        <w:t>,</w:t>
                      </w:r>
                      <w:r>
                        <w:rPr>
                          <w:rFonts w:ascii="Arial"/>
                          <w:spacing w:val="-61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2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12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pacing w:val="-34"/>
                          <w:sz w:val="12"/>
                        </w:rPr>
                        <w:t>,</w:t>
                      </w:r>
                      <w:r>
                        <w:rPr>
                          <w:rFonts w:ascii="Arial"/>
                          <w:spacing w:val="-61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line="135" w:lineRule="exact" w:before="12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12"/>
                          <w:sz w:val="12"/>
                        </w:rPr>
                        <w:t>2</w:t>
                      </w:r>
                      <w:r>
                        <w:rPr>
                          <w:rFonts w:ascii="Arial"/>
                          <w:spacing w:val="-34"/>
                          <w:sz w:val="12"/>
                        </w:rPr>
                        <w:t>,</w:t>
                      </w:r>
                      <w:r>
                        <w:rPr>
                          <w:rFonts w:ascii="Arial"/>
                          <w:spacing w:val="-61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9530;top:5709;width:1205;height:1260" type="#_x0000_t202" filled="false" stroked="false">
                <v:textbox inset="0,0,0,0">
                  <w:txbxContent>
                    <w:p>
                      <w:pPr>
                        <w:spacing w:line="117" w:lineRule="exact" w:before="0"/>
                        <w:ind w:left="54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spacing w:val="-43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40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-48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36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1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u</w:t>
                      </w:r>
                      <w:r>
                        <w:rPr>
                          <w:rFonts w:ascii="Arial" w:hAnsi="Arial"/>
                          <w:sz w:val="11"/>
                        </w:rPr>
                        <w:t>p</w:t>
                      </w:r>
                      <w:r>
                        <w:rPr>
                          <w:rFonts w:ascii="Arial" w:hAnsi="Arial"/>
                          <w:spacing w:val="-11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line="355" w:lineRule="auto" w:before="68"/>
                        <w:ind w:left="54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spacing w:val="-43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40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-42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  <w:t>om</w:t>
                      </w:r>
                      <w:r>
                        <w:rPr>
                          <w:rFonts w:ascii="Arial" w:hAnsi="Arial"/>
                          <w:spacing w:val="-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m</w:t>
                      </w:r>
                      <w:r>
                        <w:rPr>
                          <w:rFonts w:ascii="Arial" w:hAnsi="Arial"/>
                          <w:spacing w:val="-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17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11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9"/>
                          <w:w w:val="110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-54"/>
                          <w:w w:val="110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16"/>
                          <w:w w:val="110"/>
                          <w:sz w:val="11"/>
                        </w:rPr>
                        <w:t>li</w:t>
                      </w:r>
                      <w:r>
                        <w:rPr>
                          <w:rFonts w:ascii="Arial" w:hAnsi="Arial"/>
                          <w:w w:val="110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pacing w:val="-14"/>
                          <w:w w:val="11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37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pacing w:val="1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pacing w:val="-4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-38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16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w w:val="110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pacing w:val="-19"/>
                          <w:w w:val="110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-54"/>
                          <w:w w:val="110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-19"/>
                          <w:w w:val="110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3"/>
                          <w:w w:val="110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w w:val="110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w w:val="12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43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40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-43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-18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-61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  <w:t>b 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32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43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64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q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u</w:t>
                      </w:r>
                      <w:r>
                        <w:rPr>
                          <w:rFonts w:ascii="Arial" w:hAnsi="Arial"/>
                          <w:spacing w:val="-17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p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line="355" w:lineRule="auto" w:before="9"/>
                        <w:ind w:left="54" w:right="411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spacing w:val="-43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40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-43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-18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-61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  <w:t>b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32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-19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46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-35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  <w:t>q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p</w:t>
                      </w:r>
                      <w:r>
                        <w:rPr>
                          <w:rFonts w:ascii="Arial" w:hAnsi="Arial"/>
                          <w:spacing w:val="-11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w w:val="104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43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40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3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-25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17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before="9"/>
                        <w:ind w:left="54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53"/>
                          <w:w w:val="125"/>
                          <w:sz w:val="11"/>
                        </w:rPr>
                        <w:t>P</w:t>
                      </w:r>
                      <w:r>
                        <w:rPr>
                          <w:rFonts w:ascii="Arial"/>
                          <w:spacing w:val="-16"/>
                          <w:w w:val="12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125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-18"/>
                          <w:w w:val="125"/>
                          <w:sz w:val="11"/>
                        </w:rPr>
                        <w:t>j</w:t>
                      </w:r>
                      <w:r>
                        <w:rPr>
                          <w:rFonts w:ascii="Arial"/>
                          <w:spacing w:val="-62"/>
                          <w:w w:val="12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w w:val="12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125" w:lineRule="exact" w:before="6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11"/>
                          <w:w w:val="10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23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pacing w:val="-15"/>
                          <w:w w:val="105"/>
                          <w:sz w:val="11"/>
                        </w:rPr>
                        <w:t>f</w:t>
                      </w:r>
                      <w:r>
                        <w:rPr>
                          <w:rFonts w:ascii="Arial"/>
                          <w:spacing w:val="-18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52"/>
                          <w:w w:val="105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2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5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13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52"/>
                          <w:w w:val="10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c</w:t>
                      </w:r>
                      <w:r>
                        <w:rPr>
                          <w:rFonts w:ascii="Arial"/>
                          <w:spacing w:val="-15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5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45"/>
                          <w:w w:val="10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-18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52"/>
                          <w:w w:val="10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740;top:6981;width:90;height:121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19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pacing w:val="-61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z w:val="12"/>
                        </w:rPr>
                        <w:t>,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874;top:7131;width:1877;height:271" type="#_x0000_t202" filled="false" stroked="false">
                <v:textbox inset="0,0,0,0">
                  <w:txbxContent>
                    <w:p>
                      <w:pPr>
                        <w:spacing w:line="123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eastAsia="Arial"/>
                          <w:spacing w:val="-14"/>
                          <w:w w:val="110"/>
                          <w:sz w:val="12"/>
                          <w:szCs w:val="12"/>
                        </w:rPr>
                        <w:t>–––––––––––––––––––––––––––––––</w:t>
                      </w:r>
                      <w:r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35" w:lineRule="exact" w:before="12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48"/>
                          <w:w w:val="105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41"/>
                          <w:w w:val="105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pacing w:val="-28"/>
                          <w:w w:val="105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64"/>
                          <w:w w:val="10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48"/>
                          <w:w w:val="105"/>
                          <w:sz w:val="12"/>
                        </w:rPr>
                        <w:t>x</w:t>
                      </w:r>
                      <w:r>
                        <w:rPr>
                          <w:rFonts w:ascii="Arial" w:hAnsi="Arial"/>
                          <w:spacing w:val="-70"/>
                          <w:w w:val="10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26"/>
                          <w:w w:val="105"/>
                          <w:sz w:val="12"/>
                        </w:rPr>
                        <w:t>j</w:t>
                      </w:r>
                      <w:r>
                        <w:rPr>
                          <w:rFonts w:ascii="Arial" w:hAnsi="Arial"/>
                          <w:spacing w:val="-66"/>
                          <w:w w:val="105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pacing w:val="-23"/>
                          <w:w w:val="105"/>
                          <w:sz w:val="12"/>
                        </w:rPr>
                        <w:t>(</w:t>
                      </w:r>
                      <w:r>
                        <w:rPr>
                          <w:rFonts w:ascii="Arial" w:hAnsi="Arial"/>
                          <w:spacing w:val="-64"/>
                          <w:w w:val="10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6"/>
                          <w:w w:val="105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w w:val="10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9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6"/>
                          <w:w w:val="10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8"/>
                          <w:w w:val="105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pacing w:val="-67"/>
                          <w:w w:val="105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pacing w:val="-60"/>
                          <w:w w:val="105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pacing w:val="14"/>
                          <w:w w:val="10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60"/>
                          <w:w w:val="105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8"/>
                          <w:w w:val="105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64"/>
                          <w:w w:val="105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16"/>
                          <w:w w:val="10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41"/>
                          <w:w w:val="105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pacing w:val="-8"/>
                          <w:w w:val="105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w w:val="105"/>
                          <w:sz w:val="12"/>
                        </w:rPr>
                        <w:t>)   </w:t>
                      </w:r>
                      <w:r>
                        <w:rPr>
                          <w:rFonts w:ascii="Arial" w:hAnsi="Arial"/>
                          <w:spacing w:val="5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20"/>
                          <w:w w:val="105"/>
                          <w:sz w:val="12"/>
                        </w:rPr>
                        <w:t>0</w:t>
                      </w:r>
                      <w:r>
                        <w:rPr>
                          <w:rFonts w:ascii="Arial" w:hAnsi="Arial"/>
                          <w:spacing w:val="-64"/>
                          <w:w w:val="105"/>
                          <w:sz w:val="12"/>
                        </w:rPr>
                        <w:t>0</w:t>
                      </w:r>
                      <w:r>
                        <w:rPr>
                          <w:rFonts w:ascii="Arial" w:hAnsi="Arial"/>
                          <w:w w:val="105"/>
                          <w:sz w:val="12"/>
                        </w:rPr>
                        <w:t>,</w:t>
                      </w:r>
                      <w:r>
                        <w:rPr>
                          <w:rFonts w:ascii="Arial" w:hAns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10794;top:7192;width:53;height:80" type="#_x0000_t202" filled="false" stroked="false">
                <v:textbox inset="0,0,0,0">
                  <w:txbxContent>
                    <w:p>
                      <w:pPr>
                        <w:spacing w:line="79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8"/>
                          <w:szCs w:val="8"/>
                        </w:rPr>
                      </w:pPr>
                      <w:r>
                        <w:rPr>
                          <w:rFonts w:ascii="Arial"/>
                          <w:spacing w:val="-19"/>
                          <w:sz w:val="8"/>
                        </w:rPr>
                        <w:t>40</w:t>
                      </w:r>
                      <w:r>
                        <w:rPr>
                          <w:rFonts w:ascii="Arial"/>
                          <w:sz w:val="8"/>
                        </w:rPr>
                      </w:r>
                    </w:p>
                  </w:txbxContent>
                </v:textbox>
                <w10:wrap type="none"/>
              </v:shape>
              <v:shape style="position:absolute;left:11103;top:7401;width:176;height:80" type="#_x0000_t202" filled="false" stroked="false">
                <v:textbox inset="0,0,0,0">
                  <w:txbxContent>
                    <w:p>
                      <w:pPr>
                        <w:spacing w:line="79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/>
                          <w:spacing w:val="-16"/>
                          <w:sz w:val="8"/>
                        </w:rPr>
                        <w:t>M</w:t>
                      </w:r>
                      <w:r>
                        <w:rPr>
                          <w:rFonts w:ascii="Arial" w:hAnsi="Arial"/>
                          <w:spacing w:val="-11"/>
                          <w:sz w:val="8"/>
                        </w:rPr>
                        <w:t>è</w:t>
                      </w:r>
                      <w:r>
                        <w:rPr>
                          <w:rFonts w:ascii="Arial" w:hAnsi="Arial"/>
                          <w:spacing w:val="-1"/>
                          <w:sz w:val="8"/>
                        </w:rPr>
                        <w:t>t</w:t>
                      </w:r>
                      <w:r>
                        <w:rPr>
                          <w:rFonts w:ascii="Arial" w:hAnsi="Arial"/>
                          <w:spacing w:val="-10"/>
                          <w:sz w:val="8"/>
                        </w:rPr>
                        <w:t>r</w:t>
                      </w:r>
                      <w:r>
                        <w:rPr>
                          <w:rFonts w:ascii="Arial" w:hAnsi="Arial"/>
                          <w:spacing w:val="-37"/>
                          <w:sz w:val="8"/>
                        </w:rPr>
                        <w:t>e</w:t>
                      </w:r>
                      <w:r>
                        <w:rPr>
                          <w:rFonts w:ascii="Arial" w:hAnsi="Arial"/>
                          <w:sz w:val="8"/>
                        </w:rPr>
                        <w:t>s</w:t>
                      </w:r>
                      <w:r>
                        <w:rPr>
                          <w:rFonts w:ascii="Arial" w:hAnsi="Arial"/>
                          <w:sz w:val="8"/>
                        </w:rPr>
                      </w:r>
                    </w:p>
                  </w:txbxContent>
                </v:textbox>
                <w10:wrap type="none"/>
              </v:shape>
              <v:shape style="position:absolute;left:742;top:7627;width:2099;height:94" type="#_x0000_t202" filled="false" stroked="false">
                <v:textbox inset="0,0,0,0">
                  <w:txbxContent>
                    <w:p>
                      <w:pPr>
                        <w:spacing w:line="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spacing w:val="-27"/>
                          <w:w w:val="95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2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33"/>
                          <w:w w:val="95"/>
                          <w:sz w:val="9"/>
                        </w:rPr>
                        <w:t>u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62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12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47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35"/>
                          <w:w w:val="95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pacing w:val="-25"/>
                          <w:w w:val="95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:</w:t>
                      </w:r>
                      <w:r>
                        <w:rPr>
                          <w:rFonts w:ascii="Arial" w:hAnsi="Arial"/>
                          <w:spacing w:val="-16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34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10"/>
                          <w:w w:val="95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41"/>
                          <w:w w:val="95"/>
                          <w:sz w:val="9"/>
                        </w:rPr>
                        <w:t>va</w:t>
                      </w:r>
                      <w:r>
                        <w:rPr>
                          <w:rFonts w:ascii="Arial" w:hAnsi="Arial"/>
                          <w:spacing w:val="1"/>
                          <w:w w:val="95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4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12"/>
                          <w:w w:val="95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28"/>
                          <w:w w:val="95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53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5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-44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19"/>
                          <w:w w:val="95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-16"/>
                          <w:w w:val="95"/>
                          <w:sz w:val="9"/>
                        </w:rPr>
                        <w:t>c'</w:t>
                      </w:r>
                      <w:r>
                        <w:rPr>
                          <w:rFonts w:ascii="Arial" w:hAnsi="Arial"/>
                          <w:spacing w:val="-22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2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4"/>
                          <w:w w:val="95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-26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27"/>
                          <w:w w:val="95"/>
                          <w:sz w:val="9"/>
                        </w:rPr>
                        <w:t>F</w:t>
                      </w:r>
                      <w:r>
                        <w:rPr>
                          <w:rFonts w:ascii="Arial" w:hAnsi="Arial"/>
                          <w:spacing w:val="-44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18"/>
                          <w:w w:val="95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-17"/>
                          <w:w w:val="95"/>
                          <w:sz w:val="9"/>
                        </w:rPr>
                        <w:t>-</w:t>
                      </w:r>
                      <w:r>
                        <w:rPr>
                          <w:rFonts w:ascii="Arial" w:hAnsi="Arial"/>
                          <w:spacing w:val="-24"/>
                          <w:w w:val="95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-12"/>
                          <w:w w:val="95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46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15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1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-21"/>
                          <w:w w:val="95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57"/>
                          <w:w w:val="95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pacing w:val="-23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18"/>
                          <w:w w:val="95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-56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-45"/>
                          <w:w w:val="95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-38"/>
                          <w:w w:val="95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64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38"/>
                          <w:w w:val="95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: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7"/>
                          <w:w w:val="95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60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40"/>
                          <w:w w:val="95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pacing w:val="-57"/>
                          <w:w w:val="95"/>
                          <w:sz w:val="9"/>
                        </w:rPr>
                        <w:t>©</w:t>
                      </w:r>
                      <w:r>
                        <w:rPr>
                          <w:rFonts w:ascii="Arial" w:hAnsi="Arial"/>
                          <w:spacing w:val="-14"/>
                          <w:w w:val="95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56"/>
                          <w:w w:val="95"/>
                          <w:sz w:val="9"/>
                        </w:rPr>
                        <w:t>®</w:t>
                      </w:r>
                      <w:r>
                        <w:rPr>
                          <w:rFonts w:ascii="Arial" w:hAnsi="Arial"/>
                          <w:spacing w:val="16"/>
                          <w:w w:val="95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-34"/>
                          <w:w w:val="95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54"/>
                          <w:w w:val="95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53"/>
                          <w:w w:val="95"/>
                          <w:sz w:val="9"/>
                        </w:rPr>
                        <w:t>V</w:t>
                      </w:r>
                      <w:r>
                        <w:rPr>
                          <w:rFonts w:ascii="Arial" w:hAnsi="Arial"/>
                          <w:spacing w:val="-43"/>
                          <w:w w:val="95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pacing w:val="-21"/>
                          <w:w w:val="95"/>
                          <w:sz w:val="9"/>
                        </w:rPr>
                        <w:t>-</w:t>
                      </w:r>
                      <w:r>
                        <w:rPr>
                          <w:rFonts w:ascii="Arial" w:hAnsi="Arial"/>
                          <w:spacing w:val="-61"/>
                          <w:w w:val="95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43"/>
                          <w:w w:val="9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-57"/>
                          <w:w w:val="95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58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-46"/>
                          <w:w w:val="95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pacing w:val="-65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41"/>
                          <w:w w:val="95"/>
                          <w:sz w:val="9"/>
                        </w:rPr>
                        <w:t>01</w:t>
                      </w:r>
                      <w:r>
                        <w:rPr>
                          <w:rFonts w:ascii="Arial" w:hAnsi="Arial"/>
                          <w:spacing w:val="-50"/>
                          <w:w w:val="9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-39"/>
                          <w:w w:val="95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pacing w:val="-20"/>
                          <w:w w:val="95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25"/>
                          <w:w w:val="95"/>
                          <w:sz w:val="9"/>
                        </w:rPr>
                        <w:t>.</w:t>
                      </w:r>
                      <w:r>
                        <w:rPr>
                          <w:rFonts w:ascii="Arial" w:hAnsi="Arial"/>
                          <w:spacing w:val="-5"/>
                          <w:w w:val="95"/>
                          <w:sz w:val="9"/>
                        </w:rPr>
                        <w:t>,</w:t>
                      </w:r>
                      <w:r>
                        <w:rPr>
                          <w:rFonts w:ascii="Arial" w:hAnsi="Arial"/>
                          <w:spacing w:val="-27"/>
                          <w:w w:val="95"/>
                          <w:sz w:val="9"/>
                        </w:rPr>
                        <w:t>RT</w:t>
                      </w:r>
                      <w:r>
                        <w:rPr>
                          <w:rFonts w:ascii="Arial" w:hAnsi="Arial"/>
                          <w:spacing w:val="-21"/>
                          <w:w w:val="95"/>
                          <w:sz w:val="9"/>
                        </w:rPr>
                        <w:t>H</w:t>
                      </w:r>
                      <w:r>
                        <w:rPr>
                          <w:rFonts w:ascii="Arial" w:hAnsi="Arial"/>
                          <w:spacing w:val="-39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43"/>
                          <w:w w:val="95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pacing w:val="-61"/>
                          <w:w w:val="95"/>
                          <w:sz w:val="9"/>
                        </w:rPr>
                        <w:t>®</w:t>
                      </w:r>
                      <w:r>
                        <w:rPr>
                          <w:rFonts w:ascii="Arial" w:hAnsi="Arial"/>
                          <w:spacing w:val="-57"/>
                          <w:w w:val="95"/>
                          <w:sz w:val="9"/>
                        </w:rPr>
                        <w:t>©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16"/>
                          <w:w w:val="95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-51"/>
                          <w:w w:val="95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50"/>
                          <w:w w:val="95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-30"/>
                          <w:w w:val="95"/>
                          <w:sz w:val="9"/>
                        </w:rPr>
                        <w:t>V</w:t>
                      </w:r>
                      <w:r>
                        <w:rPr>
                          <w:rFonts w:ascii="Arial" w:hAnsi="Arial"/>
                          <w:spacing w:val="-19"/>
                          <w:w w:val="95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41"/>
                          <w:w w:val="95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38"/>
                          <w:w w:val="95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21"/>
                          <w:w w:val="95"/>
                          <w:sz w:val="9"/>
                        </w:rPr>
                        <w:t>-</w:t>
                      </w:r>
                      <w:r>
                        <w:rPr>
                          <w:rFonts w:ascii="Arial" w:hAnsi="Arial"/>
                          <w:spacing w:val="-61"/>
                          <w:w w:val="95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43"/>
                          <w:w w:val="9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-53"/>
                          <w:w w:val="95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43"/>
                          <w:w w:val="9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-46"/>
                          <w:w w:val="95"/>
                          <w:sz w:val="9"/>
                        </w:rPr>
                        <w:t>0</w:t>
                      </w:r>
                      <w:r>
                        <w:rPr>
                          <w:rFonts w:ascii="Arial" w:hAnsi="Arial"/>
                          <w:spacing w:val="-17"/>
                          <w:w w:val="95"/>
                          <w:sz w:val="9"/>
                        </w:rPr>
                        <w:t>-</w:t>
                      </w:r>
                      <w:r>
                        <w:rPr>
                          <w:rFonts w:ascii="Arial" w:hAnsi="Arial"/>
                          <w:spacing w:val="-47"/>
                          <w:w w:val="95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pacing w:val="-42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45"/>
                          <w:w w:val="95"/>
                          <w:sz w:val="9"/>
                        </w:rPr>
                        <w:t>4</w:t>
                      </w:r>
                      <w:r>
                        <w:rPr>
                          <w:rFonts w:ascii="Arial" w:hAnsi="Arial"/>
                          <w:spacing w:val="-20"/>
                          <w:w w:val="95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4"/>
                          <w:w w:val="95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-16"/>
                          <w:w w:val="95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42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-27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65"/>
                          <w:w w:val="95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36"/>
                          <w:w w:val="95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pacing w:val="-58"/>
                          <w:w w:val="95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53"/>
                          <w:w w:val="95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61"/>
                          <w:w w:val="95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-36"/>
                          <w:w w:val="95"/>
                          <w:sz w:val="9"/>
                        </w:rPr>
                        <w:t>F</w:t>
                      </w:r>
                      <w:r>
                        <w:rPr>
                          <w:rFonts w:ascii="Arial" w:hAnsi="Arial"/>
                          <w:spacing w:val="-24"/>
                          <w:w w:val="95"/>
                          <w:sz w:val="9"/>
                        </w:rPr>
                        <w:t>;I</w:t>
                      </w:r>
                      <w:r>
                        <w:rPr>
                          <w:rFonts w:ascii="Arial" w:hAnsi="Arial"/>
                          <w:spacing w:val="-34"/>
                          <w:w w:val="95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-4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41"/>
                          <w:w w:val="95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w w:val="95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-26"/>
                          <w:w w:val="95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33"/>
                          <w:w w:val="9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-36"/>
                          <w:w w:val="95"/>
                          <w:sz w:val="9"/>
                        </w:rPr>
                        <w:t>0</w:t>
                      </w:r>
                      <w:r>
                        <w:rPr>
                          <w:rFonts w:ascii="Arial" w:hAnsi="Arial"/>
                          <w:spacing w:val="-46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41"/>
                          <w:w w:val="95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6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566.522705pt;margin-top:207.271942pt;width:9.550pt;height:4pt;mso-position-horizontal-relative:page;mso-position-vertical-relative:page;z-index:-71056;rotation:10" type="#_x0000_t136" fillcolor="#000000" stroked="f">
            <o:extrusion v:ext="view" autorotationcenter="t"/>
            <v:textpath style="font-family:&amp;quot;Arial&amp;quot;;font-size:4pt;v-text-kern:t;mso-text-shadow:auto;font-weight:bold" string="R DE"/>
            <w10:wrap type="none"/>
          </v:shape>
        </w:pict>
      </w:r>
      <w:r>
        <w:rPr/>
        <w:pict>
          <v:shape style="position:absolute;margin-left:432.812653pt;margin-top:267.960785pt;width:11.7pt;height:4.7pt;mso-position-horizontal-relative:page;mso-position-vertical-relative:page;z-index:-71032;rotation:10" type="#_x0000_t136" fillcolor="#000000" stroked="f">
            <o:extrusion v:ext="view" autorotationcenter="t"/>
            <v:textpath style="font-family:&amp;quot;Arial&amp;quot;;font-size:4pt;v-text-kern:t;mso-text-shadow:auto;font-weight:bold" string="D357"/>
            <w10:wrap type="none"/>
          </v:shape>
        </w:pict>
      </w:r>
      <w:r>
        <w:rPr/>
        <w:pict>
          <v:shape style="position:absolute;margin-left:491.597687pt;margin-top:245.564941pt;width:32.6pt;height:4pt;mso-position-horizontal-relative:page;mso-position-vertical-relative:page;z-index:-71008;rotation:18" type="#_x0000_t136" fillcolor="#000000" stroked="f">
            <o:extrusion v:ext="view" autorotationcenter="t"/>
            <v:textpath style="font-family:&amp;quot;Arial&amp;quot;;font-size:4pt;v-text-kern:t;mso-text-shadow:auto;font-weight:bold" string="R DES TIRELLES"/>
            <w10:wrap type="none"/>
          </v:shape>
        </w:pict>
      </w:r>
      <w:r>
        <w:rPr/>
        <w:pict>
          <v:shape style="position:absolute;margin-left:423.11156pt;margin-top:202.760876pt;width:37.6pt;height:4pt;mso-position-horizontal-relative:page;mso-position-vertical-relative:page;z-index:-70984;rotation:278" type="#_x0000_t136" fillcolor="#000000" stroked="f">
            <o:extrusion v:ext="view" autorotationcenter="t"/>
            <v:textpath style="font-family:&amp;quot;Arial&amp;quot;;font-size:4pt;v-text-kern:t;mso-text-shadow:auto;font-weight:bold" string="ALL DES VERGERS"/>
            <w10:wrap type="none"/>
          </v:shape>
        </w:pict>
      </w:r>
      <w:r>
        <w:rPr/>
        <w:pict>
          <v:shape style="position:absolute;margin-left:571.751294pt;margin-top:321.621875pt;width:6.9pt;height:4pt;mso-position-horizontal-relative:page;mso-position-vertical-relative:page;z-index:-70960;rotation:293" type="#_x0000_t136" fillcolor="#000000" stroked="f">
            <o:extrusion v:ext="view" autorotationcenter="t"/>
            <v:textpath style="font-family:&amp;quot;Arial&amp;quot;;font-size:4pt;v-text-kern:t;mso-text-shadow:auto;font-weight:bold" string="R D"/>
            <w10:wrap type="none"/>
          </v:shape>
        </w:pict>
      </w:r>
      <w:r>
        <w:rPr/>
        <w:pict>
          <v:shape style="position:absolute;margin-left:465.644666pt;margin-top:225.756763pt;width:33.65pt;height:4pt;mso-position-horizontal-relative:page;mso-position-vertical-relative:page;z-index:-70936;rotation:298" type="#_x0000_t136" fillcolor="#000000" stroked="f">
            <o:extrusion v:ext="view" autorotationcenter="t"/>
            <v:textpath style="font-family:&amp;quot;Arial&amp;quot;;font-size:4pt;v-text-kern:t;mso-text-shadow:auto;font-weight:bold" string="CHE DES VIGNES"/>
            <w10:wrap type="none"/>
          </v:shape>
        </w:pict>
      </w:r>
      <w:r>
        <w:rPr/>
        <w:pict>
          <v:shape style="position:absolute;margin-left:162.004700pt;margin-top:281.036346pt;width:40.65pt;height:4pt;mso-position-horizontal-relative:page;mso-position-vertical-relative:page;z-index:-70912;rotation:354" type="#_x0000_t136" fillcolor="#000000" stroked="f">
            <o:extrusion v:ext="view" autorotationcenter="t"/>
            <v:textpath style="font-family:&amp;quot;Arial&amp;quot;;font-size:4pt;v-text-kern:t;mso-text-shadow:auto;font-weight:bold" string="HAM DU VOLIMBERT"/>
            <w10:wrap type="none"/>
          </v:shape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00" w:lineRule="atLeast"/>
        <w:ind w:left="10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46.550pt;height:375.8pt;mso-position-horizontal-relative:char;mso-position-vertical-relative:line" coordorigin="0,0" coordsize="10931,7516">
            <v:shape style="position:absolute;left:11;top:184;width:10909;height:7328" type="#_x0000_t75" stroked="false">
              <v:imagedata r:id="rId13" o:title=""/>
            </v:shape>
            <v:group style="position:absolute;left:4295;top:2329;width:80;height:94" coordorigin="4295,2329" coordsize="80,94">
              <v:shape style="position:absolute;left:4295;top:2329;width:80;height:94" coordorigin="4295,2329" coordsize="80,94" path="m4295,2329l4295,2422,4331,2422,4338,2422,4346,2422,4360,2415,4367,2408,4374,2401,4374,2379,4374,2350,4367,2336,4353,2329,4346,2329,4331,2329,4295,2329e" filled="false" stroked="true" strokeweight="1.08pt" strokecolor="#000000">
                <v:path arrowok="t"/>
              </v:shape>
            </v:group>
            <v:group style="position:absolute;left:4317;top:2343;width:44;height:65" coordorigin="4317,2343" coordsize="44,65">
              <v:shape style="position:absolute;left:4317;top:2343;width:44;height:65" coordorigin="4317,2343" coordsize="44,65" path="m4317,2343l4324,2343,4331,2343,4338,2343,4346,2350,4353,2358,4353,2365,4360,2379,4353,2386,4353,2394,4346,2401,4338,2408,4331,2408,4317,2408,4317,2343e" filled="false" stroked="true" strokeweight="1.08pt" strokecolor="#000000">
                <v:path arrowok="t"/>
              </v:shape>
            </v:group>
            <v:group style="position:absolute;left:4403;top:2350;width:44;height:72" coordorigin="4403,2350" coordsize="44,72">
              <v:shape style="position:absolute;left:4403;top:2350;width:44;height:72" coordorigin="4403,2350" coordsize="44,72" path="m4418,2422l4418,2401,4418,2386,4425,2379,4425,2372,4432,2372,4439,2372,4446,2358,4432,2350,4425,2358,4418,2365,4418,2350,4403,2350,4403,2422,4418,2422e" filled="false" stroked="true" strokeweight="1.08pt" strokecolor="#000000">
                <v:path arrowok="t"/>
              </v:shape>
            </v:group>
            <v:group style="position:absolute;left:4468;top:2350;width:72;height:80" coordorigin="4468,2350" coordsize="72,80">
              <v:shape style="position:absolute;left:4468;top:2350;width:72;height:80" coordorigin="4468,2350" coordsize="72,80" path="m4468,2386l4475,2408,4490,2422,4497,2422,4504,2430,4518,2422,4533,2415,4540,2401,4540,2386,4540,2372,4533,2365,4518,2358,4504,2350,4490,2358,4475,2372,4468,2379,4468,2386e" filled="false" stroked="true" strokeweight="1.08pt" strokecolor="#000000">
                <v:path arrowok="t"/>
              </v:shape>
            </v:group>
            <v:group style="position:absolute;left:4490;top:2365;width:36;height:44" coordorigin="4490,2365" coordsize="36,44">
              <v:shape style="position:absolute;left:4490;top:2365;width:36;height:44" coordorigin="4490,2365" coordsize="36,44" path="m4490,2386l4490,2379,4497,2372,4504,2365,4511,2372,4518,2372,4526,2379,4526,2386,4526,2401,4518,2408,4511,2408,4504,2408,4497,2408,4490,2401,4490,2386e" filled="false" stroked="true" strokeweight="1.08pt" strokecolor="#000000">
                <v:path arrowok="t"/>
              </v:shape>
            </v:group>
            <v:group style="position:absolute;left:4569;top:2350;width:65;height:80" coordorigin="4569,2350" coordsize="65,80">
              <v:shape style="position:absolute;left:4569;top:2350;width:65;height:80" coordorigin="4569,2350" coordsize="65,80" path="m4612,2422l4634,2422,4634,2350,4612,2350,4612,2386,4612,2394,4612,2401,4605,2408,4598,2415,4590,2408,4583,2401,4583,2386,4583,2350,4569,2350,4569,2401,4569,2408,4569,2415,4576,2422,4590,2430,4605,2422,4612,2415,4612,2422e" filled="false" stroked="true" strokeweight="1.08pt" strokecolor="#000000">
                <v:path arrowok="t"/>
              </v:shape>
            </v:group>
            <v:group style="position:absolute;left:4662;top:2358;width:65;height:72" coordorigin="4662,2358" coordsize="65,72">
              <v:shape style="position:absolute;left:4662;top:2358;width:65;height:72" coordorigin="4662,2358" coordsize="65,72" path="m4706,2408l4706,2415,4698,2415,4691,2415,4684,2408,4684,2394,4727,2394,4727,2379,4720,2365,4713,2358,4698,2358,4684,2358,4670,2365,4662,2379,4662,2394,4662,2408,4670,2415,4684,2422,4698,2430,4706,2430,4713,2422,4720,2415,4727,2408,4706,2408e" filled="false" stroked="true" strokeweight="1.08pt" strokecolor="#000000">
                <v:path arrowok="t"/>
              </v:shape>
            </v:group>
            <v:group style="position:absolute;left:4684;top:2372;width:29;height:15" coordorigin="4684,2372" coordsize="29,15">
              <v:shape style="position:absolute;left:4684;top:2372;width:29;height:15" coordorigin="4684,2372" coordsize="29,15" path="m4713,2386l4684,2386,4684,2372,4698,2372,4706,2372,4713,2386e" filled="false" stroked="true" strokeweight="1.08pt" strokecolor="#000000">
                <v:path arrowok="t"/>
              </v:shape>
            </v:group>
            <v:group style="position:absolute;left:4684;top:2329;width:29;height:22" coordorigin="4684,2329" coordsize="29,22">
              <v:shape style="position:absolute;left:4684;top:2329;width:29;height:22" coordorigin="4684,2329" coordsize="29,22" path="m4684,2350l4698,2350,4713,2329,4698,2329,4684,2350e" filled="false" stroked="true" strokeweight="1.08pt" strokecolor="#000000">
                <v:path arrowok="t"/>
              </v:shape>
            </v:group>
            <v:group style="position:absolute;left:3885;top:5439;width:36;height:80" coordorigin="3885,5439" coordsize="36,80">
              <v:shape style="position:absolute;left:3885;top:5439;width:36;height:80" coordorigin="3885,5439" coordsize="36,80" path="m3921,5518l3921,5439,3906,5439,3906,5446,3899,5453,3885,5460,3885,5475,3892,5467,3906,5460,3906,5518,3921,5518e" filled="false" stroked="true" strokeweight="1.08pt" strokecolor="#000000">
                <v:path arrowok="t"/>
              </v:shape>
            </v:group>
            <v:group style="position:absolute;left:9602;top:2581;width:58;height:80" coordorigin="9602,2581" coordsize="58,80">
              <v:shape style="position:absolute;left:9602;top:2581;width:58;height:80" coordorigin="9602,2581" coordsize="58,80" path="m9602,2595l9638,2595,9624,2610,9617,2624,9617,2646,9609,2660,9631,2660,9631,2638,9645,2610,9653,2595,9660,2588,9660,2581,9602,2581,9602,2595e" filled="false" stroked="true" strokeweight="1.08pt" strokecolor="#000000">
                <v:path arrowok="t"/>
              </v:shape>
            </v:group>
            <v:group style="position:absolute;left:8731;top:3005;width:58;height:80" coordorigin="8731,3005" coordsize="58,80">
              <v:shape style="position:absolute;left:8731;top:3005;width:58;height:80" coordorigin="8731,3005" coordsize="58,80" path="m8745,3041l8731,3049,8731,3063,8731,3077,8738,3085,8745,3085,8760,3085,8767,3085,8781,3077,8781,3070,8788,3063,8781,3049,8774,3041,8781,3034,8781,3027,8781,3020,8774,3013,8767,3005,8760,3005,8745,3005,8738,3013,8731,3020,8731,3027,8738,3034,8745,3041e" filled="false" stroked="true" strokeweight="1.08pt" strokecolor="#000000">
                <v:path arrowok="t"/>
              </v:shape>
            </v:group>
            <v:group style="position:absolute;left:8752;top:3013;width:15;height:22" coordorigin="8752,3013" coordsize="15,22">
              <v:shape style="position:absolute;left:8752;top:3013;width:15;height:22" coordorigin="8752,3013" coordsize="15,22" path="m8752,3027l8752,3020,8760,3013,8767,3020,8767,3027,8767,3034,8760,3034,8752,3034,8752,3027e" filled="false" stroked="true" strokeweight="1.08pt" strokecolor="#000000">
                <v:path arrowok="t"/>
              </v:shape>
            </v:group>
            <v:group style="position:absolute;left:8745;top:3049;width:22;height:29" coordorigin="8745,3049" coordsize="22,29">
              <v:shape style="position:absolute;left:8745;top:3049;width:22;height:29" coordorigin="8745,3049" coordsize="22,29" path="m8745,3063l8752,3056,8760,3049,8767,3056,8767,3063,8767,3070,8760,3077,8752,3070,8745,3063e" filled="false" stroked="true" strokeweight="1.08pt" strokecolor="#000000">
                <v:path arrowok="t"/>
              </v:shape>
            </v:group>
            <v:group style="position:absolute;left:7881;top:2458;width:58;height:80" coordorigin="7881,2458" coordsize="58,80">
              <v:shape style="position:absolute;left:7881;top:2458;width:58;height:80" coordorigin="7881,2458" coordsize="58,80" path="m7932,2480l7932,2466,7924,2458,7917,2458,7910,2458,7896,2458,7888,2466,7881,2480,7881,2494,7881,2516,7888,2530,7896,2538,7910,2538,7917,2538,7932,2530,7932,2523,7939,2509,7932,2502,7932,2494,7917,2487,7910,2487,7903,2487,7896,2494,7896,2480,7903,2473,7910,2473,7917,2473,7917,2480,7932,2480e" filled="false" stroked="true" strokeweight="1.08pt" strokecolor="#000000">
                <v:path arrowok="t"/>
              </v:shape>
            </v:group>
            <v:group style="position:absolute;left:7896;top:2502;width:22;height:22" coordorigin="7896,2502" coordsize="22,22">
              <v:shape style="position:absolute;left:7896;top:2502;width:22;height:22" coordorigin="7896,2502" coordsize="22,22" path="m7896,2509l7903,2502,7910,2502,7917,2502,7917,2516,7917,2523,7910,2523,7903,2523,7896,2509e" filled="false" stroked="true" strokeweight="1.08pt" strokecolor="#000000">
                <v:path arrowok="t"/>
              </v:shape>
            </v:group>
            <v:group style="position:absolute;left:6765;top:2811;width:58;height:80" coordorigin="6765,2811" coordsize="58,80">
              <v:shape style="position:absolute;left:6765;top:2811;width:58;height:80" coordorigin="6765,2811" coordsize="58,80" path="m6765,2869l6765,2876,6772,2890,6779,2890,6794,2890,6801,2890,6815,2883,6815,2876,6823,2869,6815,2862,6815,2854,6801,2847,6815,2840,6815,2833,6815,2826,6808,2818,6801,2811,6794,2811,6779,2811,6772,2818,6765,2833,6787,2833,6787,2826,6794,2826,6801,2833,6794,2840,6787,2840,6787,2854,6794,2854,6801,2854,6801,2869,6801,2876,6794,2876,6787,2876,6779,2869,6765,2869e" filled="false" stroked="true" strokeweight="1.08pt" strokecolor="#000000">
                <v:path arrowok="t"/>
              </v:shape>
            </v:group>
            <v:group style="position:absolute;left:8335;top:3301;width:58;height:80" coordorigin="8335,3301" coordsize="58,80">
              <v:shape style="position:absolute;left:8335;top:3301;width:58;height:80" coordorigin="8335,3301" coordsize="58,80" path="m8335,3358l8342,3373,8342,3380,8349,3380,8364,3380,8371,3380,8385,3373,8385,3358,8392,3344,8385,3322,8385,3308,8371,3301,8364,3301,8349,3301,8342,3308,8335,3315,8335,3322,8335,3337,8342,3344,8349,3351,8356,3351,8371,3351,8378,3344,8371,3358,8371,3365,8364,3365,8356,3365,8356,3358,8335,3358e" filled="false" stroked="true" strokeweight="1.08pt" strokecolor="#000000">
                <v:path arrowok="t"/>
              </v:shape>
            </v:group>
            <v:group style="position:absolute;left:8349;top:3315;width:22;height:22" coordorigin="8349,3315" coordsize="22,22">
              <v:shape style="position:absolute;left:8349;top:3315;width:22;height:22" coordorigin="8349,3315" coordsize="22,22" path="m8371,3329l8371,3337,8364,3337,8356,3337,8349,3322,8356,3315,8364,3315,8371,3315,8371,3329e" filled="false" stroked="true" strokeweight="1.08pt" strokecolor="#000000">
                <v:path arrowok="t"/>
              </v:shape>
            </v:group>
            <v:group style="position:absolute;left:5858;top:3481;width:58;height:80" coordorigin="5858,3481" coordsize="58,80">
              <v:shape style="position:absolute;left:5858;top:3481;width:58;height:80" coordorigin="5858,3481" coordsize="58,80" path="m5915,3545l5879,3545,5887,3538,5894,3531,5901,3524,5908,3509,5915,3502,5908,3495,5908,3488,5901,3481,5887,3481,5879,3481,5872,3488,5865,3495,5858,3502,5879,3502,5879,3495,5887,3495,5894,3495,5894,3502,5894,3517,5887,3517,5879,3524,5872,3538,5865,3545,5858,3560,5915,3560,5915,3545e" filled="false" stroked="true" strokeweight="1.08pt" strokecolor="#000000">
                <v:path arrowok="t"/>
              </v:shape>
            </v:group>
            <v:group style="position:absolute;left:7312;top:2689;width:58;height:87" coordorigin="7312,2689" coordsize="58,87">
              <v:shape style="position:absolute;left:7312;top:2689;width:58;height:87" coordorigin="7312,2689" coordsize="58,87" path="m7312,2746l7320,2761,7320,2768,7327,2768,7341,2775,7356,2768,7363,2761,7370,2754,7370,2746,7370,2732,7363,2725,7356,2718,7348,2718,7334,2718,7341,2703,7363,2703,7363,2689,7327,2689,7312,2739,7327,2739,7334,2732,7341,2732,7348,2732,7348,2746,7348,2754,7341,2761,7334,2754,7327,2746,7312,2746e" filled="false" stroked="true" strokeweight="1.08pt" strokecolor="#000000">
                <v:path arrowok="t"/>
              </v:shape>
            </v:group>
            <v:group style="position:absolute;left:7428;top:1436;width:58;height:80" coordorigin="7428,1436" coordsize="58,80">
              <v:shape style="position:absolute;left:7428;top:1436;width:58;height:80" coordorigin="7428,1436" coordsize="58,80" path="m7456,1515l7478,1515,7478,1501,7485,1501,7485,1487,7478,1487,7478,1436,7464,1436,7428,1487,7428,1501,7456,1501,7456,1515e" filled="false" stroked="true" strokeweight="1.08pt" strokecolor="#000000">
                <v:path arrowok="t"/>
              </v:shape>
            </v:group>
            <v:group style="position:absolute;left:7442;top:1458;width:15;height:29" coordorigin="7442,1458" coordsize="15,29">
              <v:shape style="position:absolute;left:7442;top:1458;width:15;height:29" coordorigin="7442,1458" coordsize="15,29" path="m7456,1487l7442,1487,7456,1458,7456,1487e" filled="false" stroked="true" strokeweight="1.08pt" strokecolor="#000000">
                <v:path arrowok="t"/>
              </v:shape>
            </v:group>
            <v:group style="position:absolute;left:7183;top:6108;width:44;height:87" coordorigin="7183,6108" coordsize="44,87">
              <v:shape style="position:absolute;left:7183;top:6108;width:44;height:87" coordorigin="7183,6108" coordsize="44,87" path="m7226,6195l7226,6108,7212,6108,7204,6115,7197,6123,7183,6130,7183,6144,7197,6137,7204,6130,7204,6195,7226,6195e" filled="false" stroked="true" strokeweight="1.08pt" strokecolor="#000000">
                <v:path arrowok="t"/>
              </v:shape>
            </v:group>
            <v:group style="position:absolute;left:7248;top:6108;width:51;height:87" coordorigin="7248,6108" coordsize="51,87">
              <v:shape style="position:absolute;left:7248;top:6108;width:51;height:87" coordorigin="7248,6108" coordsize="51,87" path="m7298,6173l7269,6173,7276,6166,7284,6159,7291,6159,7291,6151,7298,6137,7298,6130,7298,6123,7298,6115,7284,6108,7276,6108,7262,6108,7255,6115,7255,6123,7248,6130,7262,6137,7269,6123,7276,6123,7284,6123,7284,6130,7284,6144,7276,6144,7269,6159,7255,6166,7255,6173,7248,6195,7298,6195,7298,6173e" filled="false" stroked="true" strokeweight="1.08pt" strokecolor="#000000">
                <v:path arrowok="t"/>
              </v:shape>
            </v:group>
            <v:group style="position:absolute;left:5743;top:4474;width:44;height:80" coordorigin="5743,4474" coordsize="44,80">
              <v:shape style="position:absolute;left:5743;top:4474;width:44;height:80" coordorigin="5743,4474" coordsize="44,80" path="m5786,4553l5786,4474,5771,4474,5764,4481,5757,4488,5743,4496,5743,4510,5757,4503,5764,4496,5764,4553,5786,4553e" filled="false" stroked="true" strokeweight="1.08pt" strokecolor="#000000">
                <v:path arrowok="t"/>
              </v:shape>
            </v:group>
            <v:group style="position:absolute;left:5807;top:4474;width:51;height:80" coordorigin="5807,4474" coordsize="51,80">
              <v:shape style="position:absolute;left:5807;top:4474;width:51;height:80" coordorigin="5807,4474" coordsize="51,80" path="m5829,4474l5822,4474,5815,4481,5807,4496,5807,4517,5807,4532,5815,4546,5822,4553,5829,4553,5843,4553,5851,4546,5858,4532,5858,4517,5858,4496,5851,4481,5843,4474,5829,4474e" filled="false" stroked="true" strokeweight="1.08pt" strokecolor="#000000">
                <v:path arrowok="t"/>
              </v:shape>
            </v:group>
            <v:group style="position:absolute;left:5822;top:4488;width:22;height:51" coordorigin="5822,4488" coordsize="22,51">
              <v:shape style="position:absolute;left:5822;top:4488;width:22;height:51" coordorigin="5822,4488" coordsize="22,51" path="m5829,4488l5836,4488,5843,4496,5843,4503,5843,4517,5843,4524,5843,4532,5836,4539,5829,4539,5822,4532,5822,4524,5822,4517,5822,4503,5822,4496,5829,4488e" filled="false" stroked="true" strokeweight="1.08pt" strokecolor="#000000">
                <v:path arrowok="t"/>
              </v:shape>
            </v:group>
            <v:group style="position:absolute;left:5296;top:4661;width:36;height:80" coordorigin="5296,4661" coordsize="36,80">
              <v:shape style="position:absolute;left:5296;top:4661;width:36;height:80" coordorigin="5296,4661" coordsize="36,80" path="m5332,4740l5332,4661,5318,4661,5318,4668,5311,4676,5296,4683,5296,4697,5303,4690,5318,4683,5318,4740,5332,4740e" filled="false" stroked="true" strokeweight="1.08pt" strokecolor="#000000">
                <v:path arrowok="t"/>
              </v:shape>
            </v:group>
            <v:group style="position:absolute;left:5354;top:4661;width:36;height:80" coordorigin="5354,4661" coordsize="36,80">
              <v:shape style="position:absolute;left:5354;top:4661;width:36;height:80" coordorigin="5354,4661" coordsize="36,80" path="m5390,4740l5390,4661,5375,4661,5375,4668,5368,4676,5354,4683,5354,4697,5361,4690,5375,4683,5375,4740,5390,4740e" filled="false" stroked="true" strokeweight="1.08pt" strokecolor="#000000">
                <v:path arrowok="t"/>
              </v:shape>
            </v:group>
            <v:group style="position:absolute;left:6355;top:4013;width:44;height:65" coordorigin="6355,4013" coordsize="44,65">
              <v:shape style="position:absolute;left:6355;top:4013;width:44;height:65" coordorigin="6355,4013" coordsize="44,65" path="m6355,4057l6355,4064,6362,4071,6369,4078,6376,4078,6383,4078,6391,4071,6398,4064,6398,4057,6398,4042,6391,4035,6383,4035,6376,4035,6362,4035,6369,4021,6391,4021,6391,4013,6362,4013,6355,4042,6362,4042,6376,4042,6383,4042,6391,4057,6383,4064,6383,4071,6376,4071,6362,4071,6362,4057,6355,4057e" filled="false" stroked="true" strokeweight="1.08pt" strokecolor="#ffffff">
                <v:path arrowok="t"/>
              </v:shape>
            </v:group>
            <v:group style="position:absolute;left:6405;top:4013;width:44;height:65" coordorigin="6405,4013" coordsize="44,65">
              <v:shape style="position:absolute;left:6405;top:4013;width:44;height:65" coordorigin="6405,4013" coordsize="44,65" path="m6405,4057l6405,4064,6412,4071,6419,4078,6427,4078,6434,4078,6441,4071,6448,4064,6448,4057,6448,4042,6441,4035,6434,4035,6427,4035,6412,4035,6419,4021,6441,4021,6441,4013,6412,4013,6405,4042,6412,4042,6427,4042,6434,4042,6441,4057,6434,4064,6434,4071,6427,4071,6412,4071,6412,4057,6405,4057e" filled="false" stroked="true" strokeweight="1.08pt" strokecolor="#ffffff">
                <v:path arrowok="t"/>
              </v:shape>
            </v:group>
            <v:group style="position:absolute;left:6463;top:4013;width:29;height:65" coordorigin="6463,4013" coordsize="29,65">
              <v:shape style="position:absolute;left:6463;top:4013;width:29;height:65" coordorigin="6463,4013" coordsize="29,65" path="m6491,4078l6491,4013,6484,4013,6477,4021,6463,4028,6463,4035,6477,4028,6484,4028,6484,4078,6491,4078e" filled="false" stroked="true" strokeweight="1.08pt" strokecolor="#ffffff">
                <v:path arrowok="t"/>
              </v:shape>
            </v:group>
            <v:group style="position:absolute;left:6520;top:4013;width:44;height:65" coordorigin="6520,4013" coordsize="44,65">
              <v:shape style="position:absolute;left:6520;top:4013;width:44;height:65" coordorigin="6520,4013" coordsize="44,65" path="m6520,4057l6520,4064,6527,4071,6535,4078,6542,4078,6549,4078,6556,4071,6563,4064,6563,4057,6556,4049,6549,4042,6556,4035,6556,4028,6556,4021,6549,4013,6542,4013,6527,4013,6520,4028,6527,4028,6527,4021,6542,4021,6549,4021,6549,4028,6549,4035,6535,4042,6535,4049,6542,4042,6549,4049,6556,4057,6549,4064,6542,4071,6527,4071,6527,4057,6520,4057e" filled="false" stroked="true" strokeweight="1.08pt" strokecolor="#ffffff">
                <v:path arrowok="t"/>
              </v:shape>
            </v:group>
            <v:group style="position:absolute;left:6599;top:4028;width:65;height:51" coordorigin="6599,4028" coordsize="65,51">
              <v:shape style="position:absolute;left:6599;top:4028;width:65;height:51" coordorigin="6599,4028" coordsize="65,51" path="m6599,4078l6607,4078,6607,4049,6607,4042,6614,4035,6621,4035,6628,4035,6628,4042,6628,4078,6635,4078,6635,4049,6643,4035,6650,4035,6657,4042,6657,4049,6657,4078,6664,4078,6664,4042,6657,4035,6650,4028,6643,4028,6635,4035,6628,4028,6621,4028,6614,4028,6607,4035,6607,4028,6599,4028,6599,4078e" filled="false" stroked="true" strokeweight="1.08pt" strokecolor="#ffffff">
                <v:path arrowok="t"/>
              </v:shape>
            </v:group>
            <v:group style="position:absolute;left:6679;top:4013;width:29;height:29" coordorigin="6679,4013" coordsize="29,29">
              <v:shape style="position:absolute;left:6679;top:4013;width:29;height:29" coordorigin="6679,4013" coordsize="29,29" path="m6679,4042l6707,4042,6686,4042,6693,4035,6700,4028,6707,4028,6707,4021,6707,4013,6693,4013,6686,4013,6679,4021,6686,4021,6686,4013,6693,4013,6700,4013,6700,4021,6693,4028,6679,4042e" filled="false" stroked="true" strokeweight="1.08pt" strokecolor="#ffffff">
                <v:path arrowok="t"/>
              </v:shape>
            </v:group>
            <v:group style="position:absolute;left:4785;top:3898;width:51;height:65" coordorigin="4785,3898" coordsize="51,65">
              <v:shape style="position:absolute;left:4785;top:3898;width:51;height:65" coordorigin="4785,3898" coordsize="51,65" path="m4821,3963l4828,3963,4828,3949,4835,3949,4835,3941,4828,3941,4828,3898,4821,3898,4785,3941,4785,3949,4821,3949,4821,3963e" filled="false" stroked="true" strokeweight="1.08pt" strokecolor="#ffffff">
                <v:path arrowok="t"/>
              </v:shape>
            </v:group>
            <v:group style="position:absolute;left:4799;top:3905;width:22;height:36" coordorigin="4799,3905" coordsize="22,36">
              <v:shape style="position:absolute;left:4799;top:3905;width:22;height:36" coordorigin="4799,3905" coordsize="22,36" path="m4821,3941l4799,3941,4821,3905,4821,3941e" filled="false" stroked="true" strokeweight="1.08pt" strokecolor="#ffffff">
                <v:path arrowok="t"/>
              </v:shape>
            </v:group>
            <v:group style="position:absolute;left:4842;top:3898;width:44;height:65" coordorigin="4842,3898" coordsize="44,65">
              <v:shape style="position:absolute;left:4842;top:3898;width:44;height:65" coordorigin="4842,3898" coordsize="44,65" path="m4842,3941l4842,3949,4850,3956,4850,3963,4864,3963,4871,3963,4878,3956,4886,3949,4886,3941,4878,3927,4878,3920,4871,3920,4864,3920,4850,3920,4850,3905,4878,3905,4878,3898,4850,3898,4842,3927,4850,3927,4864,3927,4871,3927,4878,3941,4871,3949,4871,3956,4864,3956,4850,3956,4850,3941,4842,3941e" filled="false" stroked="true" strokeweight="1.08pt" strokecolor="#ffffff">
                <v:path arrowok="t"/>
              </v:shape>
            </v:group>
            <v:group style="position:absolute;left:4893;top:3898;width:51;height:65" coordorigin="4893,3898" coordsize="51,65">
              <v:shape style="position:absolute;left:4893;top:3898;width:51;height:65" coordorigin="4893,3898" coordsize="51,65" path="m4929,3963l4936,3963,4936,3949,4943,3949,4943,3941,4936,3941,4936,3898,4929,3898,4893,3941,4893,3949,4929,3949,4929,3963e" filled="false" stroked="true" strokeweight="1.08pt" strokecolor="#ffffff">
                <v:path arrowok="t"/>
              </v:shape>
            </v:group>
            <v:group style="position:absolute;left:4900;top:3905;width:29;height:36" coordorigin="4900,3905" coordsize="29,36">
              <v:shape style="position:absolute;left:4900;top:3905;width:29;height:36" coordorigin="4900,3905" coordsize="29,36" path="m4929,3941l4900,3941,4929,3905,4929,3941e" filled="false" stroked="true" strokeweight="1.08pt" strokecolor="#ffffff">
                <v:path arrowok="t"/>
              </v:shape>
            </v:group>
            <v:group style="position:absolute;left:4950;top:3898;width:51;height:65" coordorigin="4950,3898" coordsize="51,65">
              <v:shape style="position:absolute;left:4950;top:3898;width:51;height:65" coordorigin="4950,3898" coordsize="51,65" path="m4986,3963l4994,3963,4994,3949,5001,3949,5001,3941,4994,3941,4994,3898,4986,3898,4950,3941,4950,3949,4986,3949,4986,3963e" filled="false" stroked="true" strokeweight="1.08pt" strokecolor="#ffffff">
                <v:path arrowok="t"/>
              </v:shape>
            </v:group>
            <v:group style="position:absolute;left:4958;top:3905;width:29;height:36" coordorigin="4958,3905" coordsize="29,36">
              <v:shape style="position:absolute;left:4958;top:3905;width:29;height:36" coordorigin="4958,3905" coordsize="29,36" path="m4986,3941l4958,3941,4986,3905,4986,3941e" filled="false" stroked="true" strokeweight="1.08pt" strokecolor="#ffffff">
                <v:path arrowok="t"/>
              </v:shape>
            </v:group>
            <v:group style="position:absolute;left:5037;top:3913;width:65;height:51" coordorigin="5037,3913" coordsize="65,51">
              <v:shape style="position:absolute;left:5037;top:3913;width:65;height:51" coordorigin="5037,3913" coordsize="65,51" path="m5037,3963l5044,3963,5044,3934,5044,3927,5051,3920,5058,3920,5066,3920,5066,3934,5066,3963,5073,3963,5073,3934,5073,3920,5087,3920,5094,3927,5094,3934,5094,3963,5102,3963,5102,3927,5094,3920,5087,3913,5080,3913,5073,3920,5066,3913,5058,3913,5051,3913,5044,3920,5044,3913,5037,3913,5037,3963e" filled="false" stroked="true" strokeweight="1.08pt" strokecolor="#ffffff">
                <v:path arrowok="t"/>
              </v:shape>
            </v:group>
            <v:group style="position:absolute;left:5116;top:3898;width:29;height:29" coordorigin="5116,3898" coordsize="29,29">
              <v:shape style="position:absolute;left:5116;top:3898;width:29;height:29" coordorigin="5116,3898" coordsize="29,29" path="m5116,3927l5145,3927,5123,3927,5131,3920,5138,3913,5145,3913,5145,3905,5138,3898,5131,3898,5123,3898,5116,3905,5123,3905,5123,3898,5131,3898,5138,3898,5138,3905,5138,3913,5131,3913,5116,3927e" filled="false" stroked="true" strokeweight="1.08pt" strokecolor="#ffffff">
                <v:path arrowok="t"/>
              </v:shape>
            </v:group>
            <v:group style="position:absolute;left:11;top:184;width:10910;height:7322" coordorigin="11,184" coordsize="10910,7322">
              <v:shape style="position:absolute;left:11;top:184;width:10910;height:7322" coordorigin="11,184" coordsize="10910,7322" path="m11,7505l11,184,10920,184,10920,7505,11,7505xe" filled="false" stroked="true" strokeweight="1.08pt" strokecolor="#000000">
                <v:path arrowok="t"/>
              </v:shape>
            </v:group>
            <v:group style="position:absolute;left:97;top:7217;width:7756;height:195" coordorigin="97,7217" coordsize="7756,195">
              <v:shape style="position:absolute;left:97;top:7217;width:7756;height:195" coordorigin="97,7217" coordsize="7756,195" path="m97,7411l97,7217,7852,7217,7852,7411,97,7411xe" filled="true" fillcolor="#ffffff" stroked="false">
                <v:path arrowok="t"/>
                <v:fill type="solid"/>
              </v:shape>
            </v:group>
            <v:group style="position:absolute;left:8673;top:5475;width:2182;height:1368" coordorigin="8673,5475" coordsize="2182,1368">
              <v:shape style="position:absolute;left:8673;top:5475;width:2182;height:1368" coordorigin="8673,5475" coordsize="2182,1368" path="m8673,6842l8673,5475,10855,5475,10855,6842,8673,6842xe" filled="true" fillcolor="#ffffff" stroked="false">
                <v:path arrowok="t"/>
                <v:fill type="solid"/>
              </v:shape>
            </v:group>
            <v:group style="position:absolute;left:8716;top:5532;width:202;height:101" coordorigin="8716,5532" coordsize="202,101">
              <v:shape style="position:absolute;left:8716;top:5532;width:202;height:101" coordorigin="8716,5532" coordsize="202,101" path="m8716,5633l8716,5532,8918,5532,8918,5633,8716,5633xe" filled="true" fillcolor="#ff0000" stroked="false">
                <v:path arrowok="t"/>
                <v:fill type="solid"/>
              </v:shape>
            </v:group>
            <v:group style="position:absolute;left:8716;top:5727;width:51;height:51" coordorigin="8716,5727" coordsize="51,51">
              <v:shape style="position:absolute;left:8716;top:5727;width:51;height:51" coordorigin="8716,5727" coordsize="51,51" path="m8716,5777l8767,5727e" filled="false" stroked="true" strokeweight="1.44pt" strokecolor="#e60000">
                <v:path arrowok="t"/>
              </v:shape>
            </v:group>
            <v:group style="position:absolute;left:8810;top:5727;width:101;height:101" coordorigin="8810,5727" coordsize="101,101">
              <v:shape style="position:absolute;left:8810;top:5727;width:101;height:101" coordorigin="8810,5727" coordsize="101,101" path="m8810,5827l8911,5727e" filled="false" stroked="true" strokeweight="1.44pt" strokecolor="#e60000">
                <v:path arrowok="t"/>
              </v:shape>
            </v:group>
            <v:group style="position:absolute;left:8716;top:5727;width:77;height:79" coordorigin="8716,5727" coordsize="77,79">
              <v:shape style="position:absolute;left:8716;top:5727;width:77;height:79" coordorigin="8716,5727" coordsize="77,79" path="m8716,5805l8793,5727e" filled="false" stroked="true" strokeweight=".36pt" strokecolor="#e60000">
                <v:path arrowok="t"/>
              </v:shape>
            </v:group>
            <v:group style="position:absolute;left:8832;top:5741;width:87;height:87" coordorigin="8832,5741" coordsize="87,87">
              <v:shape style="position:absolute;left:8832;top:5741;width:87;height:87" coordorigin="8832,5741" coordsize="87,87" path="m8832,5827l8918,5741e" filled="false" stroked="true" strokeweight=".36pt" strokecolor="#e60000">
                <v:path arrowok="t"/>
              </v:shape>
            </v:group>
            <v:group style="position:absolute;left:8716;top:5921;width:202;height:94" coordorigin="8716,5921" coordsize="202,94">
              <v:shape style="position:absolute;left:8716;top:5921;width:202;height:94" coordorigin="8716,5921" coordsize="202,94" path="m8716,6015l8716,5921,8918,5921,8918,6015,8716,6015xe" filled="true" fillcolor="#004da8" stroked="false">
                <v:path arrowok="t"/>
                <v:fill type="solid"/>
              </v:shape>
            </v:group>
            <v:group style="position:absolute;left:8716;top:6108;width:8;height:8" coordorigin="8716,6108" coordsize="8,8">
              <v:shape style="position:absolute;left:8716;top:6108;width:8;height:8" coordorigin="8716,6108" coordsize="8,8" path="m8716,6115l8724,6108e" filled="false" stroked="true" strokeweight="1.44pt" strokecolor="#0000ff">
                <v:path arrowok="t"/>
              </v:shape>
            </v:group>
            <v:group style="position:absolute;left:8716;top:6108;width:87;height:87" coordorigin="8716,6108" coordsize="87,87">
              <v:shape style="position:absolute;left:8716;top:6108;width:87;height:87" coordorigin="8716,6108" coordsize="87,87" path="m8716,6195l8803,6108e" filled="false" stroked="true" strokeweight="1.44pt" strokecolor="#0000ff">
                <v:path arrowok="t"/>
              </v:shape>
            </v:group>
            <v:group style="position:absolute;left:8788;top:6108;width:101;height:101" coordorigin="8788,6108" coordsize="101,101">
              <v:shape style="position:absolute;left:8788;top:6108;width:101;height:101" coordorigin="8788,6108" coordsize="101,101" path="m8788,6209l8889,6108e" filled="false" stroked="true" strokeweight="1.44pt" strokecolor="#0000ff">
                <v:path arrowok="t"/>
              </v:shape>
            </v:group>
            <v:group style="position:absolute;left:8875;top:6166;width:44;height:44" coordorigin="8875,6166" coordsize="44,44">
              <v:shape style="position:absolute;left:8875;top:6166;width:44;height:44" coordorigin="8875,6166" coordsize="44,44" path="m8875,6209l8918,6166e" filled="false" stroked="true" strokeweight="1.44pt" strokecolor="#0000ff">
                <v:path arrowok="t"/>
              </v:shape>
            </v:group>
            <v:group style="position:absolute;left:8716;top:6303;width:202;height:101" coordorigin="8716,6303" coordsize="202,101">
              <v:shape style="position:absolute;left:8716;top:6303;width:202;height:101" coordorigin="8716,6303" coordsize="202,101" path="m8716,6403l8716,6303,8918,6303,8918,6403,8716,6403xe" filled="true" fillcolor="#aaff00" stroked="false">
                <v:path arrowok="t"/>
                <v:fill type="solid"/>
              </v:shape>
            </v:group>
            <v:group style="position:absolute;left:8716;top:6497;width:202;height:101" coordorigin="8716,6497" coordsize="202,101">
              <v:shape style="position:absolute;left:8716;top:6497;width:202;height:101" coordorigin="8716,6497" coordsize="202,101" path="m8716,6598l8716,6497,8918,6497,8918,6598,8716,6598xe" filled="true" fillcolor="#ffaa00" stroked="false">
                <v:path arrowok="t"/>
                <v:fill type="solid"/>
              </v:shape>
            </v:group>
            <v:group style="position:absolute;left:8716;top:6778;width:8;height:8" coordorigin="8716,6778" coordsize="8,8">
              <v:shape style="position:absolute;left:8716;top:6778;width:8;height:8" coordorigin="8716,6778" coordsize="8,8" path="m8716,6778l8724,6785e" filled="false" stroked="true" strokeweight=".36pt" strokecolor="#000000">
                <v:path arrowok="t"/>
              </v:shape>
            </v:group>
            <v:group style="position:absolute;left:8716;top:6720;width:65;height:65" coordorigin="8716,6720" coordsize="65,65">
              <v:shape style="position:absolute;left:8716;top:6720;width:65;height:65" coordorigin="8716,6720" coordsize="65,65" path="m8716,6720l8781,6785e" filled="false" stroked="true" strokeweight=".36pt" strokecolor="#000000">
                <v:path arrowok="t"/>
              </v:shape>
            </v:group>
            <v:group style="position:absolute;left:8745;top:6691;width:94;height:94" coordorigin="8745,6691" coordsize="94,94">
              <v:shape style="position:absolute;left:8745;top:6691;width:94;height:94" coordorigin="8745,6691" coordsize="94,94" path="m8745,6691l8839,6785e" filled="false" stroked="true" strokeweight=".36pt" strokecolor="#000000">
                <v:path arrowok="t"/>
              </v:shape>
            </v:group>
            <v:group style="position:absolute;left:8803;top:6691;width:94;height:94" coordorigin="8803,6691" coordsize="94,94">
              <v:shape style="position:absolute;left:8803;top:6691;width:94;height:94" coordorigin="8803,6691" coordsize="94,94" path="m8803,6691l8896,6785e" filled="false" stroked="true" strokeweight=".36pt" strokecolor="#000000">
                <v:path arrowok="t"/>
              </v:shape>
            </v:group>
            <v:group style="position:absolute;left:8860;top:6691;width:58;height:58" coordorigin="8860,6691" coordsize="58,58">
              <v:shape style="position:absolute;left:8860;top:6691;width:58;height:58" coordorigin="8860,6691" coordsize="58,58" path="m8860,6691l8918,6749e" filled="false" stroked="true" strokeweight=".36pt" strokecolor="#000000">
                <v:path arrowok="t"/>
              </v:shape>
            </v:group>
            <v:group style="position:absolute;left:8716;top:6691;width:202;height:94" coordorigin="8716,6691" coordsize="202,94">
              <v:shape style="position:absolute;left:8716;top:6691;width:202;height:94" coordorigin="8716,6691" coordsize="202,94" path="m8716,6785l8716,6691,8918,6691,8918,6785,8716,6785e" filled="false" stroked="true" strokeweight=".36pt" strokecolor="#828282">
                <v:path arrowok="t"/>
              </v:shape>
            </v:group>
            <v:group style="position:absolute;left:25;top:11;width:310;height:310" coordorigin="25,11" coordsize="310,310">
              <v:shape style="position:absolute;left:25;top:11;width:310;height:310" coordorigin="25,11" coordsize="310,310" path="m284,313l76,313,83,320,277,320,284,313xe" filled="true" fillcolor="#000000" stroked="false">
                <v:path arrowok="t"/>
                <v:fill type="solid"/>
              </v:shape>
              <v:shape style="position:absolute;left:25;top:11;width:310;height:310" coordorigin="25,11" coordsize="310,310" path="m306,25l54,25,40,40,40,47,32,54,32,61,25,68,25,263,32,270,32,277,40,284,40,292,54,306,61,306,68,313,292,313,306,299,313,299,313,292,328,277,328,270,335,263,335,68,328,61,328,54,320,47,320,40,306,25xe" filled="true" fillcolor="#000000" stroked="false">
                <v:path arrowok="t"/>
                <v:fill type="solid"/>
              </v:shape>
              <v:shape style="position:absolute;left:25;top:11;width:310;height:310" coordorigin="25,11" coordsize="310,310" path="m292,18l68,18,61,25,299,25,292,18xe" filled="true" fillcolor="#000000" stroked="false">
                <v:path arrowok="t"/>
                <v:fill type="solid"/>
              </v:shape>
              <v:shape style="position:absolute;left:25;top:11;width:310;height:310" coordorigin="25,11" coordsize="310,310" path="m277,11l83,11,76,18,284,18,277,11xe" filled="true" fillcolor="#000000" stroked="false">
                <v:path arrowok="t"/>
                <v:fill type="solid"/>
              </v:shape>
            </v:group>
            <v:group style="position:absolute;left:25;top:11;width:310;height:310" coordorigin="25,11" coordsize="310,310">
              <v:shape style="position:absolute;left:25;top:11;width:310;height:310" coordorigin="25,11" coordsize="310,310" path="m256,320l263,320,270,320,277,320,284,313,292,313,299,306,306,299,313,299,313,292,320,284,328,277,328,270,335,263,335,68,328,61,328,54,320,47,320,40,313,32,306,25,299,25,292,18,284,18,277,11,270,11,83,11,76,18,68,18,61,25,54,25,47,32,40,40,40,47,32,54,32,61,25,68,25,76,25,263,32,270,32,277,40,284,40,292,47,299,54,306,61,306,68,313,76,313,83,320,90,320,97,320,104,320,256,320xe" filled="false" stroked="true" strokeweight="1.08pt" strokecolor="#000000">
                <v:path arrowok="t"/>
              </v:shape>
            </v:group>
            <v:group style="position:absolute;left:140;top:3049;width:2499;height:2031" coordorigin="140,3049" coordsize="2499,2031">
              <v:shape style="position:absolute;left:140;top:3049;width:2499;height:2031" coordorigin="140,3049" coordsize="2499,2031" path="m140,5079l140,3049,2639,3049,2639,5079,140,5079xe" filled="true" fillcolor="#ffffff" stroked="false">
                <v:path arrowok="t"/>
                <v:fill type="solid"/>
              </v:shape>
            </v:group>
            <v:group style="position:absolute;left:349;top:25;width:5336;height:303" coordorigin="349,25" coordsize="5336,303">
              <v:shape style="position:absolute;left:349;top:25;width:5336;height:303" coordorigin="349,25" coordsize="5336,303" path="m349,328l349,25,5685,25,5685,328,349,328xe" filled="true" fillcolor="#ffffff" stroked="false">
                <v:path arrowok="t"/>
                <v:fill type="solid"/>
              </v:shape>
            </v:group>
            <v:group style="position:absolute;left:198;top:486;width:490;height:598" coordorigin="198,486" coordsize="490,598">
              <v:shape style="position:absolute;left:198;top:486;width:490;height:598" coordorigin="198,486" coordsize="490,598" path="m443,594l400,795,198,839,400,882,443,1083,447,1062,443,1062,443,875,407,875,220,839,443,839,407,803,443,615,447,615,443,594xe" filled="true" fillcolor="#ffffff" stroked="false">
                <v:path arrowok="t"/>
                <v:fill type="solid"/>
              </v:shape>
              <v:shape style="position:absolute;left:198;top:486;width:490;height:598" coordorigin="198,486" coordsize="490,598" path="m520,803l479,803,666,839,443,839,479,875,443,1062,447,1062,486,882,688,839,520,803xe" filled="true" fillcolor="#ffffff" stroked="false">
                <v:path arrowok="t"/>
                <v:fill type="solid"/>
              </v:shape>
              <v:shape style="position:absolute;left:198;top:486;width:490;height:598" coordorigin="198,486" coordsize="490,598" path="m443,839l407,875,443,875,443,839xe" filled="true" fillcolor="#ffffff" stroked="false">
                <v:path arrowok="t"/>
                <v:fill type="solid"/>
              </v:shape>
              <v:shape style="position:absolute;left:198;top:486;width:490;height:598" coordorigin="198,486" coordsize="490,598" path="m447,615l443,615,443,839,479,803,520,803,486,795,447,615xe" filled="true" fillcolor="#ffffff" stroked="false">
                <v:path arrowok="t"/>
                <v:fill type="solid"/>
              </v:shape>
              <v:shape style="position:absolute;left:198;top:486;width:490;height:598" coordorigin="198,486" coordsize="490,598" path="m421,486l400,486,407,493,414,493,414,558,407,558,407,565,428,565,421,558,421,500,434,500,421,486xe" filled="true" fillcolor="#ffffff" stroked="false">
                <v:path arrowok="t"/>
                <v:fill type="solid"/>
              </v:shape>
              <v:shape style="position:absolute;left:198;top:486;width:490;height:598" coordorigin="198,486" coordsize="490,598" path="m434,500l421,500,472,565,479,565,479,543,472,543,434,500xe" filled="true" fillcolor="#ffffff" stroked="false">
                <v:path arrowok="t"/>
                <v:fill type="solid"/>
              </v:shape>
              <v:shape style="position:absolute;left:198;top:486;width:490;height:598" coordorigin="198,486" coordsize="490,598" path="m479,486l464,486,472,493,472,543,479,543,479,486xe" filled="true" fillcolor="#ffffff" stroked="false">
                <v:path arrowok="t"/>
                <v:fill type="solid"/>
              </v:shape>
            </v:group>
            <v:group style="position:absolute;left:198;top:594;width:490;height:490" coordorigin="198,594" coordsize="490,490">
              <v:shape style="position:absolute;left:198;top:594;width:490;height:490" coordorigin="198,594" coordsize="490,490" path="m443,594l486,795,688,839,486,882,443,1083,400,882,198,839,400,795,443,594xe" filled="false" stroked="true" strokeweight="1.08pt" strokecolor="#6d6d6d">
                <v:path arrowok="t"/>
              </v:shape>
            </v:group>
            <v:group style="position:absolute;left:220;top:615;width:447;height:447" coordorigin="220,615" coordsize="447,447">
              <v:shape style="position:absolute;left:220;top:615;width:447;height:447" coordorigin="220,615" coordsize="447,447" path="m443,839l220,839,407,875,443,839,443,1062,479,875,443,839,666,839,479,803,443,839,443,615,407,803,443,839xe" filled="false" stroked="true" strokeweight="1.08pt" strokecolor="#6d6d6d">
                <v:path arrowok="t"/>
              </v:shape>
            </v:group>
            <v:group style="position:absolute;left:400;top:486;width:80;height:80" coordorigin="400,486" coordsize="80,80">
              <v:shape style="position:absolute;left:400;top:486;width:80;height:80" coordorigin="400,486" coordsize="80,80" path="m479,486l479,565,472,565,421,500,421,551,421,558,428,565,407,565,407,558,414,558,414,551,414,493,407,493,400,486,421,486,472,543,472,500,472,493,464,486,479,486xe" filled="false" stroked="true" strokeweight="1.08pt" strokecolor="#6d6d6d">
                <v:path arrowok="t"/>
              </v:shape>
            </v:group>
            <v:group style="position:absolute;left:198;top:594;width:490;height:490" coordorigin="198,594" coordsize="490,490">
              <v:shape style="position:absolute;left:198;top:594;width:490;height:490" coordorigin="198,594" coordsize="490,490" path="m443,594l486,795,688,839,486,882,443,1083,400,882,198,839,400,795,443,594e" filled="false" stroked="true" strokeweight="2.16pt" strokecolor="#ffffff">
                <v:path arrowok="t"/>
              </v:shape>
            </v:group>
            <v:group style="position:absolute;left:220;top:615;width:447;height:447" coordorigin="220,615" coordsize="447,447">
              <v:shape style="position:absolute;left:220;top:615;width:447;height:447" coordorigin="220,615" coordsize="447,447" path="m443,839l220,839,407,875,443,839,443,1062,479,875,443,839,666,839,479,803,443,839,443,615,407,803,443,839e" filled="false" stroked="true" strokeweight="2.16pt" strokecolor="#ffffff">
                <v:path arrowok="t"/>
              </v:shape>
            </v:group>
            <v:group style="position:absolute;left:400;top:486;width:80;height:80" coordorigin="400,486" coordsize="80,80">
              <v:shape style="position:absolute;left:400;top:486;width:80;height:80" coordorigin="400,486" coordsize="80,80" path="m479,486l479,565,472,565,421,500,421,551,421,558,428,565,407,565,407,558,414,558,414,551,414,493,407,493,400,486,421,486,472,543,472,500,472,493,464,486,479,486e" filled="false" stroked="true" strokeweight="2.16pt" strokecolor="#ffffff">
                <v:path arrowok="t"/>
              </v:shape>
            </v:group>
            <v:group style="position:absolute;left:198;top:486;width:490;height:598" coordorigin="198,486" coordsize="490,598">
              <v:shape style="position:absolute;left:198;top:486;width:490;height:598" coordorigin="198,486" coordsize="490,598" path="m443,594l400,795,198,839,400,882,443,1083,447,1062,443,1062,443,875,407,875,220,839,443,839,407,803,443,615,447,615,443,594xe" filled="true" fillcolor="#000000" stroked="false">
                <v:path arrowok="t"/>
                <v:fill type="solid"/>
              </v:shape>
              <v:shape style="position:absolute;left:198;top:486;width:490;height:598" coordorigin="198,486" coordsize="490,598" path="m520,803l479,803,666,839,443,839,479,875,443,1062,447,1062,486,882,688,839,520,803xe" filled="true" fillcolor="#000000" stroked="false">
                <v:path arrowok="t"/>
                <v:fill type="solid"/>
              </v:shape>
              <v:shape style="position:absolute;left:198;top:486;width:490;height:598" coordorigin="198,486" coordsize="490,598" path="m443,839l407,875,443,875,443,839xe" filled="true" fillcolor="#000000" stroked="false">
                <v:path arrowok="t"/>
                <v:fill type="solid"/>
              </v:shape>
              <v:shape style="position:absolute;left:198;top:486;width:490;height:598" coordorigin="198,486" coordsize="490,598" path="m447,615l443,615,443,839,479,803,520,803,486,795,447,615xe" filled="true" fillcolor="#000000" stroked="false">
                <v:path arrowok="t"/>
                <v:fill type="solid"/>
              </v:shape>
              <v:shape style="position:absolute;left:198;top:486;width:490;height:598" coordorigin="198,486" coordsize="490,598" path="m421,486l400,486,407,493,414,493,414,558,407,558,407,565,428,565,421,558,421,500,434,500,421,486xe" filled="true" fillcolor="#000000" stroked="false">
                <v:path arrowok="t"/>
                <v:fill type="solid"/>
              </v:shape>
              <v:shape style="position:absolute;left:198;top:486;width:490;height:598" coordorigin="198,486" coordsize="490,598" path="m434,500l421,500,472,565,479,565,479,544,472,544,434,500xe" filled="true" fillcolor="#000000" stroked="false">
                <v:path arrowok="t"/>
                <v:fill type="solid"/>
              </v:shape>
              <v:shape style="position:absolute;left:198;top:486;width:490;height:598" coordorigin="198,486" coordsize="490,598" path="m479,486l464,486,472,493,472,544,479,544,479,486xe" filled="true" fillcolor="#000000" stroked="false">
                <v:path arrowok="t"/>
                <v:fill type="solid"/>
              </v:shape>
            </v:group>
            <v:group style="position:absolute;left:10013;top:7008;width:735;height:296" coordorigin="10013,7008" coordsize="735,296">
              <v:shape style="position:absolute;left:10013;top:7008;width:735;height:296" coordorigin="10013,7008" coordsize="735,296" path="m10013,7303l10013,7008,10747,7008,10747,7303,10013,7303xe" filled="true" fillcolor="#ffffff" stroked="false">
                <v:path arrowok="t"/>
                <v:fill type="solid"/>
              </v:shape>
            </v:group>
            <v:group style="position:absolute;left:10013;top:7138;width:454;height:152" coordorigin="10013,7138" coordsize="454,152">
              <v:shape style="position:absolute;left:10013;top:7138;width:454;height:152" coordorigin="10013,7138" coordsize="454,152" path="m10013,7289l10013,7138,10466,7138,10466,7289,10013,7289e" filled="false" stroked="true" strokeweight="1.08pt" strokecolor="#000000">
                <v:path arrowok="t"/>
              </v:shape>
            </v:group>
            <v:group style="position:absolute;left:198;top:5496;width:2528;height:1577" coordorigin="198,5496" coordsize="2528,1577">
              <v:shape style="position:absolute;left:198;top:5496;width:2528;height:1577" coordorigin="198,5496" coordsize="2528,1577" path="m198,7073l198,5496,2725,5496,2725,7073,198,7073xe" filled="true" fillcolor="#ffffff" stroked="false">
                <v:path arrowok="t"/>
                <v:fill type="solid"/>
              </v:shape>
            </v:group>
            <v:group style="position:absolute;left:291;top:5655;width:1988;height:143" coordorigin="291,5655" coordsize="1988,143">
              <v:shape style="position:absolute;left:291;top:5655;width:1988;height:143" coordorigin="291,5655" coordsize="1988,143" path="m291,5655l291,5797,2278,5797,2278,5655,291,5655xe" filled="true" fillcolor="#ffffff" stroked="false">
                <v:path arrowok="t"/>
                <v:fill type="solid"/>
              </v:shape>
            </v:group>
            <v:group style="position:absolute;left:2278;top:5655;width:404;height:143" coordorigin="2278,5655" coordsize="404,143">
              <v:shape style="position:absolute;left:2278;top:5655;width:404;height:143" coordorigin="2278,5655" coordsize="404,143" path="m2278,5655l2278,5797,2681,5797,2681,5655,2278,5655xe" filled="true" fillcolor="#ffffff" stroked="false">
                <v:path arrowok="t"/>
                <v:fill type="solid"/>
              </v:shape>
            </v:group>
            <v:group style="position:absolute;left:291;top:5791;width:1988;height:143" coordorigin="291,5791" coordsize="1988,143">
              <v:shape style="position:absolute;left:291;top:5791;width:1988;height:143" coordorigin="291,5791" coordsize="1988,143" path="m291,5791l291,5933,2278,5933,2278,5791,291,5791xe" filled="true" fillcolor="#ffffff" stroked="false">
                <v:path arrowok="t"/>
                <v:fill type="solid"/>
              </v:shape>
            </v:group>
            <v:group style="position:absolute;left:2278;top:5791;width:404;height:143" coordorigin="2278,5791" coordsize="404,143">
              <v:shape style="position:absolute;left:2278;top:5791;width:404;height:143" coordorigin="2278,5791" coordsize="404,143" path="m2278,5791l2278,5933,2681,5933,2681,5791,2278,5791xe" filled="true" fillcolor="#ffffff" stroked="false">
                <v:path arrowok="t"/>
                <v:fill type="solid"/>
              </v:shape>
            </v:group>
            <v:group style="position:absolute;left:291;top:5927;width:1988;height:143" coordorigin="291,5927" coordsize="1988,143">
              <v:shape style="position:absolute;left:291;top:5927;width:1988;height:143" coordorigin="291,5927" coordsize="1988,143" path="m291,5927l291,6070,2278,6070,2278,5927,291,5927xe" filled="true" fillcolor="#ffffff" stroked="false">
                <v:path arrowok="t"/>
                <v:fill type="solid"/>
              </v:shape>
            </v:group>
            <v:group style="position:absolute;left:2278;top:5927;width:404;height:143" coordorigin="2278,5927" coordsize="404,143">
              <v:shape style="position:absolute;left:2278;top:5927;width:404;height:143" coordorigin="2278,5927" coordsize="404,143" path="m2278,5927l2278,6070,2681,6070,2681,5927,2278,5927xe" filled="true" fillcolor="#ffffff" stroked="false">
                <v:path arrowok="t"/>
                <v:fill type="solid"/>
              </v:shape>
            </v:group>
            <v:group style="position:absolute;left:291;top:6064;width:1988;height:143" coordorigin="291,6064" coordsize="1988,143">
              <v:shape style="position:absolute;left:291;top:6064;width:1988;height:143" coordorigin="291,6064" coordsize="1988,143" path="m291,6064l291,6206,2278,6206,2278,6064,291,6064xe" filled="true" fillcolor="#ffffff" stroked="false">
                <v:path arrowok="t"/>
                <v:fill type="solid"/>
              </v:shape>
            </v:group>
            <v:group style="position:absolute;left:2278;top:6064;width:404;height:143" coordorigin="2278,6064" coordsize="404,143">
              <v:shape style="position:absolute;left:2278;top:6064;width:404;height:143" coordorigin="2278,6064" coordsize="404,143" path="m2278,6064l2278,6206,2681,6206,2681,6064,2278,6064xe" filled="true" fillcolor="#ffffff" stroked="false">
                <v:path arrowok="t"/>
                <v:fill type="solid"/>
              </v:shape>
            </v:group>
            <v:group style="position:absolute;left:291;top:6200;width:1988;height:143" coordorigin="291,6200" coordsize="1988,143">
              <v:shape style="position:absolute;left:291;top:6200;width:1988;height:143" coordorigin="291,6200" coordsize="1988,143" path="m291,6200l291,6343,2278,6343,2278,6200,291,6200xe" filled="true" fillcolor="#ffffff" stroked="false">
                <v:path arrowok="t"/>
                <v:fill type="solid"/>
              </v:shape>
            </v:group>
            <v:group style="position:absolute;left:2278;top:6200;width:404;height:143" coordorigin="2278,6200" coordsize="404,143">
              <v:shape style="position:absolute;left:2278;top:6200;width:404;height:143" coordorigin="2278,6200" coordsize="404,143" path="m2278,6200l2278,6343,2681,6343,2681,6200,2278,6200xe" filled="true" fillcolor="#ffffff" stroked="false">
                <v:path arrowok="t"/>
                <v:fill type="solid"/>
              </v:shape>
            </v:group>
            <v:group style="position:absolute;left:291;top:6337;width:1988;height:143" coordorigin="291,6337" coordsize="1988,143">
              <v:shape style="position:absolute;left:291;top:6337;width:1988;height:143" coordorigin="291,6337" coordsize="1988,143" path="m291,6337l291,6479,2278,6479,2278,6337,291,6337xe" filled="true" fillcolor="#ffffff" stroked="false">
                <v:path arrowok="t"/>
                <v:fill type="solid"/>
              </v:shape>
            </v:group>
            <v:group style="position:absolute;left:2278;top:6337;width:404;height:143" coordorigin="2278,6337" coordsize="404,143">
              <v:shape style="position:absolute;left:2278;top:6337;width:404;height:143" coordorigin="2278,6337" coordsize="404,143" path="m2278,6337l2278,6479,2681,6479,2681,6337,2278,6337xe" filled="true" fillcolor="#ffffff" stroked="false">
                <v:path arrowok="t"/>
                <v:fill type="solid"/>
              </v:shape>
            </v:group>
            <v:group style="position:absolute;left:291;top:6473;width:1988;height:143" coordorigin="291,6473" coordsize="1988,143">
              <v:shape style="position:absolute;left:291;top:6473;width:1988;height:143" coordorigin="291,6473" coordsize="1988,143" path="m291,6473l291,6616,2278,6616,2278,6473,291,6473xe" filled="true" fillcolor="#ffffff" stroked="false">
                <v:path arrowok="t"/>
                <v:fill type="solid"/>
              </v:shape>
            </v:group>
            <v:group style="position:absolute;left:2278;top:6473;width:404;height:143" coordorigin="2278,6473" coordsize="404,143">
              <v:shape style="position:absolute;left:2278;top:6473;width:404;height:143" coordorigin="2278,6473" coordsize="404,143" path="m2278,6473l2278,6616,2681,6616,2681,6473,2278,6473xe" filled="true" fillcolor="#ffffff" stroked="false">
                <v:path arrowok="t"/>
                <v:fill type="solid"/>
              </v:shape>
            </v:group>
            <v:group style="position:absolute;left:291;top:6610;width:1988;height:143" coordorigin="291,6610" coordsize="1988,143">
              <v:shape style="position:absolute;left:291;top:6610;width:1988;height:143" coordorigin="291,6610" coordsize="1988,143" path="m291,6610l291,6752,2278,6752,2278,6610,291,6610xe" filled="true" fillcolor="#ffffff" stroked="false">
                <v:path arrowok="t"/>
                <v:fill type="solid"/>
              </v:shape>
            </v:group>
            <v:group style="position:absolute;left:2278;top:6610;width:404;height:143" coordorigin="2278,6610" coordsize="404,143">
              <v:shape style="position:absolute;left:2278;top:6610;width:404;height:143" coordorigin="2278,6610" coordsize="404,143" path="m2278,6610l2278,6752,2681,6752,2681,6610,2278,6610xe" filled="true" fillcolor="#ffffff" stroked="false">
                <v:path arrowok="t"/>
                <v:fill type="solid"/>
              </v:shape>
            </v:group>
            <v:group style="position:absolute;left:291;top:6746;width:1988;height:143" coordorigin="291,6746" coordsize="1988,143">
              <v:shape style="position:absolute;left:291;top:6746;width:1988;height:143" coordorigin="291,6746" coordsize="1988,143" path="m291,6746l291,6888,2278,6888,2278,6746,291,6746xe" filled="true" fillcolor="#ffffff" stroked="false">
                <v:path arrowok="t"/>
                <v:fill type="solid"/>
              </v:shape>
            </v:group>
            <v:group style="position:absolute;left:2278;top:6746;width:404;height:143" coordorigin="2278,6746" coordsize="404,143">
              <v:shape style="position:absolute;left:2278;top:6746;width:404;height:143" coordorigin="2278,6746" coordsize="404,143" path="m2278,6746l2278,6888,2681,6888,2681,6746,2278,6746xe" filled="true" fillcolor="#ffffff" stroked="false">
                <v:path arrowok="t"/>
                <v:fill type="solid"/>
              </v:shape>
            </v:group>
            <v:group style="position:absolute;left:291;top:6882;width:1988;height:143" coordorigin="291,6882" coordsize="1988,143">
              <v:shape style="position:absolute;left:291;top:6882;width:1988;height:143" coordorigin="291,6882" coordsize="1988,143" path="m291,6882l291,7025,2278,7025,2278,6882,291,6882xe" filled="true" fillcolor="#ffffff" stroked="false">
                <v:path arrowok="t"/>
                <v:fill type="solid"/>
              </v:shape>
            </v:group>
            <v:group style="position:absolute;left:2278;top:6882;width:404;height:143" coordorigin="2278,6882" coordsize="404,143">
              <v:shape style="position:absolute;left:2278;top:6882;width:404;height:143" coordorigin="2278,6882" coordsize="404,143" path="m2278,6882l2278,7025,2681,7025,2681,6882,2278,6882xe" filled="true" fillcolor="#ffffff" stroked="false">
                <v:path arrowok="t"/>
                <v:fill type="solid"/>
              </v:shape>
            </v:group>
            <v:group style="position:absolute;left:291;top:5518;width:1971;height:143" coordorigin="291,5518" coordsize="1971,143">
              <v:shape style="position:absolute;left:291;top:5518;width:1971;height:143" coordorigin="291,5518" coordsize="1971,143" path="m291,5518l291,5661,2261,5661,2261,5518,291,5518xe" filled="true" fillcolor="#ffffff" stroked="false">
                <v:path arrowok="t"/>
                <v:fill type="solid"/>
              </v:shape>
            </v:group>
            <v:group style="position:absolute;left:2278;top:5518;width:404;height:143" coordorigin="2278,5518" coordsize="404,143">
              <v:shape style="position:absolute;left:2278;top:5518;width:404;height:143" coordorigin="2278,5518" coordsize="404,143" path="m2278,5518l2278,5661,2681,5661,2681,5518,2278,5518xe" filled="true" fillcolor="#ffffff" stroked="false">
                <v:path arrowok="t"/>
                <v:fill type="solid"/>
              </v:shape>
            </v:group>
            <v:group style="position:absolute;left:381;top:3248;width:2160;height:152" coordorigin="381,3248" coordsize="2160,152">
              <v:shape style="position:absolute;left:381;top:3248;width:2160;height:152" coordorigin="381,3248" coordsize="2160,152" path="m381,3248l381,3399,2540,3399,2540,3248,381,3248xe" filled="true" fillcolor="#ffffff" stroked="false">
                <v:path arrowok="t"/>
                <v:fill type="solid"/>
              </v:shape>
            </v:group>
            <v:group style="position:absolute;left:381;top:3396;width:2160;height:151" coordorigin="381,3396" coordsize="2160,151">
              <v:shape style="position:absolute;left:381;top:3396;width:2160;height:151" coordorigin="381,3396" coordsize="2160,151" path="m381,3396l381,3547,2540,3547,2540,3396,381,3396xe" filled="true" fillcolor="#ffffff" stroked="false">
                <v:path arrowok="t"/>
                <v:fill type="solid"/>
              </v:shape>
            </v:group>
            <v:group style="position:absolute;left:381;top:3544;width:2160;height:151" coordorigin="381,3544" coordsize="2160,151">
              <v:shape style="position:absolute;left:381;top:3544;width:2160;height:151" coordorigin="381,3544" coordsize="2160,151" path="m381,3544l381,3694,2540,3694,2540,3544,381,3544xe" filled="true" fillcolor="#ffffff" stroked="false">
                <v:path arrowok="t"/>
                <v:fill type="solid"/>
              </v:shape>
            </v:group>
            <v:group style="position:absolute;left:381;top:3691;width:2160;height:151" coordorigin="381,3691" coordsize="2160,151">
              <v:shape style="position:absolute;left:381;top:3691;width:2160;height:151" coordorigin="381,3691" coordsize="2160,151" path="m381,3691l381,3842,2540,3842,2540,3691,381,3691xe" filled="true" fillcolor="#ffffff" stroked="false">
                <v:path arrowok="t"/>
                <v:fill type="solid"/>
              </v:shape>
            </v:group>
            <v:group style="position:absolute;left:381;top:3839;width:2160;height:151" coordorigin="381,3839" coordsize="2160,151">
              <v:shape style="position:absolute;left:381;top:3839;width:2160;height:151" coordorigin="381,3839" coordsize="2160,151" path="m381,3839l381,3990,2540,3990,2540,3839,381,3839xe" filled="true" fillcolor="#ffffff" stroked="false">
                <v:path arrowok="t"/>
                <v:fill type="solid"/>
              </v:shape>
            </v:group>
            <v:group style="position:absolute;left:381;top:3986;width:2160;height:152" coordorigin="381,3986" coordsize="2160,152">
              <v:shape style="position:absolute;left:381;top:3986;width:2160;height:152" coordorigin="381,3986" coordsize="2160,152" path="m381,3986l381,4137,2540,4137,2540,3986,381,3986xe" filled="true" fillcolor="#ffffff" stroked="false">
                <v:path arrowok="t"/>
                <v:fill type="solid"/>
              </v:shape>
            </v:group>
            <v:group style="position:absolute;left:381;top:4134;width:2160;height:151" coordorigin="381,4134" coordsize="2160,151">
              <v:shape style="position:absolute;left:381;top:4134;width:2160;height:151" coordorigin="381,4134" coordsize="2160,151" path="m381,4134l381,4285,2540,4285,2540,4134,381,4134xe" filled="true" fillcolor="#ffffff" stroked="false">
                <v:path arrowok="t"/>
                <v:fill type="solid"/>
              </v:shape>
            </v:group>
            <v:group style="position:absolute;left:381;top:4282;width:2160;height:151" coordorigin="381,4282" coordsize="2160,151">
              <v:shape style="position:absolute;left:381;top:4282;width:2160;height:151" coordorigin="381,4282" coordsize="2160,151" path="m381,4282l381,4432,2540,4432,2540,4282,381,4282xe" filled="true" fillcolor="#ffffff" stroked="false">
                <v:path arrowok="t"/>
                <v:fill type="solid"/>
              </v:shape>
            </v:group>
            <v:group style="position:absolute;left:381;top:4429;width:2160;height:152" coordorigin="381,4429" coordsize="2160,152">
              <v:shape style="position:absolute;left:381;top:4429;width:2160;height:152" coordorigin="381,4429" coordsize="2160,152" path="m381,4429l381,4580,2540,4580,2540,4429,381,4429xe" filled="true" fillcolor="#ffffff" stroked="false">
                <v:path arrowok="t"/>
                <v:fill type="solid"/>
              </v:shape>
            </v:group>
            <v:group style="position:absolute;left:381;top:4577;width:2160;height:151" coordorigin="381,4577" coordsize="2160,151">
              <v:shape style="position:absolute;left:381;top:4577;width:2160;height:151" coordorigin="381,4577" coordsize="2160,151" path="m381,4577l381,4728,2540,4728,2540,4577,381,4577xe" filled="true" fillcolor="#ffffff" stroked="false">
                <v:path arrowok="t"/>
                <v:fill type="solid"/>
              </v:shape>
            </v:group>
            <v:group style="position:absolute;left:381;top:4724;width:2160;height:151" coordorigin="381,4724" coordsize="2160,151">
              <v:shape style="position:absolute;left:381;top:4724;width:2160;height:151" coordorigin="381,4724" coordsize="2160,151" path="m381,4724l381,4875,2540,4875,2540,4724,381,4724xe" filled="true" fillcolor="#ffffff" stroked="false">
                <v:path arrowok="t"/>
                <v:fill type="solid"/>
              </v:shape>
            </v:group>
            <v:group style="position:absolute;left:381;top:4872;width:2160;height:152" coordorigin="381,4872" coordsize="2160,152">
              <v:shape style="position:absolute;left:381;top:4872;width:2160;height:152" coordorigin="381,4872" coordsize="2160,152" path="m381,4872l381,5023,2540,5023,2540,4872,381,4872xe" filled="true" fillcolor="#ffffff" stroked="false">
                <v:path arrowok="t"/>
                <v:fill type="solid"/>
              </v:shape>
            </v:group>
            <v:group style="position:absolute;left:381;top:3106;width:2160;height:148" coordorigin="381,3106" coordsize="2160,148">
              <v:shape style="position:absolute;left:381;top:3106;width:2160;height:148" coordorigin="381,3106" coordsize="2160,148" path="m381,3106l381,3254,2540,3254,2540,3106,381,3106xe" filled="true" fillcolor="#ffffff" stroked="false">
                <v:path arrowok="t"/>
                <v:fill type="solid"/>
              </v:shape>
              <v:shape style="position:absolute;left:13;top:69;width:116;height:159" type="#_x0000_t202" filled="false" stroked="false">
                <v:textbox inset="0,0,0,0">
                  <w:txbxContent>
                    <w:p>
                      <w:pPr>
                        <w:spacing w:line="158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bookmarkStart w:name="Atlas_ZA_2_1_2_PercheHautVendomois" w:id="4"/>
                      <w:bookmarkEnd w:id="4"/>
                      <w:r>
                        <w:rPr/>
                      </w:r>
                      <w:r>
                        <w:rPr>
                          <w:rFonts w:ascii="Arial"/>
                          <w:color w:val="FFFFFF"/>
                          <w:spacing w:val="-34"/>
                          <w:sz w:val="16"/>
                        </w:rPr>
                        <w:t>2</w:t>
                      </w:r>
                      <w:r>
                        <w:rPr>
                          <w:rFonts w:ascii="Arial"/>
                          <w:color w:val="FFFFFF"/>
                          <w:spacing w:val="-74"/>
                          <w:sz w:val="16"/>
                        </w:rPr>
                        <w:t>2</w:t>
                      </w:r>
                      <w:r>
                        <w:rPr>
                          <w:rFonts w:ascii="Arial"/>
                          <w:color w:val="FFFFFF"/>
                          <w:sz w:val="16"/>
                        </w:rPr>
                        <w:t>.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92;top:86;width:5198;height:195" type="#_x0000_t202" filled="false" stroked="false">
                <v:textbox inset="0,0,0,0">
                  <w:txbxContent>
                    <w:p>
                      <w:pPr>
                        <w:spacing w:line="1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9"/>
                          <w:szCs w:val="19"/>
                        </w:rPr>
                      </w:pP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Perche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-1"/>
                          <w:sz w:val="19"/>
                        </w:rPr>
                        <w:t>et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Haut-Vendômois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2"/>
                          <w:sz w:val="19"/>
                        </w:rPr>
                        <w:t>DROUE</w:t>
                      </w:r>
                      <w:r>
                        <w:rPr>
                          <w:rFonts w:ascii="Arial" w:hAnsi="Arial"/>
                          <w:b/>
                          <w:i/>
                          <w:spacing w:val="21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ZA</w:t>
                      </w:r>
                      <w:r>
                        <w:rPr>
                          <w:rFonts w:ascii="Arial" w:hAnsi="Arial"/>
                          <w:b/>
                          <w:i/>
                          <w:spacing w:val="16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La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1"/>
                          <w:sz w:val="19"/>
                        </w:rPr>
                        <w:t>Moussière</w:t>
                      </w:r>
                      <w:r>
                        <w:rPr>
                          <w:rFonts w:ascii="Arial" w:hAnsi="Arial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7424;top:1426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4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4285;top:2314;width:452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pPr>
                      <w:r>
                        <w:rPr>
                          <w:rFonts w:ascii="Arial" w:hAnsi="Arial"/>
                          <w:b/>
                          <w:color w:val="FFFF00"/>
                          <w:spacing w:val="4"/>
                          <w:w w:val="105"/>
                          <w:sz w:val="13"/>
                        </w:rPr>
                        <w:t>Dr</w:t>
                      </w:r>
                      <w:r>
                        <w:rPr>
                          <w:rFonts w:ascii="Arial" w:hAnsi="Arial"/>
                          <w:b/>
                          <w:color w:val="FFFF00"/>
                          <w:spacing w:val="-21"/>
                          <w:w w:val="105"/>
                          <w:sz w:val="1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00"/>
                          <w:spacing w:val="4"/>
                          <w:w w:val="105"/>
                          <w:sz w:val="13"/>
                        </w:rPr>
                        <w:t>ou</w:t>
                      </w:r>
                      <w:r>
                        <w:rPr>
                          <w:rFonts w:ascii="Arial" w:hAnsi="Arial"/>
                          <w:b/>
                          <w:color w:val="FFFF00"/>
                          <w:spacing w:val="-22"/>
                          <w:w w:val="105"/>
                          <w:sz w:val="1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00"/>
                          <w:w w:val="105"/>
                          <w:sz w:val="13"/>
                        </w:rPr>
                        <w:t>é</w:t>
                      </w:r>
                      <w:r>
                        <w:rPr>
                          <w:rFonts w:ascii="Arial" w:hAnsi="Arial"/>
                          <w:sz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7878;top:2449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6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9599;top:2571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7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7309;top:2679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5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761;top:2801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3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8727;top:2996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8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11;top:3273;width:63;height:852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1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2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3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4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5</w:t>
                      </w:r>
                    </w:p>
                    <w:p>
                      <w:pPr>
                        <w:spacing w:line="124" w:lineRule="exact"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6</w:t>
                      </w:r>
                    </w:p>
                  </w:txbxContent>
                </v:textbox>
                <w10:wrap type="none"/>
              </v:shape>
              <v:shape style="position:absolute;left:376;top:3131;width:824;height:994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12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34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2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45"/>
                          <w:w w:val="95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b</w:t>
                      </w:r>
                      <w:r>
                        <w:rPr>
                          <w:rFonts w:ascii="Arial"/>
                          <w:spacing w:val="-15"/>
                          <w:w w:val="95"/>
                          <w:sz w:val="11"/>
                        </w:rPr>
                        <w:t> li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17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15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45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m</w:t>
                      </w:r>
                      <w:r>
                        <w:rPr>
                          <w:rFonts w:ascii="Arial"/>
                          <w:spacing w:val="-15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45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4"/>
                          <w:w w:val="9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8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before="15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34"/>
                          <w:w w:val="6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37"/>
                          <w:w w:val="6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w w:val="65"/>
                          <w:sz w:val="11"/>
                        </w:rPr>
                        <w:t>V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280" w:lineRule="auto" w:before="21"/>
                        <w:ind w:left="11" w:right="527" w:hanging="9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53"/>
                          <w:sz w:val="11"/>
                        </w:rPr>
                        <w:t>J</w:t>
                      </w:r>
                      <w:r>
                        <w:rPr>
                          <w:rFonts w:ascii="Arial"/>
                          <w:spacing w:val="-68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48"/>
                          <w:sz w:val="11"/>
                        </w:rPr>
                        <w:t>L</w:t>
                      </w:r>
                      <w:r>
                        <w:rPr>
                          <w:rFonts w:ascii="Arial"/>
                          <w:spacing w:val="-56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30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31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50"/>
                          <w:sz w:val="11"/>
                        </w:rPr>
                        <w:t>D</w:t>
                      </w:r>
                      <w:r>
                        <w:rPr>
                          <w:rFonts w:ascii="Arial"/>
                          <w:spacing w:val="-54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13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pacing w:val="-68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7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w w:val="102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75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69"/>
                          <w:sz w:val="11"/>
                        </w:rPr>
                        <w:t>M</w:t>
                      </w:r>
                      <w:r>
                        <w:rPr>
                          <w:rFonts w:ascii="Arial"/>
                          <w:spacing w:val="-53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19"/>
                          <w:sz w:val="11"/>
                        </w:rPr>
                        <w:t>.</w:t>
                      </w:r>
                      <w:r>
                        <w:rPr>
                          <w:rFonts w:ascii="Arial"/>
                          <w:spacing w:val="-7"/>
                          <w:sz w:val="11"/>
                        </w:rPr>
                        <w:t>.</w:t>
                      </w:r>
                      <w:r>
                        <w:rPr>
                          <w:rFonts w:ascii="Arial"/>
                          <w:sz w:val="11"/>
                        </w:rPr>
                        <w:t>.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280" w:lineRule="auto" w:before="0"/>
                        <w:ind w:left="12" w:right="164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28"/>
                          <w:w w:val="95"/>
                          <w:sz w:val="11"/>
                        </w:rPr>
                        <w:t>D</w:t>
                      </w:r>
                      <w:r>
                        <w:rPr>
                          <w:rFonts w:ascii="Arial"/>
                          <w:spacing w:val="-34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28"/>
                          <w:w w:val="95"/>
                          <w:sz w:val="11"/>
                        </w:rPr>
                        <w:t>CH</w:t>
                      </w:r>
                      <w:r>
                        <w:rPr>
                          <w:rFonts w:ascii="Arial"/>
                          <w:spacing w:val="-34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40"/>
                          <w:w w:val="95"/>
                          <w:sz w:val="11"/>
                        </w:rPr>
                        <w:t>TT</w:t>
                      </w:r>
                      <w:r>
                        <w:rPr>
                          <w:rFonts w:ascii="Arial"/>
                          <w:spacing w:val="-56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28"/>
                          <w:w w:val="95"/>
                          <w:sz w:val="11"/>
                        </w:rPr>
                        <w:t>d</w:t>
                      </w:r>
                      <w:r>
                        <w:rPr>
                          <w:rFonts w:ascii="Arial"/>
                          <w:spacing w:val="-69"/>
                          <w:w w:val="95"/>
                          <w:sz w:val="11"/>
                        </w:rPr>
                        <w:t>D</w:t>
                      </w:r>
                      <w:r>
                        <w:rPr>
                          <w:rFonts w:ascii="Arial"/>
                          <w:spacing w:val="-72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39"/>
                          <w:w w:val="9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56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69"/>
                          <w:w w:val="9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pacing w:val="-21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23"/>
                          <w:w w:val="95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10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w w:val="102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8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47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5"/>
                          <w:sz w:val="11"/>
                        </w:rPr>
                        <w:t>CF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12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68"/>
                          <w:w w:val="90"/>
                          <w:sz w:val="11"/>
                        </w:rPr>
                        <w:t>G</w:t>
                      </w:r>
                      <w:r>
                        <w:rPr>
                          <w:rFonts w:ascii="Arial"/>
                          <w:spacing w:val="-32"/>
                          <w:w w:val="90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18"/>
                          <w:w w:val="90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9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32"/>
                          <w:w w:val="90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43"/>
                          <w:w w:val="90"/>
                          <w:sz w:val="11"/>
                        </w:rPr>
                        <w:t>L</w:t>
                      </w:r>
                      <w:r>
                        <w:rPr>
                          <w:rFonts w:ascii="Arial"/>
                          <w:spacing w:val="-54"/>
                          <w:w w:val="9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56"/>
                          <w:w w:val="90"/>
                          <w:sz w:val="11"/>
                        </w:rPr>
                        <w:t>Q</w:t>
                      </w:r>
                      <w:r>
                        <w:rPr>
                          <w:rFonts w:ascii="Arial"/>
                          <w:spacing w:val="-38"/>
                          <w:w w:val="90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18"/>
                          <w:w w:val="90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-14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25"/>
                          <w:w w:val="90"/>
                          <w:sz w:val="11"/>
                        </w:rPr>
                        <w:t>V</w:t>
                      </w:r>
                      <w:r>
                        <w:rPr>
                          <w:rFonts w:ascii="Arial"/>
                          <w:spacing w:val="-21"/>
                          <w:w w:val="9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32"/>
                          <w:w w:val="9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9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28"/>
                          <w:w w:val="95"/>
                          <w:sz w:val="11"/>
                        </w:rPr>
                        <w:t>D</w:t>
                      </w:r>
                      <w:r>
                        <w:rPr>
                          <w:rFonts w:ascii="Arial"/>
                          <w:spacing w:val="-23"/>
                          <w:w w:val="95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-17"/>
                          <w:w w:val="95"/>
                          <w:sz w:val="11"/>
                        </w:rPr>
                        <w:t>M</w:t>
                      </w:r>
                      <w:r>
                        <w:rPr>
                          <w:rFonts w:ascii="Arial"/>
                          <w:spacing w:val="-77"/>
                          <w:w w:val="95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-40"/>
                          <w:w w:val="9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48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8331;top:3291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9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854;top:3471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2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4785;top:3889;width:160;height:94" type="#_x0000_t202" filled="false" stroked="false">
                <v:textbox inset="0,0,0,0">
                  <w:txbxContent>
                    <w:p>
                      <w:pPr>
                        <w:spacing w:line="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spacing w:val="-53"/>
                          <w:w w:val="125"/>
                          <w:sz w:val="9"/>
                        </w:rPr>
                        <w:t>4</w:t>
                      </w:r>
                      <w:r>
                        <w:rPr>
                          <w:rFonts w:ascii="Arial" w:hAnsi="Arial"/>
                          <w:spacing w:val="-61"/>
                          <w:w w:val="125"/>
                          <w:sz w:val="9"/>
                        </w:rPr>
                        <w:t>5</w:t>
                      </w:r>
                      <w:r>
                        <w:rPr>
                          <w:rFonts w:ascii="Arial" w:hAnsi="Arial"/>
                          <w:spacing w:val="-71"/>
                          <w:w w:val="125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-44"/>
                          <w:w w:val="125"/>
                          <w:sz w:val="9"/>
                        </w:rPr>
                        <w:t>4</w:t>
                      </w:r>
                      <w:r>
                        <w:rPr>
                          <w:rFonts w:ascii="Arial" w:hAnsi="Arial"/>
                          <w:spacing w:val="4"/>
                          <w:w w:val="125"/>
                          <w:sz w:val="9"/>
                        </w:rPr>
                        <w:t>4</w:t>
                      </w:r>
                      <w:r>
                        <w:rPr>
                          <w:rFonts w:ascii="Arial" w:hAnsi="Arial"/>
                          <w:w w:val="125"/>
                          <w:sz w:val="9"/>
                        </w:rPr>
                        <w:t>²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6347;top:4004;width:160;height:94" type="#_x0000_t202" filled="false" stroked="false">
                <v:textbox inset="0,0,0,0">
                  <w:txbxContent>
                    <w:p>
                      <w:pPr>
                        <w:spacing w:line="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w w:val="104"/>
                          <w:sz w:val="9"/>
                        </w:rPr>
                      </w:r>
                      <w:r>
                        <w:rPr>
                          <w:rFonts w:ascii="Arial" w:hAnsi="Arial"/>
                          <w:imprint/>
                          <w:spacing w:val="-51"/>
                          <w:w w:val="125"/>
                          <w:sz w:val="9"/>
                        </w:rPr>
                        <w:t>5</w:t>
                      </w:r>
                      <w:r>
                        <w:rPr>
                          <w:rFonts w:ascii="Arial" w:hAnsi="Arial"/>
                          <w:shadow w:val="0"/>
                          <w:w w:val="125"/>
                          <w:sz w:val="9"/>
                        </w:rPr>
                      </w:r>
                      <w:r>
                        <w:rPr>
                          <w:rFonts w:ascii="Arial" w:hAnsi="Arial"/>
                          <w:shadow w:val="0"/>
                          <w:spacing w:val="-71"/>
                          <w:w w:val="125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hadow w:val="0"/>
                          <w:spacing w:val="-44"/>
                          <w:w w:val="125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hadow w:val="0"/>
                          <w:spacing w:val="4"/>
                          <w:w w:val="125"/>
                          <w:sz w:val="9"/>
                        </w:rPr>
                        <w:t>3</w:t>
                      </w:r>
                      <w:r>
                        <w:rPr>
                          <w:rFonts w:ascii="Arial" w:hAnsi="Arial"/>
                          <w:shadow w:val="0"/>
                          <w:w w:val="125"/>
                          <w:sz w:val="9"/>
                        </w:rPr>
                        <w:t>²</w:t>
                      </w:r>
                      <w:r>
                        <w:rPr>
                          <w:rFonts w:ascii="Arial" w:hAnsi="Arial"/>
                          <w:shadow w:val="0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211;top:4160;width:1032;height:846" type="#_x0000_t202" filled="false" stroked="false">
                <v:textbox inset="0,0,0,0">
                  <w:txbxContent>
                    <w:p>
                      <w:pPr>
                        <w:numPr>
                          <w:ilvl w:val="0"/>
                          <w:numId w:val="2"/>
                        </w:numPr>
                        <w:tabs>
                          <w:tab w:pos="96" w:val="left" w:leader="none"/>
                        </w:tabs>
                        <w:spacing w:line="114" w:lineRule="exact" w:before="0"/>
                        <w:ind w:left="95" w:right="0" w:hanging="95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spacing w:val="-18"/>
                          <w:sz w:val="11"/>
                        </w:rPr>
                        <w:t>M</w:t>
                      </w:r>
                      <w:r>
                        <w:rPr>
                          <w:rFonts w:ascii="Arial" w:hAnsi="Arial"/>
                          <w:spacing w:val="-68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48"/>
                          <w:sz w:val="11"/>
                        </w:rPr>
                        <w:t>P</w:t>
                      </w:r>
                      <w:r>
                        <w:rPr>
                          <w:rFonts w:ascii="Arial" w:hAnsi="Arial"/>
                          <w:spacing w:val="-26"/>
                          <w:sz w:val="11"/>
                        </w:rPr>
                        <w:t>.</w:t>
                      </w:r>
                      <w:r>
                        <w:rPr>
                          <w:rFonts w:ascii="Arial" w:hAnsi="Arial"/>
                          <w:spacing w:val="-74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z w:val="11"/>
                        </w:rPr>
                        <w:t>.</w:t>
                      </w:r>
                      <w:r>
                        <w:rPr>
                          <w:rFonts w:ascii="Arial" w:hAnsi="Arial"/>
                          <w:spacing w:val="-2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22"/>
                          <w:w w:val="90"/>
                          <w:sz w:val="11"/>
                        </w:rPr>
                        <w:t>Q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U</w:t>
                      </w:r>
                      <w:r>
                        <w:rPr>
                          <w:rFonts w:ascii="Arial" w:hAnsi="Arial"/>
                          <w:spacing w:val="11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11"/>
                        </w:rPr>
                        <w:t>È</w:t>
                      </w:r>
                      <w:r>
                        <w:rPr>
                          <w:rFonts w:ascii="Arial" w:hAnsi="Arial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2"/>
                        </w:numPr>
                        <w:tabs>
                          <w:tab w:pos="184" w:val="left" w:leader="none"/>
                        </w:tabs>
                        <w:spacing w:before="21"/>
                        <w:ind w:left="183" w:right="0" w:hanging="183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36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6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57"/>
                          <w:sz w:val="11"/>
                        </w:rPr>
                        <w:t>M</w:t>
                      </w:r>
                      <w:r>
                        <w:rPr>
                          <w:rFonts w:ascii="Arial"/>
                          <w:spacing w:val="-30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36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42"/>
                          <w:sz w:val="11"/>
                        </w:rPr>
                        <w:t>TA</w:t>
                      </w:r>
                      <w:r>
                        <w:rPr>
                          <w:rFonts w:ascii="Arial"/>
                          <w:sz w:val="11"/>
                        </w:rPr>
                        <w:t>L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2"/>
                        </w:numPr>
                        <w:tabs>
                          <w:tab w:pos="178" w:val="left" w:leader="none"/>
                        </w:tabs>
                        <w:spacing w:before="21"/>
                        <w:ind w:left="177" w:right="0" w:hanging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24"/>
                          <w:sz w:val="11"/>
                        </w:rPr>
                        <w:t>G</w:t>
                      </w:r>
                      <w:r>
                        <w:rPr>
                          <w:rFonts w:ascii="Arial"/>
                          <w:spacing w:val="-30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36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42"/>
                          <w:sz w:val="11"/>
                        </w:rPr>
                        <w:t>P</w:t>
                      </w:r>
                      <w:r>
                        <w:rPr>
                          <w:rFonts w:ascii="Arial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2"/>
                        </w:numPr>
                        <w:tabs>
                          <w:tab w:pos="178" w:val="left" w:leader="none"/>
                        </w:tabs>
                        <w:spacing w:before="15"/>
                        <w:ind w:left="177" w:right="0" w:hanging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15"/>
                          <w:w w:val="80"/>
                          <w:sz w:val="11"/>
                        </w:rPr>
                        <w:t>M</w:t>
                      </w:r>
                      <w:r>
                        <w:rPr>
                          <w:rFonts w:ascii="Arial"/>
                          <w:spacing w:val="-29"/>
                          <w:w w:val="80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24"/>
                          <w:w w:val="80"/>
                          <w:sz w:val="11"/>
                        </w:rPr>
                        <w:t>C</w:t>
                      </w:r>
                      <w:r>
                        <w:rPr>
                          <w:rFonts w:ascii="Arial"/>
                          <w:spacing w:val="-19"/>
                          <w:w w:val="80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w w:val="80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22"/>
                          <w:w w:val="8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80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22"/>
                          <w:w w:val="8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53"/>
                          <w:w w:val="8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60"/>
                          <w:w w:val="80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-45"/>
                          <w:w w:val="80"/>
                          <w:sz w:val="11"/>
                        </w:rPr>
                        <w:t>B</w:t>
                      </w:r>
                      <w:r>
                        <w:rPr>
                          <w:rFonts w:ascii="Arial"/>
                          <w:spacing w:val="-60"/>
                          <w:w w:val="8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48"/>
                          <w:w w:val="80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16"/>
                          <w:w w:val="80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pacing w:val="-27"/>
                          <w:w w:val="80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w w:val="80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102"/>
                          <w:sz w:val="11"/>
                        </w:rPr>
                      </w:r>
                      <w:r>
                        <w:rPr>
                          <w:rFonts w:ascii="Arial"/>
                          <w:imprint/>
                          <w:sz w:val="11"/>
                        </w:rPr>
                        <w:t>1  </w:t>
                      </w:r>
                      <w:r>
                        <w:rPr>
                          <w:rFonts w:ascii="Arial"/>
                          <w:imprint/>
                          <w:spacing w:val="13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hadow w:val="0"/>
                          <w:spacing w:val="13"/>
                          <w:sz w:val="11"/>
                        </w:rPr>
                      </w:r>
                      <w:r>
                        <w:rPr>
                          <w:rFonts w:ascii="Arial"/>
                          <w:shadow w:val="0"/>
                          <w:spacing w:val="-18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hadow w:val="0"/>
                          <w:spacing w:val="-47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hadow w:val="0"/>
                          <w:spacing w:val="16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hadow w:val="0"/>
                          <w:spacing w:val="-15"/>
                          <w:sz w:val="11"/>
                        </w:rPr>
                        <w:t>CF</w:t>
                      </w:r>
                      <w:r>
                        <w:rPr>
                          <w:rFonts w:ascii="Arial"/>
                          <w:shadow w:val="0"/>
                          <w:sz w:val="11"/>
                        </w:rPr>
                      </w:r>
                    </w:p>
                    <w:p>
                      <w:pPr>
                        <w:spacing w:line="124" w:lineRule="exact"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43"/>
                          <w:w w:val="90"/>
                          <w:sz w:val="11"/>
                        </w:rPr>
                        <w:t>1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2 </w:t>
                      </w:r>
                      <w:r>
                        <w:rPr>
                          <w:rFonts w:ascii="Arial"/>
                          <w:spacing w:val="13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32"/>
                          <w:w w:val="90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22"/>
                          <w:w w:val="90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-68"/>
                          <w:w w:val="9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38"/>
                          <w:w w:val="90"/>
                          <w:sz w:val="11"/>
                        </w:rPr>
                        <w:t>C</w:t>
                      </w:r>
                      <w:r>
                        <w:rPr>
                          <w:rFonts w:ascii="Arial"/>
                          <w:spacing w:val="-59"/>
                          <w:w w:val="90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54"/>
                          <w:w w:val="90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15"/>
                          <w:w w:val="90"/>
                          <w:sz w:val="11"/>
                        </w:rPr>
                        <w:t>IE</w:t>
                      </w:r>
                      <w:r>
                        <w:rPr>
                          <w:rFonts w:ascii="Arial"/>
                          <w:spacing w:val="-22"/>
                          <w:w w:val="90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14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V</w:t>
                      </w:r>
                      <w:r>
                        <w:rPr>
                          <w:rFonts w:ascii="Arial"/>
                          <w:spacing w:val="-1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32"/>
                          <w:w w:val="9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51"/>
                          <w:w w:val="90"/>
                          <w:sz w:val="11"/>
                        </w:rPr>
                        <w:t>L</w:t>
                      </w:r>
                      <w:r>
                        <w:rPr>
                          <w:rFonts w:ascii="Arial"/>
                          <w:spacing w:val="-65"/>
                          <w:w w:val="90"/>
                          <w:sz w:val="11"/>
                        </w:rPr>
                        <w:t>D</w:t>
                      </w:r>
                      <w:r>
                        <w:rPr>
                          <w:rFonts w:ascii="Arial"/>
                          <w:spacing w:val="-43"/>
                          <w:w w:val="90"/>
                          <w:sz w:val="11"/>
                        </w:rPr>
                        <w:t>LE</w:t>
                      </w:r>
                      <w:r>
                        <w:rPr>
                          <w:rFonts w:ascii="Arial"/>
                          <w:spacing w:val="-32"/>
                          <w:w w:val="90"/>
                          <w:sz w:val="11"/>
                        </w:rPr>
                        <w:t>EP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14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32"/>
                          <w:w w:val="90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38"/>
                          <w:w w:val="90"/>
                          <w:sz w:val="11"/>
                        </w:rPr>
                        <w:t>SA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Y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735;top:4464;width:129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10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285;top:4651;width:122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spacing w:val="-5"/>
                          <w:w w:val="105"/>
                          <w:sz w:val="11"/>
                        </w:rPr>
                        <w:t>11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3874;top:5429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1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284;top:5543;width:318;height:113" type="#_x0000_t202" filled="false" stroked="false">
                <v:textbox inset="0,0,0,0">
                  <w:txbxContent>
                    <w:p>
                      <w:pPr>
                        <w:spacing w:line="112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00214D"/>
                          <w:sz w:val="11"/>
                        </w:rPr>
                        <w:t>en</w:t>
                      </w:r>
                      <w:r>
                        <w:rPr>
                          <w:rFonts w:ascii="Arial"/>
                          <w:b/>
                          <w:color w:val="00214D"/>
                          <w:spacing w:val="-4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00214D"/>
                          <w:sz w:val="11"/>
                        </w:rPr>
                        <w:t>HA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53;top:5676;width:1709;height:1326" type="#_x0000_t202" filled="false" stroked="false">
                <v:textbox inset="0,0,0,0">
                  <w:txbxContent>
                    <w:p>
                      <w:pPr>
                        <w:spacing w:line="103" w:lineRule="exact" w:before="0"/>
                        <w:ind w:left="43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/>
                          <w:spacing w:val="-36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pacing w:val="-48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13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14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pacing w:val="-48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23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22"/>
                          <w:sz w:val="10"/>
                        </w:rPr>
                        <w:t>o</w:t>
                      </w:r>
                      <w:r>
                        <w:rPr>
                          <w:rFonts w:ascii="Arial" w:hAnsi="Arial"/>
                          <w:spacing w:val="-38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14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13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48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p</w:t>
                      </w:r>
                      <w:r>
                        <w:rPr>
                          <w:rFonts w:ascii="Arial" w:hAnsi="Arial"/>
                          <w:spacing w:val="-41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6"/>
                          <w:sz w:val="10"/>
                        </w:rPr>
                        <w:t>:</w:t>
                      </w:r>
                      <w:r>
                        <w:rPr>
                          <w:rFonts w:ascii="Arial" w:hAnsi="Arial"/>
                          <w:sz w:val="10"/>
                        </w:rPr>
                        <w:t>e</w:t>
                      </w:r>
                    </w:p>
                    <w:p>
                      <w:pPr>
                        <w:spacing w:line="284" w:lineRule="auto" w:before="21"/>
                        <w:ind w:left="43" w:right="673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/>
                          <w:spacing w:val="-38"/>
                          <w:w w:val="105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15"/>
                          <w:w w:val="105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24"/>
                          <w:w w:val="105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w w:val="105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40"/>
                          <w:w w:val="105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10"/>
                        </w:rPr>
                        <w:t>o</w:t>
                      </w:r>
                      <w:r>
                        <w:rPr>
                          <w:rFonts w:ascii="Arial" w:hAnsi="Arial"/>
                          <w:w w:val="105"/>
                          <w:sz w:val="10"/>
                        </w:rPr>
                        <w:t>m</w:t>
                      </w:r>
                      <w:r>
                        <w:rPr>
                          <w:rFonts w:ascii="Arial" w:hAnsi="Arial"/>
                          <w:spacing w:val="-21"/>
                          <w:w w:val="10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m</w:t>
                      </w:r>
                      <w:r>
                        <w:rPr>
                          <w:rFonts w:ascii="Arial" w:hAnsi="Arial"/>
                          <w:spacing w:val="-18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w w:val="105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23"/>
                          <w:w w:val="10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li</w:t>
                      </w:r>
                      <w:r>
                        <w:rPr>
                          <w:rFonts w:ascii="Arial" w:hAnsi="Arial"/>
                          <w:w w:val="105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pacing w:val="-20"/>
                          <w:w w:val="10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41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10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pacing w:val="-38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48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n</w:t>
                      </w:r>
                      <w:r>
                        <w:rPr>
                          <w:rFonts w:ascii="Arial" w:hAnsi="Arial"/>
                          <w:spacing w:val="-33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pacing w:val="-48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21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w w:val="105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v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1"/>
                          <w:w w:val="105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spacing w:val="-50"/>
                          <w:w w:val="105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w w:val="105"/>
                          <w:sz w:val="10"/>
                        </w:rPr>
                        <w:t>:</w:t>
                      </w:r>
                      <w:r>
                        <w:rPr>
                          <w:rFonts w:ascii="Arial" w:hAnsi="Arial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38"/>
                          <w:w w:val="105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15"/>
                          <w:w w:val="105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24"/>
                          <w:w w:val="105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l</w:t>
                      </w:r>
                      <w:r>
                        <w:rPr>
                          <w:rFonts w:ascii="Arial" w:hAnsi="Arial"/>
                          <w:spacing w:val="-20"/>
                          <w:w w:val="105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46"/>
                          <w:w w:val="105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w w:val="105"/>
                          <w:sz w:val="10"/>
                        </w:rPr>
                        <w:t>b</w:t>
                      </w:r>
                      <w:r>
                        <w:rPr>
                          <w:rFonts w:ascii="Arial" w:hAnsi="Arial"/>
                          <w:spacing w:val="13"/>
                          <w:w w:val="10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35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29"/>
                          <w:w w:val="105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-40"/>
                          <w:w w:val="105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3"/>
                          <w:w w:val="105"/>
                          <w:sz w:val="10"/>
                        </w:rPr>
                        <w:t>q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10"/>
                        </w:rPr>
                        <w:t>p</w:t>
                      </w:r>
                      <w:r>
                        <w:rPr>
                          <w:rFonts w:ascii="Arial" w:hAnsi="Arial"/>
                          <w:spacing w:val="-43"/>
                          <w:w w:val="105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6"/>
                          <w:w w:val="105"/>
                          <w:sz w:val="10"/>
                        </w:rPr>
                        <w:t>:</w:t>
                      </w:r>
                      <w:r>
                        <w:rPr>
                          <w:rFonts w:ascii="Arial" w:hAnsi="Arial"/>
                          <w:w w:val="105"/>
                          <w:sz w:val="10"/>
                        </w:rPr>
                        <w:t>e</w:t>
                      </w:r>
                    </w:p>
                    <w:p>
                      <w:pPr>
                        <w:spacing w:line="284" w:lineRule="auto" w:before="0"/>
                        <w:ind w:left="43" w:right="1004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/>
                          <w:spacing w:val="-38"/>
                          <w:w w:val="105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15"/>
                          <w:w w:val="105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24"/>
                          <w:w w:val="105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l</w:t>
                      </w:r>
                      <w:r>
                        <w:rPr>
                          <w:rFonts w:ascii="Arial" w:hAnsi="Arial"/>
                          <w:spacing w:val="-20"/>
                          <w:w w:val="105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46"/>
                          <w:w w:val="105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w w:val="105"/>
                          <w:sz w:val="10"/>
                        </w:rPr>
                        <w:t>b</w:t>
                      </w:r>
                      <w:r>
                        <w:rPr>
                          <w:rFonts w:ascii="Arial" w:hAnsi="Arial"/>
                          <w:spacing w:val="14"/>
                          <w:w w:val="10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35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24"/>
                          <w:w w:val="105"/>
                          <w:sz w:val="10"/>
                        </w:rPr>
                        <w:t>n</w:t>
                      </w:r>
                      <w:r>
                        <w:rPr>
                          <w:rFonts w:ascii="Arial" w:hAnsi="Arial"/>
                          <w:spacing w:val="-40"/>
                          <w:w w:val="105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10"/>
                        </w:rPr>
                        <w:t>o</w:t>
                      </w:r>
                      <w:r>
                        <w:rPr>
                          <w:rFonts w:ascii="Arial" w:hAnsi="Arial"/>
                          <w:spacing w:val="-49"/>
                          <w:w w:val="105"/>
                          <w:sz w:val="10"/>
                        </w:rPr>
                        <w:t>n</w:t>
                      </w:r>
                      <w:r>
                        <w:rPr>
                          <w:rFonts w:ascii="Arial" w:hAnsi="Arial"/>
                          <w:spacing w:val="-13"/>
                          <w:w w:val="105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3"/>
                          <w:w w:val="105"/>
                          <w:sz w:val="10"/>
                        </w:rPr>
                        <w:t>q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10"/>
                        </w:rPr>
                        <w:t>p</w:t>
                      </w:r>
                      <w:r>
                        <w:rPr>
                          <w:rFonts w:ascii="Arial" w:hAnsi="Arial"/>
                          <w:spacing w:val="-43"/>
                          <w:w w:val="105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6"/>
                          <w:w w:val="105"/>
                          <w:sz w:val="10"/>
                        </w:rPr>
                        <w:t>:</w:t>
                      </w:r>
                      <w:r>
                        <w:rPr>
                          <w:rFonts w:ascii="Arial" w:hAnsi="Arial"/>
                          <w:w w:val="105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38"/>
                          <w:w w:val="105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15"/>
                          <w:w w:val="105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29"/>
                          <w:w w:val="105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56"/>
                          <w:w w:val="105"/>
                          <w:sz w:val="10"/>
                        </w:rPr>
                        <w:t>o</w:t>
                      </w:r>
                      <w:r>
                        <w:rPr>
                          <w:rFonts w:ascii="Arial" w:hAnsi="Arial"/>
                          <w:spacing w:val="-17"/>
                          <w:w w:val="105"/>
                          <w:sz w:val="10"/>
                        </w:rPr>
                        <w:t>z</w:t>
                      </w:r>
                      <w:r>
                        <w:rPr>
                          <w:rFonts w:ascii="Arial" w:hAnsi="Arial"/>
                          <w:spacing w:val="-42"/>
                          <w:w w:val="105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39"/>
                          <w:w w:val="105"/>
                          <w:sz w:val="10"/>
                        </w:rPr>
                        <w:t>n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ve</w:t>
                      </w:r>
                      <w:r>
                        <w:rPr>
                          <w:rFonts w:ascii="Arial" w:hAnsi="Arial"/>
                          <w:spacing w:val="-22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26"/>
                          <w:w w:val="105"/>
                          <w:sz w:val="10"/>
                        </w:rPr>
                        <w:t>:</w:t>
                      </w:r>
                      <w:r>
                        <w:rPr>
                          <w:rFonts w:ascii="Arial" w:hAnsi="Arial"/>
                          <w:spacing w:val="1"/>
                          <w:w w:val="105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w w:val="105"/>
                          <w:sz w:val="10"/>
                        </w:rPr>
                        <w:t>e</w:t>
                      </w: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4"/>
                          <w:w w:val="105"/>
                          <w:sz w:val="10"/>
                        </w:rPr>
                        <w:t>n</w:t>
                      </w:r>
                      <w:r>
                        <w:rPr>
                          <w:rFonts w:ascii="Arial"/>
                          <w:spacing w:val="-19"/>
                          <w:w w:val="105"/>
                          <w:sz w:val="10"/>
                        </w:rPr>
                        <w:t>I</w:t>
                      </w:r>
                      <w:r>
                        <w:rPr>
                          <w:rFonts w:ascii="Arial"/>
                          <w:spacing w:val="-15"/>
                          <w:w w:val="105"/>
                          <w:sz w:val="10"/>
                        </w:rPr>
                        <w:t>f</w:t>
                      </w:r>
                      <w:r>
                        <w:rPr>
                          <w:rFonts w:ascii="Arial"/>
                          <w:spacing w:val="-14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/>
                          <w:spacing w:val="-51"/>
                          <w:w w:val="105"/>
                          <w:sz w:val="10"/>
                        </w:rPr>
                        <w:t>a</w:t>
                      </w:r>
                      <w:r>
                        <w:rPr>
                          <w:rFonts w:ascii="Arial"/>
                          <w:w w:val="105"/>
                          <w:sz w:val="10"/>
                        </w:rPr>
                        <w:t>s</w:t>
                      </w:r>
                      <w:r>
                        <w:rPr>
                          <w:rFonts w:ascii="Arial"/>
                          <w:spacing w:val="-6"/>
                          <w:w w:val="10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pacing w:val="1"/>
                          <w:w w:val="105"/>
                          <w:sz w:val="10"/>
                        </w:rPr>
                        <w:t>t</w:t>
                      </w:r>
                      <w:r>
                        <w:rPr>
                          <w:rFonts w:ascii="Arial"/>
                          <w:spacing w:val="-14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/>
                          <w:spacing w:val="-51"/>
                          <w:w w:val="105"/>
                          <w:sz w:val="10"/>
                        </w:rPr>
                        <w:t>u</w:t>
                      </w:r>
                      <w:r>
                        <w:rPr>
                          <w:rFonts w:ascii="Arial"/>
                          <w:w w:val="105"/>
                          <w:sz w:val="10"/>
                        </w:rPr>
                        <w:t>c</w:t>
                      </w:r>
                      <w:r>
                        <w:rPr>
                          <w:rFonts w:ascii="Arial"/>
                          <w:spacing w:val="-11"/>
                          <w:w w:val="10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pacing w:val="1"/>
                          <w:w w:val="105"/>
                          <w:sz w:val="10"/>
                        </w:rPr>
                        <w:t>t</w:t>
                      </w:r>
                      <w:r>
                        <w:rPr>
                          <w:rFonts w:ascii="Arial"/>
                          <w:spacing w:val="-51"/>
                          <w:w w:val="105"/>
                          <w:sz w:val="10"/>
                        </w:rPr>
                        <w:t>u</w:t>
                      </w:r>
                      <w:r>
                        <w:rPr>
                          <w:rFonts w:ascii="Arial"/>
                          <w:spacing w:val="-14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/>
                          <w:spacing w:val="-51"/>
                          <w:w w:val="105"/>
                          <w:sz w:val="10"/>
                        </w:rPr>
                        <w:t>e</w:t>
                      </w:r>
                      <w:r>
                        <w:rPr>
                          <w:rFonts w:ascii="Arial"/>
                          <w:spacing w:val="-35"/>
                          <w:w w:val="105"/>
                          <w:sz w:val="10"/>
                        </w:rPr>
                        <w:t>s</w:t>
                      </w:r>
                      <w:r>
                        <w:rPr>
                          <w:rFonts w:ascii="Arial"/>
                          <w:w w:val="105"/>
                          <w:sz w:val="10"/>
                        </w:rPr>
                        <w:t>:</w:t>
                      </w:r>
                    </w:p>
                    <w:p>
                      <w:pPr>
                        <w:spacing w:before="21"/>
                        <w:ind w:left="43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31"/>
                          <w:w w:val="85"/>
                          <w:sz w:val="10"/>
                        </w:rPr>
                        <w:t>S</w:t>
                      </w:r>
                      <w:r>
                        <w:rPr>
                          <w:rFonts w:ascii="Arial"/>
                          <w:w w:val="85"/>
                          <w:sz w:val="10"/>
                        </w:rPr>
                        <w:t>U</w:t>
                      </w:r>
                      <w:r>
                        <w:rPr>
                          <w:rFonts w:ascii="Arial"/>
                          <w:spacing w:val="12"/>
                          <w:w w:val="8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pacing w:val="-27"/>
                          <w:w w:val="90"/>
                          <w:sz w:val="10"/>
                        </w:rPr>
                        <w:t>R</w:t>
                      </w:r>
                      <w:r>
                        <w:rPr>
                          <w:rFonts w:ascii="Arial"/>
                          <w:spacing w:val="-38"/>
                          <w:w w:val="90"/>
                          <w:sz w:val="10"/>
                        </w:rPr>
                        <w:t>F</w:t>
                      </w:r>
                      <w:r>
                        <w:rPr>
                          <w:rFonts w:ascii="Arial"/>
                          <w:spacing w:val="-33"/>
                          <w:w w:val="90"/>
                          <w:sz w:val="10"/>
                        </w:rPr>
                        <w:t>A</w:t>
                      </w:r>
                      <w:r>
                        <w:rPr>
                          <w:rFonts w:ascii="Arial"/>
                          <w:spacing w:val="-37"/>
                          <w:w w:val="90"/>
                          <w:sz w:val="10"/>
                        </w:rPr>
                        <w:t>C</w:t>
                      </w:r>
                      <w:r>
                        <w:rPr>
                          <w:rFonts w:ascii="Arial"/>
                          <w:spacing w:val="-46"/>
                          <w:w w:val="90"/>
                          <w:sz w:val="10"/>
                        </w:rPr>
                        <w:t>T</w:t>
                      </w:r>
                      <w:r>
                        <w:rPr>
                          <w:rFonts w:ascii="Arial"/>
                          <w:spacing w:val="-48"/>
                          <w:w w:val="90"/>
                          <w:sz w:val="10"/>
                        </w:rPr>
                        <w:t>E</w:t>
                      </w:r>
                      <w:r>
                        <w:rPr>
                          <w:rFonts w:ascii="Arial"/>
                          <w:spacing w:val="-22"/>
                          <w:w w:val="90"/>
                          <w:sz w:val="10"/>
                        </w:rPr>
                        <w:t>O</w:t>
                      </w:r>
                      <w:r>
                        <w:rPr>
                          <w:rFonts w:ascii="Arial"/>
                          <w:spacing w:val="-33"/>
                          <w:w w:val="90"/>
                          <w:sz w:val="10"/>
                        </w:rPr>
                        <w:t>T</w:t>
                      </w:r>
                      <w:r>
                        <w:rPr>
                          <w:rFonts w:ascii="Arial"/>
                          <w:spacing w:val="-36"/>
                          <w:w w:val="90"/>
                          <w:sz w:val="10"/>
                        </w:rPr>
                        <w:t>A</w:t>
                      </w:r>
                      <w:r>
                        <w:rPr>
                          <w:rFonts w:ascii="Arial"/>
                          <w:spacing w:val="-63"/>
                          <w:w w:val="90"/>
                          <w:sz w:val="10"/>
                        </w:rPr>
                        <w:t>D</w:t>
                      </w:r>
                      <w:r>
                        <w:rPr>
                          <w:rFonts w:ascii="Arial"/>
                          <w:spacing w:val="-44"/>
                          <w:w w:val="90"/>
                          <w:sz w:val="10"/>
                        </w:rPr>
                        <w:t>L</w:t>
                      </w:r>
                      <w:r>
                        <w:rPr>
                          <w:rFonts w:ascii="Arial"/>
                          <w:spacing w:val="-45"/>
                          <w:w w:val="90"/>
                          <w:sz w:val="10"/>
                        </w:rPr>
                        <w:t>E</w:t>
                      </w:r>
                      <w:r>
                        <w:rPr>
                          <w:rFonts w:ascii="Arial"/>
                          <w:spacing w:val="-54"/>
                          <w:w w:val="90"/>
                          <w:sz w:val="10"/>
                        </w:rPr>
                        <w:t>Z</w:t>
                      </w:r>
                      <w:r>
                        <w:rPr>
                          <w:rFonts w:ascii="Arial"/>
                          <w:spacing w:val="-44"/>
                          <w:w w:val="90"/>
                          <w:sz w:val="10"/>
                        </w:rPr>
                        <w:t>L</w:t>
                      </w:r>
                      <w:r>
                        <w:rPr>
                          <w:rFonts w:ascii="Arial"/>
                          <w:spacing w:val="-59"/>
                          <w:w w:val="90"/>
                          <w:sz w:val="10"/>
                        </w:rPr>
                        <w:t>A</w:t>
                      </w:r>
                      <w:r>
                        <w:rPr>
                          <w:rFonts w:ascii="Arial"/>
                          <w:spacing w:val="-56"/>
                          <w:w w:val="90"/>
                          <w:sz w:val="10"/>
                        </w:rPr>
                        <w:t>E</w:t>
                      </w:r>
                      <w:r>
                        <w:rPr>
                          <w:rFonts w:ascii="Arial"/>
                          <w:spacing w:val="-22"/>
                          <w:w w:val="90"/>
                          <w:sz w:val="10"/>
                        </w:rPr>
                        <w:t>O</w:t>
                      </w:r>
                      <w:r>
                        <w:rPr>
                          <w:rFonts w:ascii="Arial"/>
                          <w:w w:val="90"/>
                          <w:sz w:val="10"/>
                        </w:rPr>
                        <w:t>N</w:t>
                      </w:r>
                      <w:r>
                        <w:rPr>
                          <w:rFonts w:ascii="Arial"/>
                          <w:spacing w:val="-4"/>
                          <w:w w:val="90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pacing w:val="-16"/>
                          <w:w w:val="90"/>
                          <w:sz w:val="10"/>
                        </w:rPr>
                        <w:t>:</w:t>
                      </w:r>
                      <w:r>
                        <w:rPr>
                          <w:rFonts w:ascii="Arial"/>
                          <w:w w:val="90"/>
                          <w:sz w:val="10"/>
                        </w:rPr>
                        <w:t>E</w:t>
                      </w:r>
                    </w:p>
                    <w:p>
                      <w:pPr>
                        <w:spacing w:before="21"/>
                        <w:ind w:left="43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/>
                          <w:w w:val="90"/>
                          <w:sz w:val="10"/>
                        </w:rPr>
                        <w:t>d</w:t>
                      </w:r>
                      <w:r>
                        <w:rPr>
                          <w:rFonts w:ascii="Arial" w:hAnsi="Arial"/>
                          <w:spacing w:val="2"/>
                          <w:w w:val="9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o</w:t>
                      </w:r>
                      <w:r>
                        <w:rPr>
                          <w:rFonts w:ascii="Arial" w:hAnsi="Arial"/>
                          <w:spacing w:val="-17"/>
                          <w:sz w:val="10"/>
                        </w:rPr>
                        <w:t>n</w:t>
                      </w:r>
                      <w:r>
                        <w:rPr>
                          <w:rFonts w:ascii="Arial" w:hAnsi="Arial"/>
                          <w:spacing w:val="-28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spacing w:val="-1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48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13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14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pacing w:val="-48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23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14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55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z w:val="10"/>
                        </w:rPr>
                        <w:t>s </w:t>
                      </w:r>
                      <w:r>
                        <w:rPr>
                          <w:rFonts w:ascii="Arial" w:hAnsi="Arial"/>
                          <w:spacing w:val="-48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13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48"/>
                          <w:sz w:val="10"/>
                        </w:rPr>
                        <w:t>v</w:t>
                      </w:r>
                      <w:r>
                        <w:rPr>
                          <w:rFonts w:ascii="Arial" w:hAnsi="Arial"/>
                          <w:spacing w:val="-41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6"/>
                          <w:sz w:val="10"/>
                        </w:rPr>
                        <w:t>:</w:t>
                      </w:r>
                      <w:r>
                        <w:rPr>
                          <w:rFonts w:ascii="Arial" w:hAnsi="Arial"/>
                          <w:sz w:val="10"/>
                        </w:rPr>
                        <w:t>e</w:t>
                      </w:r>
                    </w:p>
                    <w:p>
                      <w:pPr>
                        <w:spacing w:before="21"/>
                        <w:ind w:left="43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 w:eastAsia="Arial"/>
                          <w:spacing w:val="-9"/>
                          <w:w w:val="110"/>
                          <w:sz w:val="10"/>
                          <w:szCs w:val="10"/>
                        </w:rPr>
                        <w:t>–––––––––––––––––––––––––––––––</w:t>
                      </w:r>
                      <w:r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r>
                    </w:p>
                    <w:p>
                      <w:pPr>
                        <w:spacing w:line="113" w:lineRule="exact" w:before="21"/>
                        <w:ind w:left="43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/>
                          <w:spacing w:val="-38"/>
                          <w:w w:val="105"/>
                          <w:sz w:val="10"/>
                        </w:rPr>
                        <w:t>P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17"/>
                          <w:w w:val="105"/>
                          <w:sz w:val="10"/>
                        </w:rPr>
                        <w:t>o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ex</w:t>
                      </w:r>
                      <w:r>
                        <w:rPr>
                          <w:rFonts w:ascii="Arial" w:hAnsi="Arial"/>
                          <w:spacing w:val="-29"/>
                          <w:w w:val="105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spacing w:val="-16"/>
                          <w:w w:val="105"/>
                          <w:sz w:val="10"/>
                        </w:rPr>
                        <w:t>j</w:t>
                      </w:r>
                      <w:r>
                        <w:rPr>
                          <w:rFonts w:ascii="Arial" w:hAnsi="Arial"/>
                          <w:spacing w:val="-26"/>
                          <w:w w:val="105"/>
                          <w:sz w:val="10"/>
                        </w:rPr>
                        <w:t>(</w:t>
                      </w:r>
                      <w:r>
                        <w:rPr>
                          <w:rFonts w:ascii="Arial" w:hAnsi="Arial"/>
                          <w:spacing w:val="-56"/>
                          <w:w w:val="105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26"/>
                          <w:w w:val="105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10"/>
                        </w:rPr>
                        <w:t>n</w:t>
                      </w:r>
                      <w:r>
                        <w:rPr>
                          <w:rFonts w:ascii="Arial" w:hAnsi="Arial"/>
                          <w:w w:val="105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pacing w:val="12"/>
                          <w:w w:val="10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10"/>
                        </w:rPr>
                        <w:t>o</w:t>
                      </w:r>
                      <w:r>
                        <w:rPr>
                          <w:rFonts w:ascii="Arial" w:hAnsi="Arial"/>
                          <w:spacing w:val="-49"/>
                          <w:w w:val="105"/>
                          <w:sz w:val="10"/>
                        </w:rPr>
                        <w:t>n</w:t>
                      </w:r>
                      <w:r>
                        <w:rPr>
                          <w:rFonts w:ascii="Arial" w:hAnsi="Arial"/>
                          <w:spacing w:val="-39"/>
                          <w:w w:val="105"/>
                          <w:sz w:val="10"/>
                        </w:rPr>
                        <w:t>o</w:t>
                      </w:r>
                      <w:r>
                        <w:rPr>
                          <w:rFonts w:ascii="Arial" w:hAnsi="Arial"/>
                          <w:w w:val="105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40"/>
                          <w:w w:val="105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13"/>
                          <w:w w:val="105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-51"/>
                          <w:w w:val="105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1"/>
                          <w:w w:val="105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spacing w:val="-14"/>
                          <w:w w:val="105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26"/>
                          <w:w w:val="105"/>
                          <w:sz w:val="10"/>
                        </w:rPr>
                        <w:t>o</w:t>
                      </w:r>
                      <w:r>
                        <w:rPr>
                          <w:rFonts w:ascii="Arial" w:hAnsi="Arial"/>
                          <w:spacing w:val="-8"/>
                          <w:w w:val="105"/>
                          <w:sz w:val="10"/>
                        </w:rPr>
                        <w:t>:</w:t>
                      </w:r>
                      <w:r>
                        <w:rPr>
                          <w:rFonts w:ascii="Arial" w:hAnsi="Arial"/>
                          <w:spacing w:val="-4"/>
                          <w:w w:val="105"/>
                          <w:sz w:val="10"/>
                        </w:rPr>
                        <w:t>n</w:t>
                      </w:r>
                      <w:r>
                        <w:rPr>
                          <w:rFonts w:ascii="Arial" w:hAnsi="Arial"/>
                          <w:w w:val="105"/>
                          <w:sz w:val="10"/>
                        </w:rPr>
                        <w:t>)</w:t>
                      </w:r>
                    </w:p>
                  </w:txbxContent>
                </v:textbox>
                <w10:wrap type="none"/>
              </v:shape>
              <v:shape style="position:absolute;left:2034;top:5676;width:80;height:1054" type="#_x0000_t202" filled="false" stroked="false">
                <v:textbox inset="0,0,0,0">
                  <w:txbxContent>
                    <w:p>
                      <w:pPr>
                        <w:spacing w:line="103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22"/>
                          <w:sz w:val="10"/>
                        </w:rPr>
                        <w:t>2</w:t>
                      </w:r>
                      <w:r>
                        <w:rPr>
                          <w:rFonts w:ascii="Arial"/>
                          <w:spacing w:val="-48"/>
                          <w:sz w:val="10"/>
                        </w:rPr>
                        <w:t>8</w:t>
                      </w:r>
                      <w:r>
                        <w:rPr>
                          <w:rFonts w:ascii="Arial"/>
                          <w:sz w:val="10"/>
                        </w:rPr>
                        <w:t>,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22"/>
                          <w:sz w:val="10"/>
                        </w:rPr>
                        <w:t>0</w:t>
                      </w:r>
                      <w:r>
                        <w:rPr>
                          <w:rFonts w:ascii="Arial"/>
                          <w:spacing w:val="-48"/>
                          <w:sz w:val="10"/>
                        </w:rPr>
                        <w:t>0</w:t>
                      </w:r>
                      <w:r>
                        <w:rPr>
                          <w:rFonts w:ascii="Arial"/>
                          <w:sz w:val="10"/>
                        </w:rPr>
                        <w:t>,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22"/>
                          <w:sz w:val="10"/>
                        </w:rPr>
                        <w:t>0</w:t>
                      </w:r>
                      <w:r>
                        <w:rPr>
                          <w:rFonts w:ascii="Arial"/>
                          <w:spacing w:val="-48"/>
                          <w:sz w:val="10"/>
                        </w:rPr>
                        <w:t>1</w:t>
                      </w:r>
                      <w:r>
                        <w:rPr>
                          <w:rFonts w:ascii="Arial"/>
                          <w:sz w:val="10"/>
                        </w:rPr>
                        <w:t>,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22"/>
                          <w:sz w:val="10"/>
                        </w:rPr>
                        <w:t>0</w:t>
                      </w:r>
                      <w:r>
                        <w:rPr>
                          <w:rFonts w:ascii="Arial"/>
                          <w:spacing w:val="-48"/>
                          <w:sz w:val="10"/>
                        </w:rPr>
                        <w:t>0</w:t>
                      </w:r>
                      <w:r>
                        <w:rPr>
                          <w:rFonts w:ascii="Arial"/>
                          <w:sz w:val="10"/>
                        </w:rPr>
                        <w:t>,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22"/>
                          <w:sz w:val="10"/>
                        </w:rPr>
                        <w:t>0</w:t>
                      </w:r>
                      <w:r>
                        <w:rPr>
                          <w:rFonts w:ascii="Arial"/>
                          <w:spacing w:val="-48"/>
                          <w:sz w:val="10"/>
                        </w:rPr>
                        <w:t>0</w:t>
                      </w:r>
                      <w:r>
                        <w:rPr>
                          <w:rFonts w:ascii="Arial"/>
                          <w:sz w:val="10"/>
                        </w:rPr>
                        <w:t>,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22"/>
                          <w:sz w:val="10"/>
                        </w:rPr>
                        <w:t>8</w:t>
                      </w:r>
                      <w:r>
                        <w:rPr>
                          <w:rFonts w:ascii="Arial"/>
                          <w:spacing w:val="-48"/>
                          <w:sz w:val="10"/>
                        </w:rPr>
                        <w:t>0</w:t>
                      </w:r>
                      <w:r>
                        <w:rPr>
                          <w:rFonts w:ascii="Arial"/>
                          <w:sz w:val="10"/>
                        </w:rPr>
                        <w:t>,</w:t>
                      </w:r>
                    </w:p>
                    <w:p>
                      <w:pPr>
                        <w:spacing w:before="21"/>
                        <w:ind w:left="8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31"/>
                          <w:sz w:val="10"/>
                        </w:rPr>
                        <w:t>0</w:t>
                      </w:r>
                      <w:r>
                        <w:rPr>
                          <w:rFonts w:ascii="Arial"/>
                          <w:spacing w:val="-48"/>
                          <w:sz w:val="10"/>
                        </w:rPr>
                        <w:t>10</w:t>
                      </w:r>
                      <w:r>
                        <w:rPr>
                          <w:rFonts w:ascii="Arial"/>
                          <w:sz w:val="10"/>
                        </w:rPr>
                        <w:t>,</w:t>
                      </w:r>
                    </w:p>
                    <w:p>
                      <w:pPr>
                        <w:spacing w:line="113" w:lineRule="exact"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22"/>
                          <w:sz w:val="10"/>
                        </w:rPr>
                        <w:t>0</w:t>
                      </w:r>
                      <w:r>
                        <w:rPr>
                          <w:rFonts w:ascii="Arial"/>
                          <w:spacing w:val="-48"/>
                          <w:sz w:val="10"/>
                        </w:rPr>
                        <w:t>0</w:t>
                      </w:r>
                      <w:r>
                        <w:rPr>
                          <w:rFonts w:ascii="Arial"/>
                          <w:sz w:val="10"/>
                        </w:rPr>
                        <w:t>,</w:t>
                      </w:r>
                    </w:p>
                  </w:txbxContent>
                </v:textbox>
                <w10:wrap type="none"/>
              </v:shape>
              <v:shape style="position:absolute;left:7176;top:6098;width:129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12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8921;top:5533;width:1212;height:1275" type="#_x0000_t202" filled="false" stroked="false">
                <v:textbox inset="0,0,0,0">
                  <w:txbxContent>
                    <w:p>
                      <w:pPr>
                        <w:spacing w:line="117" w:lineRule="exact" w:before="0"/>
                        <w:ind w:left="54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spacing w:val="-43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32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-55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29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1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1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u</w:t>
                      </w:r>
                      <w:r>
                        <w:rPr>
                          <w:rFonts w:ascii="Arial" w:hAnsi="Arial"/>
                          <w:sz w:val="11"/>
                        </w:rPr>
                        <w:t>p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line="355" w:lineRule="auto" w:before="68"/>
                        <w:ind w:left="54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spacing w:val="-43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32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-49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43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  <w:t>om m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13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1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-52"/>
                          <w:w w:val="105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15"/>
                          <w:w w:val="105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-18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w w:val="105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37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pacing w:val="1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pacing w:val="-4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-38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1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pacing w:val="-15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-68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-30"/>
                          <w:w w:val="105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w w:val="105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w w:val="12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43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32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-18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-54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  <w:t>b </w:t>
                      </w:r>
                      <w:r>
                        <w:rPr>
                          <w:rFonts w:ascii="Arial" w:hAnsi="Arial"/>
                          <w:spacing w:val="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36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43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55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  <w:t>q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p</w:t>
                      </w:r>
                      <w:r>
                        <w:rPr>
                          <w:rFonts w:ascii="Arial" w:hAnsi="Arial"/>
                          <w:spacing w:val="-11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line="368" w:lineRule="auto" w:before="9"/>
                        <w:ind w:left="54" w:right="411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spacing w:val="-43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32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-18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-54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  <w:t>b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36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-12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46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-35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  <w:t>q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p</w:t>
                      </w:r>
                      <w:r>
                        <w:rPr>
                          <w:rFonts w:ascii="Arial" w:hAnsi="Arial"/>
                          <w:spacing w:val="-11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w w:val="104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43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32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-10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-25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5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17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before="2"/>
                        <w:ind w:left="54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43"/>
                          <w:w w:val="120"/>
                          <w:sz w:val="11"/>
                        </w:rPr>
                        <w:t>P</w:t>
                      </w:r>
                      <w:r>
                        <w:rPr>
                          <w:rFonts w:ascii="Arial"/>
                          <w:spacing w:val="-20"/>
                          <w:w w:val="120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120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-17"/>
                          <w:w w:val="120"/>
                          <w:sz w:val="11"/>
                        </w:rPr>
                        <w:t>j</w:t>
                      </w:r>
                      <w:r>
                        <w:rPr>
                          <w:rFonts w:ascii="Arial"/>
                          <w:spacing w:val="-59"/>
                          <w:w w:val="12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w w:val="120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125" w:lineRule="exact" w:before="68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11"/>
                          <w:w w:val="10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23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pacing w:val="-15"/>
                          <w:w w:val="105"/>
                          <w:sz w:val="11"/>
                        </w:rPr>
                        <w:t>f</w:t>
                      </w:r>
                      <w:r>
                        <w:rPr>
                          <w:rFonts w:ascii="Arial"/>
                          <w:spacing w:val="-18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45"/>
                          <w:w w:val="105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8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5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13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52"/>
                          <w:w w:val="10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c</w:t>
                      </w:r>
                      <w:r>
                        <w:rPr>
                          <w:rFonts w:ascii="Arial"/>
                          <w:spacing w:val="-14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3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52"/>
                          <w:w w:val="10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-13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52"/>
                          <w:w w:val="10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034;top:6902;width:71;height:101" type="#_x0000_t202" filled="false" stroked="false">
                <v:textbox inset="0,0,0,0">
                  <w:txbxContent>
                    <w:p>
                      <w:pPr>
                        <w:spacing w:line="10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22"/>
                          <w:sz w:val="10"/>
                        </w:rPr>
                        <w:t>0</w:t>
                      </w:r>
                      <w:r>
                        <w:rPr>
                          <w:rFonts w:ascii="Arial"/>
                          <w:spacing w:val="-48"/>
                          <w:sz w:val="10"/>
                        </w:rPr>
                        <w:t>0</w:t>
                      </w:r>
                      <w:r>
                        <w:rPr>
                          <w:rFonts w:ascii="Arial"/>
                          <w:sz w:val="10"/>
                        </w:rPr>
                        <w:t>,</w:t>
                      </w:r>
                    </w:p>
                  </w:txbxContent>
                </v:textbox>
                <w10:wrap type="none"/>
              </v:shape>
              <v:shape style="position:absolute;left:10193;top:7016;width:53;height:80" type="#_x0000_t202" filled="false" stroked="false">
                <v:textbox inset="0,0,0,0">
                  <w:txbxContent>
                    <w:p>
                      <w:pPr>
                        <w:spacing w:line="79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8"/>
                          <w:szCs w:val="8"/>
                        </w:rPr>
                      </w:pPr>
                      <w:r>
                        <w:rPr>
                          <w:rFonts w:ascii="Arial"/>
                          <w:spacing w:val="-19"/>
                          <w:sz w:val="8"/>
                        </w:rPr>
                        <w:t>40</w:t>
                      </w:r>
                      <w:r>
                        <w:rPr>
                          <w:rFonts w:ascii="Arial"/>
                          <w:sz w:val="8"/>
                        </w:rPr>
                      </w:r>
                    </w:p>
                  </w:txbxContent>
                </v:textbox>
                <w10:wrap type="none"/>
              </v:shape>
              <v:shape style="position:absolute;left:140;top:7278;width:2099;height:94" type="#_x0000_t202" filled="false" stroked="false">
                <v:textbox inset="0,0,0,0">
                  <w:txbxContent>
                    <w:p>
                      <w:pPr>
                        <w:spacing w:line="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spacing w:val="-27"/>
                          <w:w w:val="95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2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33"/>
                          <w:w w:val="95"/>
                          <w:sz w:val="9"/>
                        </w:rPr>
                        <w:t>u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62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12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47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35"/>
                          <w:w w:val="95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pacing w:val="-25"/>
                          <w:w w:val="95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:</w:t>
                      </w:r>
                      <w:r>
                        <w:rPr>
                          <w:rFonts w:ascii="Arial" w:hAnsi="Arial"/>
                          <w:spacing w:val="-16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34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10"/>
                          <w:w w:val="95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41"/>
                          <w:w w:val="95"/>
                          <w:sz w:val="9"/>
                        </w:rPr>
                        <w:t>va</w:t>
                      </w:r>
                      <w:r>
                        <w:rPr>
                          <w:rFonts w:ascii="Arial" w:hAnsi="Arial"/>
                          <w:spacing w:val="1"/>
                          <w:w w:val="95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4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12"/>
                          <w:w w:val="95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28"/>
                          <w:w w:val="95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53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5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-44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19"/>
                          <w:w w:val="95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-16"/>
                          <w:w w:val="95"/>
                          <w:sz w:val="9"/>
                        </w:rPr>
                        <w:t>c'</w:t>
                      </w:r>
                      <w:r>
                        <w:rPr>
                          <w:rFonts w:ascii="Arial" w:hAnsi="Arial"/>
                          <w:spacing w:val="-22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2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4"/>
                          <w:w w:val="95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-26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27"/>
                          <w:w w:val="95"/>
                          <w:sz w:val="9"/>
                        </w:rPr>
                        <w:t>F</w:t>
                      </w:r>
                      <w:r>
                        <w:rPr>
                          <w:rFonts w:ascii="Arial" w:hAnsi="Arial"/>
                          <w:spacing w:val="-44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18"/>
                          <w:w w:val="95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-17"/>
                          <w:w w:val="95"/>
                          <w:sz w:val="9"/>
                        </w:rPr>
                        <w:t>-</w:t>
                      </w:r>
                      <w:r>
                        <w:rPr>
                          <w:rFonts w:ascii="Arial" w:hAnsi="Arial"/>
                          <w:spacing w:val="-24"/>
                          <w:w w:val="95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-12"/>
                          <w:w w:val="95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46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15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1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-21"/>
                          <w:w w:val="95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57"/>
                          <w:w w:val="95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pacing w:val="-23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18"/>
                          <w:w w:val="95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-56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-45"/>
                          <w:w w:val="95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-38"/>
                          <w:w w:val="95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64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38"/>
                          <w:w w:val="95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: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7"/>
                          <w:w w:val="95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60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40"/>
                          <w:w w:val="95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pacing w:val="-57"/>
                          <w:w w:val="95"/>
                          <w:sz w:val="9"/>
                        </w:rPr>
                        <w:t>©</w:t>
                      </w:r>
                      <w:r>
                        <w:rPr>
                          <w:rFonts w:ascii="Arial" w:hAnsi="Arial"/>
                          <w:spacing w:val="-14"/>
                          <w:w w:val="95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56"/>
                          <w:w w:val="95"/>
                          <w:sz w:val="9"/>
                        </w:rPr>
                        <w:t>®</w:t>
                      </w:r>
                      <w:r>
                        <w:rPr>
                          <w:rFonts w:ascii="Arial" w:hAnsi="Arial"/>
                          <w:spacing w:val="16"/>
                          <w:w w:val="95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-34"/>
                          <w:w w:val="95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54"/>
                          <w:w w:val="95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53"/>
                          <w:w w:val="95"/>
                          <w:sz w:val="9"/>
                        </w:rPr>
                        <w:t>V</w:t>
                      </w:r>
                      <w:r>
                        <w:rPr>
                          <w:rFonts w:ascii="Arial" w:hAnsi="Arial"/>
                          <w:spacing w:val="-43"/>
                          <w:w w:val="95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pacing w:val="-21"/>
                          <w:w w:val="95"/>
                          <w:sz w:val="9"/>
                        </w:rPr>
                        <w:t>-</w:t>
                      </w:r>
                      <w:r>
                        <w:rPr>
                          <w:rFonts w:ascii="Arial" w:hAnsi="Arial"/>
                          <w:spacing w:val="-61"/>
                          <w:w w:val="95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43"/>
                          <w:w w:val="9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-57"/>
                          <w:w w:val="95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58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-46"/>
                          <w:w w:val="95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pacing w:val="-65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41"/>
                          <w:w w:val="95"/>
                          <w:sz w:val="9"/>
                        </w:rPr>
                        <w:t>01</w:t>
                      </w:r>
                      <w:r>
                        <w:rPr>
                          <w:rFonts w:ascii="Arial" w:hAnsi="Arial"/>
                          <w:spacing w:val="-50"/>
                          <w:w w:val="9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-39"/>
                          <w:w w:val="95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pacing w:val="-20"/>
                          <w:w w:val="95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25"/>
                          <w:w w:val="95"/>
                          <w:sz w:val="9"/>
                        </w:rPr>
                        <w:t>.</w:t>
                      </w:r>
                      <w:r>
                        <w:rPr>
                          <w:rFonts w:ascii="Arial" w:hAnsi="Arial"/>
                          <w:spacing w:val="-5"/>
                          <w:w w:val="95"/>
                          <w:sz w:val="9"/>
                        </w:rPr>
                        <w:t>,</w:t>
                      </w:r>
                      <w:r>
                        <w:rPr>
                          <w:rFonts w:ascii="Arial" w:hAnsi="Arial"/>
                          <w:spacing w:val="-27"/>
                          <w:w w:val="95"/>
                          <w:sz w:val="9"/>
                        </w:rPr>
                        <w:t>RT</w:t>
                      </w:r>
                      <w:r>
                        <w:rPr>
                          <w:rFonts w:ascii="Arial" w:hAnsi="Arial"/>
                          <w:spacing w:val="-21"/>
                          <w:w w:val="95"/>
                          <w:sz w:val="9"/>
                        </w:rPr>
                        <w:t>H</w:t>
                      </w:r>
                      <w:r>
                        <w:rPr>
                          <w:rFonts w:ascii="Arial" w:hAnsi="Arial"/>
                          <w:spacing w:val="-39"/>
                          <w:w w:val="9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43"/>
                          <w:w w:val="95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pacing w:val="-61"/>
                          <w:w w:val="95"/>
                          <w:sz w:val="9"/>
                        </w:rPr>
                        <w:t>®</w:t>
                      </w:r>
                      <w:r>
                        <w:rPr>
                          <w:rFonts w:ascii="Arial" w:hAnsi="Arial"/>
                          <w:spacing w:val="-57"/>
                          <w:w w:val="95"/>
                          <w:sz w:val="9"/>
                        </w:rPr>
                        <w:t>©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16"/>
                          <w:w w:val="95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-51"/>
                          <w:w w:val="95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50"/>
                          <w:w w:val="95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-30"/>
                          <w:w w:val="95"/>
                          <w:sz w:val="9"/>
                        </w:rPr>
                        <w:t>V</w:t>
                      </w:r>
                      <w:r>
                        <w:rPr>
                          <w:rFonts w:ascii="Arial" w:hAnsi="Arial"/>
                          <w:spacing w:val="-19"/>
                          <w:w w:val="95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41"/>
                          <w:w w:val="95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38"/>
                          <w:w w:val="95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21"/>
                          <w:w w:val="95"/>
                          <w:sz w:val="9"/>
                        </w:rPr>
                        <w:t>-</w:t>
                      </w:r>
                      <w:r>
                        <w:rPr>
                          <w:rFonts w:ascii="Arial" w:hAnsi="Arial"/>
                          <w:spacing w:val="-61"/>
                          <w:w w:val="95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43"/>
                          <w:w w:val="9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-53"/>
                          <w:w w:val="95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43"/>
                          <w:w w:val="9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-46"/>
                          <w:w w:val="95"/>
                          <w:sz w:val="9"/>
                        </w:rPr>
                        <w:t>0</w:t>
                      </w:r>
                      <w:r>
                        <w:rPr>
                          <w:rFonts w:ascii="Arial" w:hAnsi="Arial"/>
                          <w:spacing w:val="-17"/>
                          <w:w w:val="95"/>
                          <w:sz w:val="9"/>
                        </w:rPr>
                        <w:t>-</w:t>
                      </w:r>
                      <w:r>
                        <w:rPr>
                          <w:rFonts w:ascii="Arial" w:hAnsi="Arial"/>
                          <w:spacing w:val="-47"/>
                          <w:w w:val="95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pacing w:val="-42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45"/>
                          <w:w w:val="95"/>
                          <w:sz w:val="9"/>
                        </w:rPr>
                        <w:t>4</w:t>
                      </w:r>
                      <w:r>
                        <w:rPr>
                          <w:rFonts w:ascii="Arial" w:hAnsi="Arial"/>
                          <w:spacing w:val="-20"/>
                          <w:w w:val="95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4"/>
                          <w:w w:val="95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-16"/>
                          <w:w w:val="95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42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-27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65"/>
                          <w:w w:val="95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36"/>
                          <w:w w:val="95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pacing w:val="-58"/>
                          <w:w w:val="95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53"/>
                          <w:w w:val="95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61"/>
                          <w:w w:val="95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-36"/>
                          <w:w w:val="95"/>
                          <w:sz w:val="9"/>
                        </w:rPr>
                        <w:t>F</w:t>
                      </w:r>
                      <w:r>
                        <w:rPr>
                          <w:rFonts w:ascii="Arial" w:hAnsi="Arial"/>
                          <w:spacing w:val="-24"/>
                          <w:w w:val="95"/>
                          <w:sz w:val="9"/>
                        </w:rPr>
                        <w:t>;I</w:t>
                      </w:r>
                      <w:r>
                        <w:rPr>
                          <w:rFonts w:ascii="Arial" w:hAnsi="Arial"/>
                          <w:spacing w:val="-34"/>
                          <w:w w:val="95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-4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41"/>
                          <w:w w:val="95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w w:val="95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-26"/>
                          <w:w w:val="95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33"/>
                          <w:w w:val="9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-36"/>
                          <w:w w:val="95"/>
                          <w:sz w:val="9"/>
                        </w:rPr>
                        <w:t>0</w:t>
                      </w:r>
                      <w:r>
                        <w:rPr>
                          <w:rFonts w:ascii="Arial" w:hAnsi="Arial"/>
                          <w:spacing w:val="-46"/>
                          <w:w w:val="9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41"/>
                          <w:w w:val="95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6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0502;top:7225;width:176;height:80" type="#_x0000_t202" filled="false" stroked="false">
                <v:textbox inset="0,0,0,0">
                  <w:txbxContent>
                    <w:p>
                      <w:pPr>
                        <w:spacing w:line="79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/>
                          <w:spacing w:val="-16"/>
                          <w:sz w:val="8"/>
                        </w:rPr>
                        <w:t>M</w:t>
                      </w:r>
                      <w:r>
                        <w:rPr>
                          <w:rFonts w:ascii="Arial" w:hAnsi="Arial"/>
                          <w:spacing w:val="-11"/>
                          <w:sz w:val="8"/>
                        </w:rPr>
                        <w:t>è</w:t>
                      </w:r>
                      <w:r>
                        <w:rPr>
                          <w:rFonts w:ascii="Arial" w:hAnsi="Arial"/>
                          <w:spacing w:val="-1"/>
                          <w:sz w:val="8"/>
                        </w:rPr>
                        <w:t>t</w:t>
                      </w:r>
                      <w:r>
                        <w:rPr>
                          <w:rFonts w:ascii="Arial" w:hAnsi="Arial"/>
                          <w:spacing w:val="-10"/>
                          <w:sz w:val="8"/>
                        </w:rPr>
                        <w:t>r</w:t>
                      </w:r>
                      <w:r>
                        <w:rPr>
                          <w:rFonts w:ascii="Arial" w:hAnsi="Arial"/>
                          <w:spacing w:val="-37"/>
                          <w:sz w:val="8"/>
                        </w:rPr>
                        <w:t>e</w:t>
                      </w:r>
                      <w:r>
                        <w:rPr>
                          <w:rFonts w:ascii="Arial" w:hAnsi="Arial"/>
                          <w:sz w:val="8"/>
                        </w:rPr>
                        <w:t>s</w:t>
                      </w:r>
                      <w:r>
                        <w:rPr>
                          <w:rFonts w:ascii="Arial" w:hAnsi="Arial"/>
                          <w:sz w:val="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footerReference w:type="default" r:id="rId11"/>
          <w:pgSz w:w="11920" w:h="16850"/>
          <w:pgMar w:footer="707" w:header="0" w:top="0" w:bottom="900" w:left="500" w:right="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shape style="position:absolute;margin-left:34.923458pt;margin-top:376.572388pt;width:386.35pt;height:13.45pt;mso-position-horizontal-relative:page;mso-position-vertical-relative:page;z-index:-70888" type="#_x0000_t202" filled="false" stroked="false">
            <v:textbox inset="0,0,0,0">
              <w:txbxContent>
                <w:p>
                  <w:pPr>
                    <w:spacing w:line="145" w:lineRule="auto" w:before="39"/>
                    <w:ind w:left="2008" w:right="5358" w:firstLine="218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bookmarkStart w:name="Atlas_ZA_2_3_4_PercheHautVendomois" w:id="5"/>
                  <w:bookmarkEnd w:id="5"/>
                  <w:r>
                    <w:rPr/>
                  </w:r>
                  <w:r>
                    <w:rPr>
                      <w:rFonts w:ascii="Arial"/>
                      <w:b/>
                      <w:spacing w:val="-48"/>
                      <w:position w:val="-2"/>
                      <w:sz w:val="8"/>
                    </w:rPr>
                    <w:t>G</w:t>
                  </w:r>
                  <w:r>
                    <w:rPr>
                      <w:rFonts w:ascii="Arial"/>
                      <w:b/>
                      <w:sz w:val="8"/>
                    </w:rPr>
                    <w:t>A</w:t>
                  </w:r>
                  <w:r>
                    <w:rPr>
                      <w:rFonts w:ascii="Arial"/>
                      <w:b/>
                      <w:w w:val="99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spacing w:val="-44"/>
                      <w:position w:val="-9"/>
                      <w:sz w:val="8"/>
                    </w:rPr>
                    <w:t>D</w:t>
                  </w:r>
                  <w:r>
                    <w:rPr>
                      <w:rFonts w:ascii="Arial"/>
                      <w:b/>
                      <w:spacing w:val="-28"/>
                      <w:position w:val="-6"/>
                      <w:sz w:val="8"/>
                    </w:rPr>
                    <w:t>E</w:t>
                  </w:r>
                  <w:r>
                    <w:rPr>
                      <w:rFonts w:ascii="Arial"/>
                      <w:b/>
                      <w:spacing w:val="-43"/>
                      <w:position w:val="-2"/>
                      <w:sz w:val="8"/>
                    </w:rPr>
                    <w:t>L</w:t>
                  </w:r>
                  <w:r>
                    <w:rPr>
                      <w:rFonts w:ascii="Arial"/>
                      <w:b/>
                      <w:sz w:val="8"/>
                    </w:rPr>
                    <w:t>A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3.005798pt;margin-top:660.847534pt;width:112.85pt;height:68.05pt;mso-position-horizontal-relative:page;mso-position-vertical-relative:page;z-index:-70864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</w:p>
                <w:p>
                  <w:pPr>
                    <w:spacing w:line="240" w:lineRule="auto" w:before="8"/>
                    <w:rPr>
                      <w:rFonts w:ascii="Times New Roman" w:hAnsi="Times New Roman" w:cs="Times New Roman" w:eastAsia="Times New Roman"/>
                      <w:sz w:val="16"/>
                      <w:szCs w:val="16"/>
                    </w:rPr>
                  </w:pPr>
                </w:p>
                <w:p>
                  <w:pPr>
                    <w:spacing w:line="137" w:lineRule="exact" w:before="0"/>
                    <w:ind w:left="0" w:right="147" w:firstLine="0"/>
                    <w:jc w:val="righ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b/>
                      <w:spacing w:val="-40"/>
                      <w:position w:val="2"/>
                      <w:sz w:val="8"/>
                    </w:rPr>
                    <w:t>L</w:t>
                  </w:r>
                  <w:r>
                    <w:rPr>
                      <w:rFonts w:ascii="Arial"/>
                      <w:b/>
                      <w:spacing w:val="-15"/>
                      <w:sz w:val="8"/>
                    </w:rPr>
                    <w:t>A</w:t>
                  </w:r>
                  <w:r>
                    <w:rPr>
                      <w:rFonts w:ascii="Arial"/>
                      <w:b/>
                      <w:spacing w:val="-35"/>
                      <w:position w:val="-2"/>
                      <w:sz w:val="8"/>
                    </w:rPr>
                    <w:t>C</w:t>
                  </w:r>
                  <w:r>
                    <w:rPr>
                      <w:rFonts w:ascii="Arial"/>
                      <w:b/>
                      <w:position w:val="-5"/>
                      <w:sz w:val="8"/>
                    </w:rPr>
                    <w:t>H</w:t>
                  </w:r>
                  <w:r>
                    <w:rPr>
                      <w:rFonts w:ascii="Arial"/>
                      <w:sz w:val="8"/>
                    </w:rPr>
                  </w:r>
                </w:p>
                <w:p>
                  <w:pPr>
                    <w:spacing w:line="107" w:lineRule="exact" w:before="0"/>
                    <w:ind w:left="0" w:right="0" w:firstLine="0"/>
                    <w:jc w:val="righ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b/>
                      <w:spacing w:val="-37"/>
                      <w:sz w:val="8"/>
                    </w:rPr>
                    <w:t>E</w:t>
                  </w:r>
                  <w:r>
                    <w:rPr>
                      <w:rFonts w:ascii="Arial"/>
                      <w:b/>
                      <w:spacing w:val="-31"/>
                      <w:position w:val="-1"/>
                      <w:sz w:val="8"/>
                    </w:rPr>
                    <w:t>V</w:t>
                  </w:r>
                  <w:r>
                    <w:rPr>
                      <w:rFonts w:ascii="Arial"/>
                      <w:b/>
                      <w:position w:val="-4"/>
                      <w:sz w:val="8"/>
                    </w:rPr>
                    <w:t>R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30.783045pt;margin-top:15.837279pt;width:545.85pt;height:376pt;mso-position-horizontal-relative:page;mso-position-vertical-relative:page;z-index:2872" coordorigin="616,317" coordsize="10917,7520">
            <v:shape style="position:absolute;left:626;top:497;width:10895;height:7328" type="#_x0000_t75" stroked="false">
              <v:imagedata r:id="rId15" o:title=""/>
            </v:shape>
            <v:group style="position:absolute;left:8274;top:1994;width:72;height:44" coordorigin="8274,1994" coordsize="72,44">
              <v:shape style="position:absolute;left:8274;top:1994;width:72;height:44" coordorigin="8274,1994" coordsize="72,44" path="m8324,2037l8346,2001,8331,1994,8317,2023,8281,1994,8274,2001,8324,2037e" filled="false" stroked="true" strokeweight="1.080110pt" strokecolor="#ffffff">
                <v:path arrowok="t"/>
              </v:shape>
            </v:group>
            <v:group style="position:absolute;left:8295;top:1936;width:72;height:65" coordorigin="8295,1936" coordsize="72,65">
              <v:shape style="position:absolute;left:8295;top:1936;width:72;height:65" coordorigin="8295,1936" coordsize="72,65" path="m8346,2001l8367,1965,8360,1958,8346,1987,8331,1972,8346,1951,8338,1944,8324,1972,8310,1965,8331,1936,8317,1936,8295,1972,8346,2001e" filled="false" stroked="true" strokeweight="1.080110pt" strokecolor="#ffffff">
                <v:path arrowok="t"/>
              </v:shape>
            </v:group>
            <v:group style="position:absolute;left:8331;top:1893;width:58;height:51" coordorigin="8331,1893" coordsize="58,51">
              <v:shape style="position:absolute;left:8331;top:1893;width:58;height:51" coordorigin="8331,1893" coordsize="58,51" path="m8360,1944l8367,1944,8374,1944,8382,1936,8389,1929,8389,1922,8389,1908,8382,1900,8374,1900,8367,1900,8360,1908,8353,1915,8346,1915,8338,1915,8346,1908,8353,1900,8360,1900,8360,1893,8353,1893,8346,1893,8338,1900,8331,1915,8331,1922,8338,1929,8346,1929,8353,1929,8360,1929,8360,1922,8367,1915,8374,1915,8382,1915,8374,1929,8360,1929,8360,1944e" filled="false" stroked="true" strokeweight="1.080110pt" strokecolor="#ffffff">
                <v:path arrowok="t"/>
              </v:shape>
            </v:group>
            <v:group style="position:absolute;left:8374;top:1828;width:58;height:51" coordorigin="8374,1828" coordsize="58,51">
              <v:shape style="position:absolute;left:8374;top:1828;width:58;height:51" coordorigin="8374,1828" coordsize="58,51" path="m8418,1850l8418,1857,8418,1864,8410,1872,8403,1872,8396,1864,8389,1857,8382,1857,8382,1850,8382,1843,8389,1836,8396,1836,8403,1828,8389,1828,8382,1828,8374,1836,8374,1850,8374,1857,8382,1864,8389,1879,8396,1879,8410,1879,8418,1879,8425,1872,8432,1864,8432,1850,8425,1843,8425,1836,8418,1850e" filled="false" stroked="true" strokeweight="1.080110pt" strokecolor="#ffffff">
                <v:path arrowok="t"/>
              </v:shape>
            </v:group>
            <v:group style="position:absolute;left:8396;top:1771;width:65;height:65" coordorigin="8396,1771" coordsize="65,65">
              <v:shape style="position:absolute;left:8396;top:1771;width:65;height:65" coordorigin="8396,1771" coordsize="65,65" path="m8439,1836l8461,1800,8454,1800,8439,1821,8425,1814,8439,1792,8432,1785,8418,1807,8410,1807,8425,1778,8418,1771,8396,1807,8439,1836e" filled="false" stroked="true" strokeweight="1.080110pt" strokecolor="#ffffff">
                <v:path arrowok="t"/>
              </v:shape>
            </v:group>
            <v:group style="position:absolute;left:8425;top:1728;width:72;height:65" coordorigin="8425,1728" coordsize="72,65">
              <v:shape style="position:absolute;left:8425;top:1728;width:72;height:65" coordorigin="8425,1728" coordsize="72,65" path="m8475,1792l8475,1778,8461,1771,8461,1764,8468,1757,8475,1757,8490,1757,8497,1749,8490,1749,8475,1749,8468,1749,8468,1742,8468,1735,8461,1728,8454,1728,8446,1728,8439,1735,8439,1742,8425,1764,8475,1792e" filled="false" stroked="true" strokeweight="1.080110pt" strokecolor="#ffffff">
                <v:path arrowok="t"/>
              </v:shape>
            </v:group>
            <v:group style="position:absolute;left:8439;top:1742;width:22;height:22" coordorigin="8439,1742" coordsize="22,22">
              <v:shape style="position:absolute;left:8439;top:1742;width:22;height:22" coordorigin="8439,1742" coordsize="22,22" path="m8454,1764l8439,1757,8446,1749,8446,1742,8454,1742,8461,1742,8461,1749,8454,1757,8454,1764e" filled="false" stroked="true" strokeweight="1.080110pt" strokecolor="#ffffff">
                <v:path arrowok="t"/>
              </v:shape>
            </v:group>
            <v:group style="position:absolute;left:8461;top:1677;width:58;height:58" coordorigin="8461,1677" coordsize="58,58">
              <v:shape style="position:absolute;left:8461;top:1677;width:58;height:58" coordorigin="8461,1677" coordsize="58,58" path="m8504,1699l8511,1706,8511,1713,8497,1721,8490,1721,8482,1713,8475,1713,8475,1706,8475,1699,8475,1692,8482,1692,8490,1692,8497,1677,8482,1677,8475,1685,8468,1692,8461,1699,8468,1706,8468,1721,8482,1728,8490,1735,8504,1735,8511,1728,8518,1721,8518,1713,8518,1706,8518,1699,8511,1692,8504,1699e" filled="false" stroked="true" strokeweight="1.080110pt" strokecolor="#ffffff">
                <v:path arrowok="t"/>
              </v:shape>
            </v:group>
            <v:group style="position:absolute;left:8482;top:1627;width:65;height:58" coordorigin="8482,1627" coordsize="65,58">
              <v:shape style="position:absolute;left:8482;top:1627;width:65;height:58" coordorigin="8482,1627" coordsize="65,58" path="m8482,1663l8511,1677,8526,1685,8533,1685,8540,1685,8540,1677,8547,1670,8547,1663,8547,1656,8547,1649,8540,1641,8533,1641,8511,1627,8504,1634,8526,1649,8540,1656,8540,1663,8540,1670,8533,1670,8526,1670,8518,1670,8490,1656,8482,1663e" filled="false" stroked="true" strokeweight="1.080110pt" strokecolor="#ffffff">
                <v:path arrowok="t"/>
              </v:shape>
            </v:group>
            <v:group style="position:absolute;left:8518;top:1577;width:65;height:65" coordorigin="8518,1577" coordsize="65,65">
              <v:shape style="position:absolute;left:8518;top:1577;width:65;height:65" coordorigin="8518,1577" coordsize="65,65" path="m8562,1641l8583,1605,8576,1598,8562,1627,8547,1620,8562,1598,8554,1591,8540,1613,8533,1605,8547,1584,8540,1577,8518,1613,8562,1641e" filled="false" stroked="true" strokeweight="1.080110pt" strokecolor="#ffffff">
                <v:path arrowok="t"/>
              </v:shape>
            </v:group>
            <v:group style="position:absolute;left:8540;top:1562;width:58;height:36" coordorigin="8540,1562" coordsize="58,36">
              <v:shape style="position:absolute;left:8540;top:1562;width:58;height:36" coordorigin="8540,1562" coordsize="58,36" path="m8590,1598l8598,1591,8547,1562,8540,1569,8590,1598e" filled="false" stroked="true" strokeweight="1.080110pt" strokecolor="#ffffff">
                <v:path arrowok="t"/>
              </v:shape>
            </v:group>
            <v:group style="position:absolute;left:8554;top:1541;width:65;height:36" coordorigin="8554,1541" coordsize="65,36">
              <v:shape style="position:absolute;left:8554;top:1541;width:65;height:36" coordorigin="8554,1541" coordsize="65,36" path="m8598,1577l8619,1548,8612,1541,8598,1562,8562,1541,8554,1548,8598,1577e" filled="false" stroked="true" strokeweight="1.080110pt" strokecolor="#ffffff">
                <v:path arrowok="t"/>
              </v:shape>
            </v:group>
            <v:group style="position:absolute;left:8583;top:1476;width:58;height:58" coordorigin="8583,1476" coordsize="58,58">
              <v:shape style="position:absolute;left:8583;top:1476;width:58;height:58" coordorigin="8583,1476" coordsize="58,58" path="m8612,1526l8619,1533,8626,1533,8634,1526,8641,1519,8641,1505,8641,1497,8634,1490,8626,1490,8619,1490,8605,1497,8605,1505,8598,1505,8590,1505,8598,1497,8598,1490,8605,1490,8612,1483,8605,1476,8598,1476,8590,1483,8590,1490,8583,1497,8583,1512,8590,1512,8598,1519,8605,1519,8605,1512,8612,1512,8619,1505,8626,1497,8634,1505,8626,1512,8626,1519,8612,1519,8612,1526e" filled="false" stroked="true" strokeweight="1.080110pt" strokecolor="#ffffff">
                <v:path arrowok="t"/>
              </v:shape>
            </v:group>
            <v:group style="position:absolute;left:1303;top:3088;width:58;height:58" coordorigin="1303,3088" coordsize="58,58">
              <v:shape style="position:absolute;left:1303;top:3088;width:58;height:58" coordorigin="1303,3088" coordsize="58,58" path="m1339,3131l1332,3131,1325,3131,1318,3124,1318,3117,1318,3110,1325,3103,1332,3095,1339,3095,1347,3103,1347,3110,1361,3117,1361,3103,1354,3095,1347,3088,1339,3088,1325,3088,1318,3095,1311,3103,1303,3117,1311,3131,1311,3139,1325,3146,1332,3146,1339,3146,1347,3139,1354,3139,1339,3131e" filled="false" stroked="true" strokeweight="1.080110pt" strokecolor="#ffffff">
                <v:path arrowok="t"/>
              </v:shape>
            </v:group>
            <v:group style="position:absolute;left:1354;top:3103;width:65;height:72" coordorigin="1354,3103" coordsize="65,72">
              <v:shape style="position:absolute;left:1354;top:3103;width:65;height:72" coordorigin="1354,3103" coordsize="65,72" path="m1354,3153l1361,3160,1375,3139,1397,3146,1383,3167,1397,3175,1419,3124,1404,3117,1397,3139,1375,3131,1390,3110,1375,3103,1354,3153e" filled="false" stroked="true" strokeweight="1.080110pt" strokecolor="#ffffff">
                <v:path arrowok="t"/>
              </v:shape>
            </v:group>
            <v:group style="position:absolute;left:1404;top:3131;width:65;height:72" coordorigin="1404,3131" coordsize="65,72">
              <v:shape style="position:absolute;left:1404;top:3131;width:65;height:72" coordorigin="1404,3131" coordsize="65,72" path="m1404,3182l1447,3203,1447,3189,1419,3175,1426,3167,1455,3175,1455,3167,1433,3153,1433,3146,1462,3160,1469,3146,1426,3131,1404,3182e" filled="false" stroked="true" strokeweight="1.080110pt" strokecolor="#ffffff">
                <v:path arrowok="t"/>
              </v:shape>
            </v:group>
            <v:group style="position:absolute;left:1469;top:3160;width:58;height:65" coordorigin="1469,3160" coordsize="58,65">
              <v:shape style="position:absolute;left:1469;top:3160;width:58;height:65" coordorigin="1469,3160" coordsize="58,65" path="m1491,3160l1469,3211,1491,3218,1498,3225,1512,3225,1519,3218,1527,3203,1527,3189,1527,3182,1519,3175,1512,3167,1491,3160e" filled="false" stroked="true" strokeweight="1.080110pt" strokecolor="#ffffff">
                <v:path arrowok="t"/>
              </v:shape>
            </v:group>
            <v:group style="position:absolute;left:1483;top:3175;width:36;height:36" coordorigin="1483,3175" coordsize="36,36">
              <v:shape style="position:absolute;left:1483;top:3175;width:36;height:36" coordorigin="1483,3175" coordsize="36,36" path="m1498,3175l1505,3175,1512,3175,1512,3182,1519,3182,1519,3189,1512,3203,1512,3211,1505,3211,1498,3211,1491,3211,1483,3203,1498,3175e" filled="false" stroked="true" strokeweight="1.080110pt" strokecolor="#ffffff">
                <v:path arrowok="t"/>
              </v:shape>
            </v:group>
            <v:group style="position:absolute;left:1527;top:3182;width:58;height:72" coordorigin="1527,3182" coordsize="58,72">
              <v:shape style="position:absolute;left:1527;top:3182;width:58;height:72" coordorigin="1527,3182" coordsize="58,72" path="m1527,3232l1563,3254,1563,3247,1534,3232,1541,3218,1570,3232,1577,3218,1548,3211,1555,3196,1584,3211,1584,3203,1548,3182,1527,3232e" filled="false" stroked="true" strokeweight="1.080110pt" strokecolor="#ffffff">
                <v:path arrowok="t"/>
              </v:shape>
            </v:group>
            <v:group style="position:absolute;left:1570;top:3211;width:58;height:58" coordorigin="1570,3211" coordsize="58,58">
              <v:shape style="position:absolute;left:1570;top:3211;width:58;height:58" coordorigin="1570,3211" coordsize="58,58" path="m1577,3239l1570,3247,1577,3254,1577,3261,1584,3268,1599,3268,1606,3268,1613,3261,1613,3254,1613,3239,1606,3232,1599,3232,1599,3225,1599,3218,1606,3218,1613,3225,1613,3232,1620,3239,1627,3232,1620,3225,1620,3218,1613,3211,1599,3211,1591,3211,1584,3218,1584,3225,1584,3232,1591,3232,1591,3239,1599,3247,1606,3254,1599,3261,1591,3254,1584,3254,1584,3239,1577,3239e" filled="false" stroked="true" strokeweight="1.080110pt" strokecolor="#ffffff">
                <v:path arrowok="t"/>
              </v:shape>
            </v:group>
            <v:group style="position:absolute;left:1642;top:3239;width:72;height:72" coordorigin="1642,3239" coordsize="72,72">
              <v:shape style="position:absolute;left:1642;top:3239;width:72;height:72" coordorigin="1642,3239" coordsize="72,72" path="m1642,3290l1649,3297,1671,3254,1663,3297,1671,3304,1699,3268,1678,3311,1692,3311,1714,3261,1699,3254,1671,3283,1678,3247,1663,3239,1642,3290e" filled="false" stroked="true" strokeweight="1.080110pt" strokecolor="#ffffff">
                <v:path arrowok="t"/>
              </v:shape>
            </v:group>
            <v:group style="position:absolute;left:1692;top:3268;width:58;height:72" coordorigin="1692,3268" coordsize="58,72">
              <v:shape style="position:absolute;left:1692;top:3268;width:58;height:72" coordorigin="1692,3268" coordsize="58,72" path="m1750,3340l1750,3275,1735,3268,1692,3311,1707,3319,1714,3311,1735,3319,1735,3333,1750,3340e" filled="false" stroked="true" strokeweight="1.080110pt" strokecolor="#ffffff">
                <v:path arrowok="t"/>
              </v:shape>
            </v:group>
            <v:group style="position:absolute;left:1721;top:3283;width:15;height:29" coordorigin="1721,3283" coordsize="15,29">
              <v:shape style="position:absolute;left:1721;top:3283;width:15;height:29" coordorigin="1721,3283" coordsize="15,29" path="m1735,3311l1721,3304,1735,3283,1735,3311e" filled="false" stroked="true" strokeweight="1.080110pt" strokecolor="#ffffff">
                <v:path arrowok="t"/>
              </v:shape>
            </v:group>
            <v:group style="position:absolute;left:1750;top:3290;width:65;height:72" coordorigin="1750,3290" coordsize="65,72">
              <v:shape style="position:absolute;left:1750;top:3290;width:65;height:72" coordorigin="1750,3290" coordsize="65,72" path="m1750,3340l1764,3347,1771,3326,1779,3326,1779,3333,1786,3333,1786,3340,1786,3355,1800,3362,1800,3347,1793,3340,1793,3333,1807,3333,1815,3326,1815,3311,1807,3304,1800,3297,1779,3290,1750,3340e" filled="false" stroked="true" strokeweight="1.080110pt" strokecolor="#ffffff">
                <v:path arrowok="t"/>
              </v:shape>
            </v:group>
            <v:group style="position:absolute;left:1779;top:3304;width:22;height:22" coordorigin="1779,3304" coordsize="22,22">
              <v:shape style="position:absolute;left:1779;top:3304;width:22;height:22" coordorigin="1779,3304" coordsize="22,22" path="m1779,3319l1786,3304,1793,3304,1793,3311,1800,3311,1800,3319,1793,3326,1793,3319,1786,3319,1779,3319e" filled="false" stroked="true" strokeweight="1.080110pt" strokecolor="#ffffff">
                <v:path arrowok="t"/>
              </v:shape>
            </v:group>
            <v:group style="position:absolute;left:1800;top:3311;width:65;height:65" coordorigin="1800,3311" coordsize="65,65">
              <v:shape style="position:absolute;left:1800;top:3311;width:65;height:65" coordorigin="1800,3311" coordsize="65,65" path="m1829,3311l1800,3362,1822,3376,1829,3376,1843,3376,1851,3369,1858,3362,1865,3347,1858,3333,1858,3326,1843,3319,1829,3311e" filled="false" stroked="true" strokeweight="1.080110pt" strokecolor="#ffffff">
                <v:path arrowok="t"/>
              </v:shape>
            </v:group>
            <v:group style="position:absolute;left:1815;top:3326;width:36;height:44" coordorigin="1815,3326" coordsize="36,44">
              <v:shape style="position:absolute;left:1815;top:3326;width:36;height:44" coordorigin="1815,3326" coordsize="36,44" path="m1836,3326l1843,3333,1851,3340,1851,3347,1851,3355,1843,3362,1836,3369,1829,3369,1822,3362,1815,3362,1836,3326e" filled="false" stroked="true" strokeweight="1.080110pt" strokecolor="#ffffff">
                <v:path arrowok="t"/>
              </v:shape>
            </v:group>
            <v:group style="position:absolute;left:1858;top:3340;width:58;height:65" coordorigin="1858,3340" coordsize="58,65">
              <v:shape style="position:absolute;left:1858;top:3340;width:58;height:65" coordorigin="1858,3340" coordsize="58,65" path="m1858,3391l1894,3405,1901,3398,1872,3383,1879,3369,1901,3383,1908,3376,1879,3362,1887,3347,1915,3362,1915,3355,1879,3340,1858,3391e" filled="false" stroked="true" strokeweight="1.080110pt" strokecolor="#ffffff">
                <v:path arrowok="t"/>
              </v:shape>
            </v:group>
            <v:group style="position:absolute;left:1908;top:3362;width:44;height:65" coordorigin="1908,3362" coordsize="44,65">
              <v:shape style="position:absolute;left:1908;top:3362;width:44;height:65" coordorigin="1908,3362" coordsize="44,65" path="m1908,3412l1944,3427,1951,3419,1923,3405,1944,3369,1930,3362,1908,3412e" filled="false" stroked="true" strokeweight="1.080110pt" strokecolor="#ffffff">
                <v:path arrowok="t"/>
              </v:shape>
            </v:group>
            <v:group style="position:absolute;left:1951;top:3376;width:36;height:72" coordorigin="1951,3376" coordsize="36,72">
              <v:shape style="position:absolute;left:1951;top:3376;width:36;height:72" coordorigin="1951,3376" coordsize="36,72" path="m1951,3427l1987,3448,1987,3434,1966,3427,1980,3383,1973,3376,1951,3427e" filled="false" stroked="true" strokeweight="1.080110pt" strokecolor="#ffffff">
                <v:path arrowok="t"/>
              </v:shape>
            </v:group>
            <v:group style="position:absolute;left:1995;top:3398;width:65;height:72" coordorigin="1995,3398" coordsize="65,72">
              <v:shape style="position:absolute;left:1995;top:3398;width:65;height:72" coordorigin="1995,3398" coordsize="65,72" path="m1995,3448l2031,3470,2038,3463,2009,3448,2016,3434,2038,3441,2045,3434,2016,3427,2023,3412,2052,3427,2059,3419,2016,3398,1995,3448e" filled="false" stroked="true" strokeweight="1.080110pt" strokecolor="#ffffff">
                <v:path arrowok="t"/>
              </v:shape>
            </v:group>
            <v:group style="position:absolute;left:2052;top:3427;width:51;height:58" coordorigin="2052,3427" coordsize="51,58">
              <v:shape style="position:absolute;left:2052;top:3427;width:51;height:58" coordorigin="2052,3427" coordsize="51,58" path="m2052,3455l2052,3463,2052,3470,2059,3477,2067,3484,2081,3484,2088,3484,2095,3477,2095,3470,2088,3463,2081,3455,2074,3448,2074,3441,2088,3441,2088,3448,2103,3455,2103,3448,2103,3441,2095,3434,2088,3434,2081,3427,2067,3427,2067,3434,2059,3441,2067,3448,2067,3455,2074,3463,2081,3463,2081,3470,2081,3477,2067,3477,2067,3470,2059,3463,2052,3455e" filled="false" stroked="true" strokeweight="1.080110pt" strokecolor="#ffffff">
                <v:path arrowok="t"/>
              </v:shape>
            </v:group>
            <v:group style="position:absolute;left:2650;top:7760;width:72;height:65" coordorigin="2650,7760" coordsize="72,65">
              <v:shape style="position:absolute;left:2650;top:7760;width:72;height:65" coordorigin="2650,7760" coordsize="72,65" path="m2679,7825l2686,7818,2679,7803,2686,7796,2693,7796,2700,7803,2707,7811,2722,7796,2707,7796,2700,7789,2693,7789,2693,7782,2700,7782,2700,7775,2693,7767,2686,7760,2679,7760,2671,7767,2650,7782,2679,7825e" filled="false" stroked="true" strokeweight="1.080110pt" strokecolor="#ffffff">
                <v:path arrowok="t"/>
              </v:shape>
            </v:group>
            <v:group style="position:absolute;left:2664;top:7775;width:22;height:22" coordorigin="2664,7775" coordsize="22,22">
              <v:shape style="position:absolute;left:2664;top:7775;width:22;height:22" coordorigin="2664,7775" coordsize="22,22" path="m2671,7796l2664,7782,2671,7775,2679,7775,2686,7775,2686,7782,2679,7789,2671,7796e" filled="false" stroked="true" strokeweight="1.080110pt" strokecolor="#ffffff">
                <v:path arrowok="t"/>
              </v:shape>
            </v:group>
            <v:group style="position:absolute;left:2715;top:7717;width:65;height:65" coordorigin="2715,7717" coordsize="65,65">
              <v:shape style="position:absolute;left:2715;top:7717;width:65;height:65" coordorigin="2715,7717" coordsize="65,65" path="m2715,7739l2743,7782,2765,7775,2772,7767,2779,7760,2779,7746,2772,7739,2765,7724,2751,7717,2743,7717,2736,7724,2715,7739e" filled="false" stroked="true" strokeweight="1.080110pt" strokecolor="#ffffff">
                <v:path arrowok="t"/>
              </v:shape>
            </v:group>
            <v:group style="position:absolute;left:2729;top:7731;width:36;height:36" coordorigin="2729,7731" coordsize="36,36">
              <v:shape style="position:absolute;left:2729;top:7731;width:36;height:36" coordorigin="2729,7731" coordsize="36,36" path="m2729,7739l2736,7739,2743,7731,2751,7731,2758,7739,2765,7753,2765,7760,2758,7767,2751,7767,2729,7739e" filled="false" stroked="true" strokeweight="1.080110pt" strokecolor="#ffffff">
                <v:path arrowok="t"/>
              </v:shape>
            </v:group>
            <v:group style="position:absolute;left:2765;top:7681;width:65;height:72" coordorigin="2765,7681" coordsize="65,72">
              <v:shape style="position:absolute;left:2765;top:7681;width:65;height:72" coordorigin="2765,7681" coordsize="65,72" path="m2794,7753l2830,7731,2823,7724,2801,7739,2787,7724,2815,7710,2808,7703,2787,7717,2779,7710,2801,7688,2801,7681,2765,7703,2794,7753e" filled="false" stroked="true" strokeweight="1.080110pt" strokecolor="#ffffff">
                <v:path arrowok="t"/>
              </v:shape>
            </v:group>
            <v:group style="position:absolute;left:2823;top:7659;width:65;height:58" coordorigin="2823,7659" coordsize="65,58">
              <v:shape style="position:absolute;left:2823;top:7659;width:65;height:58" coordorigin="2823,7659" coordsize="65,58" path="m2859,7717l2887,7695,2887,7688,2859,7703,2837,7659,2823,7667,2859,7717e" filled="false" stroked="true" strokeweight="1.080110pt" strokecolor="#ffffff">
                <v:path arrowok="t"/>
              </v:shape>
            </v:group>
            <v:group style="position:absolute;left:2880;top:7624;width:58;height:65" coordorigin="2880,7624" coordsize="58,65">
              <v:shape style="position:absolute;left:2880;top:7624;width:58;height:65" coordorigin="2880,7624" coordsize="58,65" path="m2938,7659l2887,7624,2880,7631,2895,7688,2902,7681,2902,7667,2916,7659,2931,7667,2938,7659e" filled="false" stroked="true" strokeweight="1.080110pt" strokecolor="#ffffff">
                <v:path arrowok="t"/>
              </v:shape>
            </v:group>
            <v:group style="position:absolute;left:2895;top:7638;width:15;height:22" coordorigin="2895,7638" coordsize="15,22">
              <v:shape style="position:absolute;left:2895;top:7638;width:15;height:22" coordorigin="2895,7638" coordsize="15,22" path="m2909,7652l2895,7659,2895,7638,2909,7652e" filled="false" stroked="true" strokeweight="1.080110pt" strokecolor="#ffffff">
                <v:path arrowok="t"/>
              </v:shape>
            </v:group>
            <v:group style="position:absolute;left:2938;top:7573;width:65;height:65" coordorigin="2938,7573" coordsize="65,65">
              <v:shape style="position:absolute;left:2938;top:7573;width:65;height:65" coordorigin="2938,7573" coordsize="65,65" path="m2974,7609l2988,7602,2988,7609,2988,7616,2981,7624,2974,7624,2967,7624,2959,7624,2959,7616,2952,7609,2952,7602,2952,7595,2959,7588,2967,7588,2974,7588,2981,7580,2974,7573,2967,7573,2952,7580,2945,7588,2945,7595,2938,7602,2945,7624,2959,7631,2967,7631,2974,7638,2988,7631,2995,7616,3003,7609,2988,7588,2967,7602,2974,7609e" filled="false" stroked="true" strokeweight="1.080110pt" strokecolor="#ffffff">
                <v:path arrowok="t"/>
              </v:shape>
            </v:group>
            <v:group style="position:absolute;left:2995;top:7552;width:58;height:65" coordorigin="2995,7552" coordsize="58,65">
              <v:shape style="position:absolute;left:2995;top:7552;width:58;height:65" coordorigin="2995,7552" coordsize="58,65" path="m3053,7588l3003,7552,2995,7552,3010,7616,3017,7609,3017,7595,3031,7580,3046,7588,3053,7588e" filled="false" stroked="true" strokeweight="1.080110pt" strokecolor="#ffffff">
                <v:path arrowok="t"/>
              </v:shape>
            </v:group>
            <v:group style="position:absolute;left:3010;top:7566;width:15;height:22" coordorigin="3010,7566" coordsize="15,22">
              <v:shape style="position:absolute;left:3010;top:7566;width:15;height:22" coordorigin="3010,7566" coordsize="15,22" path="m3024,7573l3010,7588,3010,7566,3024,7573e" filled="false" stroked="true" strokeweight="1.080110pt" strokecolor="#ffffff">
                <v:path arrowok="t"/>
              </v:shape>
            </v:group>
            <v:group style="position:absolute;left:3031;top:7516;width:72;height:65" coordorigin="3031,7516" coordsize="72,65">
              <v:shape style="position:absolute;left:3031;top:7516;width:72;height:65" coordorigin="3031,7516" coordsize="72,65" path="m3060,7580l3075,7573,3060,7552,3068,7552,3075,7552,3082,7552,3096,7559,3104,7552,3096,7544,3082,7544,3075,7544,3082,7537,3082,7530,3082,7523,3075,7516,3060,7516,3053,7523,3031,7530,3060,7580e" filled="false" stroked="true" strokeweight="1.080110pt" strokecolor="#ffffff">
                <v:path arrowok="t"/>
              </v:shape>
            </v:group>
            <v:group style="position:absolute;left:3046;top:7523;width:22;height:22" coordorigin="3046,7523" coordsize="22,22">
              <v:shape style="position:absolute;left:3046;top:7523;width:22;height:22" coordorigin="3046,7523" coordsize="22,22" path="m3053,7544l3046,7537,3053,7530,3060,7523,3068,7523,3068,7530,3068,7537,3060,7544,3053,7544e" filled="false" stroked="true" strokeweight="1.080110pt" strokecolor="#ffffff">
                <v:path arrowok="t"/>
              </v:shape>
            </v:group>
            <v:group style="position:absolute;left:3082;top:7480;width:65;height:72" coordorigin="3082,7480" coordsize="65,72">
              <v:shape style="position:absolute;left:3082;top:7480;width:65;height:72" coordorigin="3082,7480" coordsize="65,72" path="m3111,7552l3147,7523,3140,7516,3111,7537,3104,7523,3132,7508,3125,7501,3104,7516,3096,7501,3118,7487,3118,7480,3082,7501,3111,7552e" filled="false" stroked="true" strokeweight="1.080110pt" strokecolor="#ffffff">
                <v:path arrowok="t"/>
              </v:shape>
            </v:group>
            <v:group style="position:absolute;left:4983;top:5889;width:58;height:51" coordorigin="4983,5889" coordsize="58,51">
              <v:shape style="position:absolute;left:4983;top:5889;width:58;height:51" coordorigin="4983,5889" coordsize="58,51" path="m5012,5939l5019,5939,5026,5932,5033,5932,5033,5917,5040,5910,5033,5896,5026,5896,5019,5896,5012,5896,5004,5910,4997,5917,4990,5917,4990,5910,4990,5903,4997,5903,5004,5889,4997,5889,4990,5896,4983,5896,4983,5903,4983,5917,4983,5925,4990,5932,4997,5932,5004,5925,5012,5917,5019,5910,5019,5903,5026,5903,5026,5910,5026,5917,5026,5925,5012,5925,5012,5939e" filled="false" stroked="true" strokeweight="1.080110pt" strokecolor="#ffffff">
                <v:path arrowok="t"/>
              </v:shape>
            </v:group>
            <v:group style="position:absolute;left:4990;top:5845;width:65;height:51" coordorigin="4990,5845" coordsize="65,51">
              <v:shape style="position:absolute;left:4990;top:5845;width:65;height:51" coordorigin="4990,5845" coordsize="65,51" path="m5055,5845l4997,5853,4990,5860,5040,5896,5048,5889,5033,5874,5040,5853,5055,5853,5055,5845e" filled="false" stroked="true" strokeweight="1.080110pt" strokecolor="#ffffff">
                <v:path arrowok="t"/>
              </v:shape>
            </v:group>
            <v:group style="position:absolute;left:5004;top:5860;width:22;height:15" coordorigin="5004,5860" coordsize="22,15">
              <v:shape style="position:absolute;left:5004;top:5860;width:22;height:15" coordorigin="5004,5860" coordsize="22,15" path="m5026,5860l5026,5874,5004,5860,5026,5860e" filled="false" stroked="true" strokeweight="1.080110pt" strokecolor="#ffffff">
                <v:path arrowok="t"/>
              </v:shape>
            </v:group>
            <v:group style="position:absolute;left:5004;top:5809;width:58;height:29" coordorigin="5004,5809" coordsize="58,29">
              <v:shape style="position:absolute;left:5004;top:5809;width:58;height:29" coordorigin="5004,5809" coordsize="58,29" path="m5055,5838l5062,5824,5004,5809,5004,5824,5055,5838e" filled="false" stroked="true" strokeweight="1.080110pt" strokecolor="#ffffff">
                <v:path arrowok="t"/>
              </v:shape>
            </v:group>
            <v:group style="position:absolute;left:5004;top:5759;width:65;height:58" coordorigin="5004,5759" coordsize="65,58">
              <v:shape style="position:absolute;left:5004;top:5759;width:65;height:58" coordorigin="5004,5759" coordsize="65,58" path="m5062,5817l5062,5802,5026,5795,5069,5781,5069,5773,5019,5759,5019,5766,5055,5781,5012,5788,5004,5802,5062,5817e" filled="false" stroked="true" strokeweight="1.080110pt" strokecolor="#ffffff">
                <v:path arrowok="t"/>
              </v:shape>
            </v:group>
            <v:group style="position:absolute;left:5019;top:5709;width:65;height:44" coordorigin="5019,5709" coordsize="65,44">
              <v:shape style="position:absolute;left:5019;top:5709;width:65;height:44" coordorigin="5019,5709" coordsize="65,44" path="m5077,5745l5084,5737,5033,5723,5040,5709,5033,5709,5019,5752,5033,5752,5033,5737,5077,5745e" filled="false" stroked="true" strokeweight="1.080110pt" strokecolor="#ffffff">
                <v:path arrowok="t"/>
              </v:shape>
            </v:group>
            <v:group style="position:absolute;left:5040;top:5644;width:65;height:44" coordorigin="5040,5644" coordsize="65,44">
              <v:shape style="position:absolute;left:5040;top:5644;width:65;height:44" coordorigin="5040,5644" coordsize="65,44" path="m5091,5687l5105,5651,5091,5644,5084,5673,5040,5665,5040,5673,5091,5687e" filled="false" stroked="true" strokeweight="1.080110pt" strokecolor="#ffffff">
                <v:path arrowok="t"/>
              </v:shape>
            </v:group>
            <v:group style="position:absolute;left:5048;top:5586;width:65;height:51" coordorigin="5048,5586" coordsize="65,51">
              <v:shape style="position:absolute;left:5048;top:5586;width:65;height:51" coordorigin="5048,5586" coordsize="65,51" path="m5048,5629l5077,5637,5091,5637,5098,5637,5105,5629,5113,5622,5113,5615,5113,5608,5113,5601,5105,5593,5098,5593,5091,5586,5062,5586,5055,5593,5091,5601,5098,5601,5105,5608,5105,5615,5098,5622,5091,5622,5084,5622,5055,5615,5048,5629e" filled="false" stroked="true" strokeweight="1.080110pt" strokecolor="#ffffff">
                <v:path arrowok="t"/>
              </v:shape>
            </v:group>
            <v:group style="position:absolute;left:5062;top:5529;width:65;height:58" coordorigin="5062,5529" coordsize="65,58">
              <v:shape style="position:absolute;left:5062;top:5529;width:65;height:58" coordorigin="5062,5529" coordsize="65,58" path="m5062,5572l5120,5586,5120,5565,5127,5557,5127,5550,5127,5543,5120,5536,5113,5536,5105,5536,5098,5543,5091,5536,5084,5529,5077,5529,5077,5536,5069,5543,5069,5550,5062,5572e" filled="false" stroked="true" strokeweight="1.080110pt" strokecolor="#ffffff">
                <v:path arrowok="t"/>
              </v:shape>
            </v:group>
            <v:group style="position:absolute;left:5077;top:5543;width:15;height:22" coordorigin="5077,5543" coordsize="15,22">
              <v:shape style="position:absolute;left:5077;top:5543;width:15;height:22" coordorigin="5077,5543" coordsize="15,22" path="m5077,5565l5077,5557,5077,5550,5084,5543,5091,5543,5091,5550,5091,5557,5084,5565,5077,5565e" filled="false" stroked="true" strokeweight="1.080110pt" strokecolor="#ffffff">
                <v:path arrowok="t"/>
              </v:shape>
            </v:group>
            <v:group style="position:absolute;left:5098;top:5543;width:15;height:29" coordorigin="5098,5543" coordsize="15,29">
              <v:shape style="position:absolute;left:5098;top:5543;width:15;height:29" coordorigin="5098,5543" coordsize="15,29" path="m5098,5565l5098,5557,5098,5550,5105,5543,5113,5543,5113,5550,5113,5565,5113,5572,5098,5565e" filled="false" stroked="true" strokeweight="1.080110pt" strokecolor="#ffffff">
                <v:path arrowok="t"/>
              </v:shape>
            </v:group>
            <v:group style="position:absolute;left:5077;top:5500;width:58;height:29" coordorigin="5077,5500" coordsize="58,29">
              <v:shape style="position:absolute;left:5077;top:5500;width:58;height:29" coordorigin="5077,5500" coordsize="58,29" path="m5134,5529l5134,5514,5077,5500,5077,5514,5134,5529e" filled="false" stroked="true" strokeweight="1.080110pt" strokecolor="#ffffff">
                <v:path arrowok="t"/>
              </v:shape>
            </v:group>
            <v:group style="position:absolute;left:5084;top:5449;width:65;height:58" coordorigin="5084,5449" coordsize="65,58">
              <v:shape style="position:absolute;left:5084;top:5449;width:65;height:58" coordorigin="5084,5449" coordsize="65,58" path="m5134,5507l5141,5500,5105,5485,5141,5478,5149,5464,5091,5449,5091,5464,5127,5471,5084,5485,5084,5493,5134,5507e" filled="false" stroked="true" strokeweight="1.080110pt" strokecolor="#ffffff">
                <v:path arrowok="t"/>
              </v:shape>
            </v:group>
            <v:group style="position:absolute;left:11514;top:734;width:8;height:29" coordorigin="11514,734" coordsize="8,29">
              <v:shape style="position:absolute;left:11514;top:734;width:8;height:29" coordorigin="11514,734" coordsize="8,29" path="m11521,763l11514,734e" filled="false" stroked="true" strokeweight=".72007pt" strokecolor="#ffff00">
                <v:path arrowok="t"/>
              </v:shape>
            </v:group>
            <v:group style="position:absolute;left:11465;top:504;width:21;height:108" coordorigin="11465,504" coordsize="21,108">
              <v:shape style="position:absolute;left:11465;top:504;width:21;height:108" coordorigin="11465,504" coordsize="21,108" path="m11485,612l11465,504e" filled="false" stroked="true" strokeweight=".72007pt" strokecolor="#ffff00">
                <v:path arrowok="t"/>
              </v:shape>
            </v:group>
            <v:group style="position:absolute;left:11492;top:741;width:29;height:44" coordorigin="11492,741" coordsize="29,44">
              <v:shape style="position:absolute;left:11492;top:741;width:29;height:44" coordorigin="11492,741" coordsize="29,44" path="m11521,741l11507,741,11492,756,11492,770,11507,785,11521,785,11521,741xe" filled="true" fillcolor="#ffff00" stroked="false">
                <v:path arrowok="t"/>
                <v:fill type="solid"/>
              </v:shape>
            </v:group>
            <v:group style="position:absolute;left:11492;top:741;width:29;height:44" coordorigin="11492,741" coordsize="29,44">
              <v:shape style="position:absolute;left:11492;top:741;width:29;height:44" coordorigin="11492,741" coordsize="29,44" path="m11521,741l11507,741,11492,756,11492,770,11507,785,11521,785,11521,741xe" filled="true" fillcolor="#ffff00" stroked="false">
                <v:path arrowok="t"/>
                <v:fill type="solid"/>
              </v:shape>
            </v:group>
            <v:group style="position:absolute;left:11462;top:504;width:24;height:94" coordorigin="11462,504" coordsize="24,94">
              <v:shape style="position:absolute;left:11462;top:504;width:24;height:94" coordorigin="11462,504" coordsize="24,94" path="m11462,504l11485,597e" filled="false" stroked="true" strokeweight=".72007pt" strokecolor="#ffff00">
                <v:path arrowok="t"/>
              </v:shape>
            </v:group>
            <v:group style="position:absolute;left:11514;top:713;width:8;height:41" coordorigin="11514,713" coordsize="8,41">
              <v:shape style="position:absolute;left:11514;top:713;width:8;height:41" coordorigin="11514,713" coordsize="8,41" path="m11514,713l11521,753e" filled="false" stroked="true" strokeweight=".72007pt" strokecolor="#ffff00">
                <v:path arrowok="t"/>
              </v:shape>
            </v:group>
            <v:group style="position:absolute;left:11492;top:705;width:29;height:44" coordorigin="11492,705" coordsize="29,44">
              <v:shape style="position:absolute;left:11492;top:705;width:29;height:44" coordorigin="11492,705" coordsize="29,44" path="m11521,705l11500,705,11492,713,11492,741,11500,749,11521,749,11521,705xe" filled="true" fillcolor="#ffff00" stroked="false">
                <v:path arrowok="t"/>
                <v:fill type="solid"/>
              </v:shape>
            </v:group>
            <v:group style="position:absolute;left:11492;top:705;width:29;height:44" coordorigin="11492,705" coordsize="29,44">
              <v:shape style="position:absolute;left:11492;top:705;width:29;height:44" coordorigin="11492,705" coordsize="29,44" path="m11521,705l11500,705,11492,713,11492,741,11500,749,11521,749,11521,705xe" filled="true" fillcolor="#ffff00" stroked="false">
                <v:path arrowok="t"/>
                <v:fill type="solid"/>
              </v:shape>
            </v:group>
            <v:group style="position:absolute;left:4760;top:4730;width:58;height:80" coordorigin="4760,4730" coordsize="58,80">
              <v:shape style="position:absolute;left:4760;top:4730;width:58;height:80" coordorigin="4760,4730" coordsize="58,80" path="m4788,4809l4810,4809,4810,4794,4817,4794,4817,4780,4810,4780,4810,4730,4796,4730,4760,4780,4760,4794,4788,4794,4788,4809e" filled="false" stroked="true" strokeweight="1.080110pt" strokecolor="#000000">
                <v:path arrowok="t"/>
              </v:shape>
            </v:group>
            <v:group style="position:absolute;left:4774;top:4751;width:15;height:29" coordorigin="4774,4751" coordsize="15,29">
              <v:shape style="position:absolute;left:4774;top:4751;width:15;height:29" coordorigin="4774,4751" coordsize="15,29" path="m4788,4780l4774,4780,4788,4751,4788,4780e" filled="false" stroked="true" strokeweight="1.080110pt" strokecolor="#000000">
                <v:path arrowok="t"/>
              </v:shape>
            </v:group>
            <v:group style="position:absolute;left:5415;top:4067;width:58;height:87" coordorigin="5415,4067" coordsize="58,87">
              <v:shape style="position:absolute;left:5415;top:4067;width:58;height:87" coordorigin="5415,4067" coordsize="58,87" path="m5473,4132l5437,4132,5444,4132,5444,4125,5451,4118,5458,4118,5465,4111,5465,4096,5473,4089,5465,4082,5465,4075,5458,4067,5444,4067,5437,4067,5429,4075,5422,4082,5415,4089,5437,4096,5437,4082,5444,4082,5451,4082,5451,4089,5451,4103,5444,4103,5437,4118,5429,4125,5422,4132,5415,4154,5473,4154,5473,4132e" filled="false" stroked="true" strokeweight="1.080110pt" strokecolor="#000000">
                <v:path arrowok="t"/>
              </v:shape>
            </v:group>
            <v:group style="position:absolute;left:5213;top:4737;width:58;height:80" coordorigin="5213,4737" coordsize="58,80">
              <v:shape style="position:absolute;left:5213;top:4737;width:58;height:80" coordorigin="5213,4737" coordsize="58,80" path="m5213,4794l5213,4802,5221,4809,5228,4816,5242,4816,5249,4816,5264,4809,5264,4802,5271,4794,5271,4787,5264,4780,5249,4773,5264,4766,5264,4758,5264,4751,5257,4744,5249,4737,5242,4737,5228,4737,5221,4744,5213,4758,5235,4758,5235,4751,5242,4751,5249,4751,5249,4758,5242,4766,5235,4766,5235,4780,5242,4780,5249,4780,5249,4794,5249,4802,5242,4802,5235,4802,5228,4794,5213,4794e" filled="false" stroked="true" strokeweight="1.080110pt" strokecolor="#000000">
                <v:path arrowok="t"/>
              </v:shape>
            </v:group>
            <v:group style="position:absolute;left:6193;top:3038;width:36;height:80" coordorigin="6193,3038" coordsize="36,80">
              <v:shape style="position:absolute;left:6193;top:3038;width:36;height:80" coordorigin="6193,3038" coordsize="36,80" path="m6229,3117l6229,3038,6214,3038,6214,3045,6207,3052,6193,3059,6193,3074,6200,3067,6214,3059,6214,3117,6229,3117e" filled="false" stroked="true" strokeweight="1.080110pt" strokecolor="#000000">
                <v:path arrowok="t"/>
              </v:shape>
            </v:group>
            <v:group style="position:absolute;left:626;top:497;width:10895;height:7322" coordorigin="626,497" coordsize="10895,7322">
              <v:shape style="position:absolute;left:626;top:497;width:10895;height:7322" coordorigin="626,497" coordsize="10895,7322" path="m626,7818l626,497,11521,497,11521,7818,626,7818xe" filled="false" stroked="true" strokeweight="1.080110pt" strokecolor="#000000">
                <v:path arrowok="t"/>
              </v:shape>
            </v:group>
            <v:group style="position:absolute;left:943;top:317;width:4832;height:310" coordorigin="943,317" coordsize="4832,310">
              <v:shape style="position:absolute;left:943;top:317;width:4832;height:310" coordorigin="943,317" coordsize="4832,310" path="m943,626l943,317,5775,317,5775,626,943,626xe" filled="true" fillcolor="#ffffff" stroked="false">
                <v:path arrowok="t"/>
                <v:fill type="solid"/>
              </v:shape>
            </v:group>
            <v:group style="position:absolute;left:698;top:7573;width:7727;height:195" coordorigin="698,7573" coordsize="7727,195">
              <v:shape style="position:absolute;left:698;top:7573;width:7727;height:195" coordorigin="698,7573" coordsize="7727,195" path="m698,7767l698,7573,8425,7573,8425,7767,698,7767xe" filled="true" fillcolor="#ffffff" stroked="false">
                <v:path arrowok="t"/>
                <v:fill type="solid"/>
              </v:shape>
            </v:group>
            <v:group style="position:absolute;left:626;top:331;width:310;height:303" coordorigin="626,331" coordsize="310,303">
              <v:shape style="position:absolute;left:626;top:331;width:310;height:303" coordorigin="626,331" coordsize="310,303" path="m886,626l677,626,684,633,878,633,886,626xe" filled="true" fillcolor="#000000" stroked="false">
                <v:path arrowok="t"/>
                <v:fill type="solid"/>
              </v:shape>
              <v:shape style="position:absolute;left:626;top:331;width:310;height:303" coordorigin="626,331" coordsize="310,303" path="m900,619l662,619,670,626,893,626,900,619xe" filled="true" fillcolor="#000000" stroked="false">
                <v:path arrowok="t"/>
                <v:fill type="solid"/>
              </v:shape>
              <v:shape style="position:absolute;left:626;top:331;width:310;height:303" coordorigin="626,331" coordsize="310,303" path="m907,346l655,346,641,360,641,367,634,374,634,382,626,389,626,576,634,583,634,590,641,597,641,605,655,619,907,619,922,605,922,597,929,590,929,583,936,576,936,389,929,382,929,374,922,367,922,360,907,346xe" filled="true" fillcolor="#000000" stroked="false">
                <v:path arrowok="t"/>
                <v:fill type="solid"/>
              </v:shape>
              <v:shape style="position:absolute;left:626;top:331;width:310;height:303" coordorigin="626,331" coordsize="310,303" path="m893,338l670,338,662,346,900,346,893,338xe" filled="true" fillcolor="#000000" stroked="false">
                <v:path arrowok="t"/>
                <v:fill type="solid"/>
              </v:shape>
              <v:shape style="position:absolute;left:626;top:331;width:310;height:303" coordorigin="626,331" coordsize="310,303" path="m878,331l684,331,677,338,886,338,878,331xe" filled="true" fillcolor="#000000" stroked="false">
                <v:path arrowok="t"/>
                <v:fill type="solid"/>
              </v:shape>
            </v:group>
            <v:group style="position:absolute;left:626;top:331;width:310;height:303" coordorigin="626,331" coordsize="310,303">
              <v:shape style="position:absolute;left:626;top:331;width:310;height:303" coordorigin="626,331" coordsize="310,303" path="m857,633l864,633,871,633,878,633,886,626,893,626,900,619,907,619,914,612,922,605,922,597,929,590,929,583,936,576,936,569,936,389,929,382,929,374,922,367,922,360,914,353,907,346,900,346,893,338,886,338,878,331,684,331,677,338,670,338,662,346,655,346,648,353,641,360,641,367,634,374,634,382,626,389,626,576,634,583,634,590,641,597,641,605,648,612,655,619,662,619,670,626,677,626,684,633,691,633,698,633,857,633xe" filled="false" stroked="true" strokeweight="1.080110pt" strokecolor="#000000">
                <v:path arrowok="t"/>
              </v:shape>
            </v:group>
            <v:group style="position:absolute;left:742;top:4874;width:2096;height:857" coordorigin="742,4874" coordsize="2096,857">
              <v:shape style="position:absolute;left:742;top:4874;width:2096;height:857" coordorigin="742,4874" coordsize="2096,857" path="m742,5730l742,4874,2837,4874,2837,5730,742,5730xe" filled="true" fillcolor="#ffffff" stroked="false">
                <v:path arrowok="t"/>
                <v:fill type="solid"/>
              </v:shape>
            </v:group>
            <v:group style="position:absolute;left:814;top:612;width:490;height:598" coordorigin="814,612" coordsize="490,598">
              <v:shape style="position:absolute;left:814;top:612;width:490;height:598" coordorigin="814,612" coordsize="490,598" path="m1059,727l1015,929,814,965,1015,1008,1059,1209,1062,1195,1059,1195,1059,1008,1023,1008,835,965,1059,965,1023,929,1059,741,1062,741,1059,727xe" filled="true" fillcolor="#ffffff" stroked="false">
                <v:path arrowok="t"/>
                <v:fill type="solid"/>
              </v:shape>
              <v:shape style="position:absolute;left:814;top:612;width:490;height:598" coordorigin="814,612" coordsize="490,598" path="m1102,929l1095,929,1282,965,1059,965,1095,1008,1059,1195,1062,1195,1102,1008,1303,965,1102,929xe" filled="true" fillcolor="#ffffff" stroked="false">
                <v:path arrowok="t"/>
                <v:fill type="solid"/>
              </v:shape>
              <v:shape style="position:absolute;left:814;top:612;width:490;height:598" coordorigin="814,612" coordsize="490,598" path="m1059,965l1023,1008,1059,1008,1059,965xe" filled="true" fillcolor="#ffffff" stroked="false">
                <v:path arrowok="t"/>
                <v:fill type="solid"/>
              </v:shape>
              <v:shape style="position:absolute;left:814;top:612;width:490;height:598" coordorigin="814,612" coordsize="490,598" path="m1062,741l1059,741,1059,965,1095,929,1102,929,1062,741xe" filled="true" fillcolor="#ffffff" stroked="false">
                <v:path arrowok="t"/>
                <v:fill type="solid"/>
              </v:shape>
              <v:shape style="position:absolute;left:814;top:612;width:490;height:598" coordorigin="814,612" coordsize="490,598" path="m1037,612l1015,612,1015,619,1030,619,1030,684,1023,691,1044,691,1037,684,1037,626,1048,626,1037,612xe" filled="true" fillcolor="#ffffff" stroked="false">
                <v:path arrowok="t"/>
                <v:fill type="solid"/>
              </v:shape>
              <v:shape style="position:absolute;left:814;top:612;width:490;height:598" coordorigin="814,612" coordsize="490,598" path="m1048,626l1037,626,1087,691,1095,691,1095,677,1087,677,1048,626xe" filled="true" fillcolor="#ffffff" stroked="false">
                <v:path arrowok="t"/>
                <v:fill type="solid"/>
              </v:shape>
              <v:shape style="position:absolute;left:814;top:612;width:490;height:598" coordorigin="814,612" coordsize="490,598" path="m1102,612l1073,612,1080,619,1087,619,1087,677,1095,677,1095,619,1102,612xe" filled="true" fillcolor="#ffffff" stroked="false">
                <v:path arrowok="t"/>
                <v:fill type="solid"/>
              </v:shape>
            </v:group>
            <v:group style="position:absolute;left:814;top:727;width:490;height:483" coordorigin="814,727" coordsize="490,483">
              <v:shape style="position:absolute;left:814;top:727;width:490;height:483" coordorigin="814,727" coordsize="490,483" path="m1059,727l1102,929,1303,965,1102,1008,1059,1209,1015,1008,814,965,1015,929,1059,727xe" filled="false" stroked="true" strokeweight="1.080110pt" strokecolor="#6d6d6d">
                <v:path arrowok="t"/>
              </v:shape>
            </v:group>
            <v:group style="position:absolute;left:835;top:741;width:447;height:454" coordorigin="835,741" coordsize="447,454">
              <v:shape style="position:absolute;left:835;top:741;width:447;height:454" coordorigin="835,741" coordsize="447,454" path="m1059,965l835,965,1023,1008,1059,965,1059,1195,1095,1008,1059,965,1282,965,1095,929,1059,965,1059,741,1023,929,1059,965xe" filled="false" stroked="true" strokeweight="1.080110pt" strokecolor="#6d6d6d">
                <v:path arrowok="t"/>
              </v:shape>
            </v:group>
            <v:group style="position:absolute;left:1015;top:612;width:87;height:80" coordorigin="1015,612" coordsize="87,80">
              <v:shape style="position:absolute;left:1015;top:612;width:87;height:80" coordorigin="1015,612" coordsize="87,80" path="m1095,619l1095,691,1087,691,1037,626,1037,677,1037,684,1044,691,1023,691,1030,684,1030,677,1030,619,1023,619,1015,619,1015,612,1037,612,1087,677,1087,626,1087,619,1080,619,1073,612,1102,612,1095,619xe" filled="false" stroked="true" strokeweight="1.080110pt" strokecolor="#6d6d6d">
                <v:path arrowok="t"/>
              </v:shape>
            </v:group>
            <v:group style="position:absolute;left:814;top:727;width:490;height:483" coordorigin="814,727" coordsize="490,483">
              <v:shape style="position:absolute;left:814;top:727;width:490;height:483" coordorigin="814,727" coordsize="490,483" path="m1059,727l1102,929,1303,965,1102,1008,1059,1209,1015,1008,814,965,1015,929,1059,727e" filled="false" stroked="true" strokeweight="2.160210pt" strokecolor="#ffffff">
                <v:path arrowok="t"/>
              </v:shape>
            </v:group>
            <v:group style="position:absolute;left:835;top:741;width:447;height:454" coordorigin="835,741" coordsize="447,454">
              <v:shape style="position:absolute;left:835;top:741;width:447;height:454" coordorigin="835,741" coordsize="447,454" path="m1059,965l835,965,1023,1008,1059,965,1059,1195,1095,1008,1059,965,1282,965,1095,929,1059,965,1059,741,1023,929,1059,965e" filled="false" stroked="true" strokeweight="2.160210pt" strokecolor="#ffffff">
                <v:path arrowok="t"/>
              </v:shape>
            </v:group>
            <v:group style="position:absolute;left:1015;top:612;width:87;height:80" coordorigin="1015,612" coordsize="87,80">
              <v:shape style="position:absolute;left:1015;top:612;width:87;height:80" coordorigin="1015,612" coordsize="87,80" path="m1095,619l1095,691,1087,691,1037,626,1037,677,1037,684,1044,691,1023,691,1030,684,1030,677,1030,619,1023,619,1015,619,1015,612,1037,612,1087,677,1087,626,1087,619,1080,619,1073,612,1102,612,1095,619e" filled="false" stroked="true" strokeweight="2.160210pt" strokecolor="#ffffff">
                <v:path arrowok="t"/>
              </v:shape>
            </v:group>
            <v:group style="position:absolute;left:814;top:612;width:490;height:598" coordorigin="814,612" coordsize="490,598">
              <v:shape style="position:absolute;left:814;top:612;width:490;height:598" coordorigin="814,612" coordsize="490,598" path="m1059,727l1015,929,814,965,1015,1008,1059,1209,1062,1195,1059,1195,1059,1008,1023,1008,835,965,1059,965,1023,929,1059,741,1062,741,1059,727xe" filled="true" fillcolor="#000000" stroked="false">
                <v:path arrowok="t"/>
                <v:fill type="solid"/>
              </v:shape>
              <v:shape style="position:absolute;left:814;top:612;width:490;height:598" coordorigin="814,612" coordsize="490,598" path="m1102,929l1095,929,1282,965,1059,965,1095,1008,1059,1195,1062,1195,1102,1008,1303,965,1102,929xe" filled="true" fillcolor="#000000" stroked="false">
                <v:path arrowok="t"/>
                <v:fill type="solid"/>
              </v:shape>
              <v:shape style="position:absolute;left:814;top:612;width:490;height:598" coordorigin="814,612" coordsize="490,598" path="m1059,965l1023,1008,1059,1008,1059,965xe" filled="true" fillcolor="#000000" stroked="false">
                <v:path arrowok="t"/>
                <v:fill type="solid"/>
              </v:shape>
              <v:shape style="position:absolute;left:814;top:612;width:490;height:598" coordorigin="814,612" coordsize="490,598" path="m1062,741l1059,741,1059,965,1095,929,1102,929,1062,741xe" filled="true" fillcolor="#000000" stroked="false">
                <v:path arrowok="t"/>
                <v:fill type="solid"/>
              </v:shape>
              <v:shape style="position:absolute;left:814;top:612;width:490;height:598" coordorigin="814,612" coordsize="490,598" path="m1037,612l1015,612,1015,619,1030,619,1030,684,1023,691,1044,691,1037,684,1037,626,1048,626,1037,612xe" filled="true" fillcolor="#000000" stroked="false">
                <v:path arrowok="t"/>
                <v:fill type="solid"/>
              </v:shape>
              <v:shape style="position:absolute;left:814;top:612;width:490;height:598" coordorigin="814,612" coordsize="490,598" path="m1048,626l1037,626,1087,691,1095,691,1095,677,1087,677,1048,626xe" filled="true" fillcolor="#000000" stroked="false">
                <v:path arrowok="t"/>
                <v:fill type="solid"/>
              </v:shape>
              <v:shape style="position:absolute;left:814;top:612;width:490;height:598" coordorigin="814,612" coordsize="490,598" path="m1102,612l1073,612,1080,619,1087,619,1087,677,1095,677,1095,619,1102,612xe" filled="true" fillcolor="#000000" stroked="false">
                <v:path arrowok="t"/>
                <v:fill type="solid"/>
              </v:shape>
            </v:group>
            <v:group style="position:absolute;left:9260;top:5536;width:2197;height:1368" coordorigin="9260,5536" coordsize="2197,1368">
              <v:shape style="position:absolute;left:9260;top:5536;width:2197;height:1368" coordorigin="9260,5536" coordsize="2197,1368" path="m9260,6904l9260,5536,11456,5536,11456,6904,9260,6904xe" filled="true" fillcolor="#ffffff" stroked="false">
                <v:path arrowok="t"/>
                <v:fill type="solid"/>
              </v:shape>
            </v:group>
            <v:group style="position:absolute;left:9303;top:5593;width:202;height:94" coordorigin="9303,5593" coordsize="202,94">
              <v:shape style="position:absolute;left:9303;top:5593;width:202;height:94" coordorigin="9303,5593" coordsize="202,94" path="m9303,5687l9303,5593,9505,5593,9505,5687,9303,5687xe" filled="true" fillcolor="#ff0000" stroked="false">
                <v:path arrowok="t"/>
                <v:fill type="solid"/>
              </v:shape>
            </v:group>
            <v:group style="position:absolute;left:9303;top:5781;width:65;height:65" coordorigin="9303,5781" coordsize="65,65">
              <v:shape style="position:absolute;left:9303;top:5781;width:65;height:65" coordorigin="9303,5781" coordsize="65,65" path="m9303,5845l9368,5781e" filled="false" stroked="true" strokeweight="1.44014pt" strokecolor="#e50000">
                <v:path arrowok="t"/>
              </v:shape>
            </v:group>
            <v:group style="position:absolute;left:9411;top:5788;width:94;height:94" coordorigin="9411,5788" coordsize="94,94">
              <v:shape style="position:absolute;left:9411;top:5788;width:94;height:94" coordorigin="9411,5788" coordsize="94,94" path="m9411,5881l9505,5788e" filled="false" stroked="true" strokeweight="1.44014pt" strokecolor="#e50000">
                <v:path arrowok="t"/>
              </v:shape>
            </v:group>
            <v:group style="position:absolute;left:9303;top:5781;width:94;height:94" coordorigin="9303,5781" coordsize="94,94">
              <v:shape style="position:absolute;left:9303;top:5781;width:94;height:94" coordorigin="9303,5781" coordsize="94,94" path="m9303,5874l9397,5781e" filled="false" stroked="true" strokeweight=".36004pt" strokecolor="#e50000">
                <v:path arrowok="t"/>
              </v:shape>
            </v:group>
            <v:group style="position:absolute;left:9440;top:5815;width:65;height:67" coordorigin="9440,5815" coordsize="65,67">
              <v:shape style="position:absolute;left:9440;top:5815;width:65;height:67" coordorigin="9440,5815" coordsize="65,67" path="m9440,5881l9505,5815e" filled="false" stroked="true" strokeweight=".36004pt" strokecolor="#e50000">
                <v:path arrowok="t"/>
              </v:shape>
            </v:group>
            <v:group style="position:absolute;left:9303;top:5975;width:202;height:101" coordorigin="9303,5975" coordsize="202,101">
              <v:shape style="position:absolute;left:9303;top:5975;width:202;height:101" coordorigin="9303,5975" coordsize="202,101" path="m9303,6076l9303,5975,9505,5975,9505,6076,9303,6076xe" filled="true" fillcolor="#004ca7" stroked="false">
                <v:path arrowok="t"/>
                <v:fill type="solid"/>
              </v:shape>
            </v:group>
            <v:group style="position:absolute;left:9303;top:6169;width:18;height:18" coordorigin="9303,6169" coordsize="18,18">
              <v:shape style="position:absolute;left:9303;top:6169;width:18;height:18" coordorigin="9303,6169" coordsize="18,18" path="m9303,6187l9321,6169e" filled="false" stroked="true" strokeweight="1.44014pt" strokecolor="#0000ff">
                <v:path arrowok="t"/>
              </v:shape>
            </v:group>
            <v:group style="position:absolute;left:9311;top:6169;width:98;height:94" coordorigin="9311,6169" coordsize="98,94">
              <v:shape style="position:absolute;left:9311;top:6169;width:98;height:94" coordorigin="9311,6169" coordsize="98,94" path="m9311,6263l9408,6169e" filled="false" stroked="true" strokeweight="1.44014pt" strokecolor="#0000ff">
                <v:path arrowok="t"/>
              </v:shape>
            </v:group>
            <v:group style="position:absolute;left:9397;top:6169;width:98;height:94" coordorigin="9397,6169" coordsize="98,94">
              <v:shape style="position:absolute;left:9397;top:6169;width:98;height:94" coordorigin="9397,6169" coordsize="98,94" path="m9397,6263l9494,6169e" filled="false" stroked="true" strokeweight="1.44014pt" strokecolor="#0000ff">
                <v:path arrowok="t"/>
              </v:shape>
            </v:group>
            <v:group style="position:absolute;left:9476;top:6235;width:29;height:28" coordorigin="9476,6235" coordsize="29,28">
              <v:shape style="position:absolute;left:9476;top:6235;width:29;height:28" coordorigin="9476,6235" coordsize="29,28" path="m9476,6263l9505,6235e" filled="false" stroked="true" strokeweight="1.44014pt" strokecolor="#0000ff">
                <v:path arrowok="t"/>
              </v:shape>
            </v:group>
            <v:group style="position:absolute;left:9303;top:6357;width:202;height:101" coordorigin="9303,6357" coordsize="202,101">
              <v:shape style="position:absolute;left:9303;top:6357;width:202;height:101" coordorigin="9303,6357" coordsize="202,101" path="m9303,6457l9303,6357,9505,6357,9505,6457,9303,6457xe" filled="true" fillcolor="#aaff00" stroked="false">
                <v:path arrowok="t"/>
                <v:fill type="solid"/>
              </v:shape>
            </v:group>
            <v:group style="position:absolute;left:9303;top:6551;width:202;height:101" coordorigin="9303,6551" coordsize="202,101">
              <v:shape style="position:absolute;left:9303;top:6551;width:202;height:101" coordorigin="9303,6551" coordsize="202,101" path="m9303,6652l9303,6551,9505,6551,9505,6652,9303,6652xe" filled="true" fillcolor="#ffaa00" stroked="false">
                <v:path arrowok="t"/>
                <v:fill type="solid"/>
              </v:shape>
            </v:group>
            <v:group style="position:absolute;left:9303;top:6788;width:58;height:58" coordorigin="9303,6788" coordsize="58,58">
              <v:shape style="position:absolute;left:9303;top:6788;width:58;height:58" coordorigin="9303,6788" coordsize="58,58" path="m9303,6788l9361,6846e" filled="false" stroked="true" strokeweight=".36004pt" strokecolor="#000000">
                <v:path arrowok="t"/>
              </v:shape>
            </v:group>
            <v:group style="position:absolute;left:9318;top:6745;width:101;height:101" coordorigin="9318,6745" coordsize="101,101">
              <v:shape style="position:absolute;left:9318;top:6745;width:101;height:101" coordorigin="9318,6745" coordsize="101,101" path="m9318,6745l9419,6846e" filled="false" stroked="true" strokeweight=".36004pt" strokecolor="#000000">
                <v:path arrowok="t"/>
              </v:shape>
            </v:group>
            <v:group style="position:absolute;left:9368;top:6745;width:101;height:101" coordorigin="9368,6745" coordsize="101,101">
              <v:shape style="position:absolute;left:9368;top:6745;width:101;height:101" coordorigin="9368,6745" coordsize="101,101" path="m9368,6745l9469,6846e" filled="false" stroked="true" strokeweight=".36004pt" strokecolor="#000000">
                <v:path arrowok="t"/>
              </v:shape>
            </v:group>
            <v:group style="position:absolute;left:9426;top:6745;width:80;height:80" coordorigin="9426,6745" coordsize="80,80">
              <v:shape style="position:absolute;left:9426;top:6745;width:80;height:80" coordorigin="9426,6745" coordsize="80,80" path="m9426,6745l9505,6824e" filled="false" stroked="true" strokeweight=".36004pt" strokecolor="#000000">
                <v:path arrowok="t"/>
              </v:shape>
            </v:group>
            <v:group style="position:absolute;left:9483;top:6745;width:22;height:22" coordorigin="9483,6745" coordsize="22,22">
              <v:shape style="position:absolute;left:9483;top:6745;width:22;height:22" coordorigin="9483,6745" coordsize="22,22" path="m9483,6745l9505,6767e" filled="false" stroked="true" strokeweight=".36004pt" strokecolor="#000000">
                <v:path arrowok="t"/>
              </v:shape>
            </v:group>
            <v:group style="position:absolute;left:9303;top:6745;width:202;height:101" coordorigin="9303,6745" coordsize="202,101">
              <v:shape style="position:absolute;left:9303;top:6745;width:202;height:101" coordorigin="9303,6745" coordsize="202,101" path="m9303,6846l9303,6745,9505,6745,9505,6846,9303,6846e" filled="false" stroked="true" strokeweight=".36004pt" strokecolor="#818181">
                <v:path arrowok="t"/>
              </v:shape>
            </v:group>
            <v:group style="position:absolute;left:10556;top:7033;width:778;height:281" coordorigin="10556,7033" coordsize="778,281">
              <v:shape style="position:absolute;left:10556;top:7033;width:778;height:281" coordorigin="10556,7033" coordsize="778,281" path="m10556,7314l10556,7033,11334,7033,11334,7314,10556,7314xe" filled="true" fillcolor="#ffffff" stroked="false">
                <v:path arrowok="t"/>
                <v:fill type="solid"/>
              </v:shape>
            </v:group>
            <v:group style="position:absolute;left:10556;top:7177;width:454;height:123" coordorigin="10556,7177" coordsize="454,123">
              <v:shape style="position:absolute;left:10556;top:7177;width:454;height:123" coordorigin="10556,7177" coordsize="454,123" path="m10556,7300l10556,7177,11010,7177,11010,7300,10556,7300e" filled="false" stroked="true" strokeweight="1.080110pt" strokecolor="#000000">
                <v:path arrowok="t"/>
              </v:shape>
            </v:group>
            <v:group style="position:absolute;left:982;top:5059;width:1845;height:152" coordorigin="982,5059" coordsize="1845,152">
              <v:shape style="position:absolute;left:982;top:5059;width:1845;height:152" coordorigin="982,5059" coordsize="1845,152" path="m982,5059l982,5210,2826,5210,2826,5059,982,5059xe" filled="true" fillcolor="#ffffff" stroked="false">
                <v:path arrowok="t"/>
                <v:fill type="solid"/>
              </v:shape>
            </v:group>
            <v:group style="position:absolute;left:982;top:5207;width:1845;height:151" coordorigin="982,5207" coordsize="1845,151">
              <v:shape style="position:absolute;left:982;top:5207;width:1845;height:151" coordorigin="982,5207" coordsize="1845,151" path="m982,5207l982,5357,2826,5357,2826,5207,982,5207xe" filled="true" fillcolor="#ffffff" stroked="false">
                <v:path arrowok="t"/>
                <v:fill type="solid"/>
              </v:shape>
            </v:group>
            <v:group style="position:absolute;left:982;top:5354;width:1845;height:151" coordorigin="982,5354" coordsize="1845,151">
              <v:shape style="position:absolute;left:982;top:5354;width:1845;height:151" coordorigin="982,5354" coordsize="1845,151" path="m982,5354l982,5505,2826,5505,2826,5354,982,5354xe" filled="true" fillcolor="#ffffff" stroked="false">
                <v:path arrowok="t"/>
                <v:fill type="solid"/>
              </v:shape>
            </v:group>
            <v:group style="position:absolute;left:982;top:5502;width:1845;height:151" coordorigin="982,5502" coordsize="1845,151">
              <v:shape style="position:absolute;left:982;top:5502;width:1845;height:151" coordorigin="982,5502" coordsize="1845,151" path="m982,5502l982,5653,2826,5653,2826,5502,982,5502xe" filled="true" fillcolor="#ffffff" stroked="false">
                <v:path arrowok="t"/>
                <v:fill type="solid"/>
              </v:shape>
            </v:group>
            <v:group style="position:absolute;left:946;top:4917;width:1596;height:148" coordorigin="946,4917" coordsize="1596,148">
              <v:shape style="position:absolute;left:946;top:4917;width:1596;height:148" coordorigin="946,4917" coordsize="1596,148" path="m946,4917l946,5065,2542,5065,2542,4917,946,4917xe" filled="true" fillcolor="#ffffff" stroked="false">
                <v:path arrowok="t"/>
                <v:fill type="solid"/>
              </v:shape>
            </v:group>
            <v:group style="position:absolute;left:742;top:5788;width:2514;height:1599" coordorigin="742,5788" coordsize="2514,1599">
              <v:shape style="position:absolute;left:742;top:5788;width:2514;height:1599" coordorigin="742,5788" coordsize="2514,1599" path="m742,7386l742,5788,3255,5788,3255,7386,742,7386xe" filled="true" fillcolor="#ffffff" stroked="false">
                <v:path arrowok="t"/>
                <v:fill type="solid"/>
              </v:shape>
            </v:group>
            <v:group style="position:absolute;left:798;top:5924;width:1988;height:143" coordorigin="798,5924" coordsize="1988,143">
              <v:shape style="position:absolute;left:798;top:5924;width:1988;height:143" coordorigin="798,5924" coordsize="1988,143" path="m798,5924l798,6066,2786,6066,2786,5924,798,5924xe" filled="true" fillcolor="#ffffff" stroked="false">
                <v:path arrowok="t"/>
                <v:fill type="solid"/>
              </v:shape>
            </v:group>
            <v:group style="position:absolute;left:2786;top:5924;width:404;height:143" coordorigin="2786,5924" coordsize="404,143">
              <v:shape style="position:absolute;left:2786;top:5924;width:404;height:143" coordorigin="2786,5924" coordsize="404,143" path="m2786,5924l2786,6066,3189,6066,3189,5924,2786,5924xe" filled="true" fillcolor="#ffffff" stroked="false">
                <v:path arrowok="t"/>
                <v:fill type="solid"/>
              </v:shape>
            </v:group>
            <v:group style="position:absolute;left:798;top:6060;width:1988;height:142" coordorigin="798,6060" coordsize="1988,142">
              <v:shape style="position:absolute;left:798;top:6060;width:1988;height:142" coordorigin="798,6060" coordsize="1988,142" path="m798,6060l798,6202,2786,6202,2786,6060,798,6060xe" filled="true" fillcolor="#ffffff" stroked="false">
                <v:path arrowok="t"/>
                <v:fill type="solid"/>
              </v:shape>
            </v:group>
            <v:group style="position:absolute;left:2786;top:6060;width:404;height:142" coordorigin="2786,6060" coordsize="404,142">
              <v:shape style="position:absolute;left:2786;top:6060;width:404;height:142" coordorigin="2786,6060" coordsize="404,142" path="m2786,6060l2786,6202,3189,6202,3189,6060,2786,6060xe" filled="true" fillcolor="#ffffff" stroked="false">
                <v:path arrowok="t"/>
                <v:fill type="solid"/>
              </v:shape>
            </v:group>
            <v:group style="position:absolute;left:798;top:6196;width:1988;height:143" coordorigin="798,6196" coordsize="1988,143">
              <v:shape style="position:absolute;left:798;top:6196;width:1988;height:143" coordorigin="798,6196" coordsize="1988,143" path="m798,6196l798,6339,2786,6339,2786,6196,798,6196xe" filled="true" fillcolor="#ffffff" stroked="false">
                <v:path arrowok="t"/>
                <v:fill type="solid"/>
              </v:shape>
            </v:group>
            <v:group style="position:absolute;left:2786;top:6196;width:404;height:143" coordorigin="2786,6196" coordsize="404,143">
              <v:shape style="position:absolute;left:2786;top:6196;width:404;height:143" coordorigin="2786,6196" coordsize="404,143" path="m2786,6196l2786,6339,3189,6339,3189,6196,2786,6196xe" filled="true" fillcolor="#ffffff" stroked="false">
                <v:path arrowok="t"/>
                <v:fill type="solid"/>
              </v:shape>
            </v:group>
            <v:group style="position:absolute;left:798;top:6333;width:1988;height:143" coordorigin="798,6333" coordsize="1988,143">
              <v:shape style="position:absolute;left:798;top:6333;width:1988;height:143" coordorigin="798,6333" coordsize="1988,143" path="m798,6333l798,6475,2786,6475,2786,6333,798,6333xe" filled="true" fillcolor="#ffffff" stroked="false">
                <v:path arrowok="t"/>
                <v:fill type="solid"/>
              </v:shape>
            </v:group>
            <v:group style="position:absolute;left:2786;top:6333;width:404;height:143" coordorigin="2786,6333" coordsize="404,143">
              <v:shape style="position:absolute;left:2786;top:6333;width:404;height:143" coordorigin="2786,6333" coordsize="404,143" path="m2786,6333l2786,6475,3189,6475,3189,6333,2786,6333xe" filled="true" fillcolor="#ffffff" stroked="false">
                <v:path arrowok="t"/>
                <v:fill type="solid"/>
              </v:shape>
            </v:group>
            <v:group style="position:absolute;left:798;top:6469;width:1988;height:142" coordorigin="798,6469" coordsize="1988,142">
              <v:shape style="position:absolute;left:798;top:6469;width:1988;height:142" coordorigin="798,6469" coordsize="1988,142" path="m798,6469l798,6611,2786,6611,2786,6469,798,6469xe" filled="true" fillcolor="#ffffff" stroked="false">
                <v:path arrowok="t"/>
                <v:fill type="solid"/>
              </v:shape>
            </v:group>
            <v:group style="position:absolute;left:2786;top:6469;width:404;height:142" coordorigin="2786,6469" coordsize="404,142">
              <v:shape style="position:absolute;left:2786;top:6469;width:404;height:142" coordorigin="2786,6469" coordsize="404,142" path="m2786,6469l2786,6611,3189,6611,3189,6469,2786,6469xe" filled="true" fillcolor="#ffffff" stroked="false">
                <v:path arrowok="t"/>
                <v:fill type="solid"/>
              </v:shape>
            </v:group>
            <v:group style="position:absolute;left:798;top:6605;width:1988;height:143" coordorigin="798,6605" coordsize="1988,143">
              <v:shape style="position:absolute;left:798;top:6605;width:1988;height:143" coordorigin="798,6605" coordsize="1988,143" path="m798,6605l798,6747,2786,6747,2786,6605,798,6605xe" filled="true" fillcolor="#ffffff" stroked="false">
                <v:path arrowok="t"/>
                <v:fill type="solid"/>
              </v:shape>
            </v:group>
            <v:group style="position:absolute;left:2786;top:6605;width:404;height:143" coordorigin="2786,6605" coordsize="404,143">
              <v:shape style="position:absolute;left:2786;top:6605;width:404;height:143" coordorigin="2786,6605" coordsize="404,143" path="m2786,6605l2786,6747,3189,6747,3189,6605,2786,6605xe" filled="true" fillcolor="#ffffff" stroked="false">
                <v:path arrowok="t"/>
                <v:fill type="solid"/>
              </v:shape>
            </v:group>
            <v:group style="position:absolute;left:798;top:6741;width:1988;height:143" coordorigin="798,6741" coordsize="1988,143">
              <v:shape style="position:absolute;left:798;top:6741;width:1988;height:143" coordorigin="798,6741" coordsize="1988,143" path="m798,6741l798,6883,2786,6883,2786,6741,798,6741xe" filled="true" fillcolor="#ffffff" stroked="false">
                <v:path arrowok="t"/>
                <v:fill type="solid"/>
              </v:shape>
            </v:group>
            <v:group style="position:absolute;left:2786;top:6741;width:404;height:143" coordorigin="2786,6741" coordsize="404,143">
              <v:shape style="position:absolute;left:2786;top:6741;width:404;height:143" coordorigin="2786,6741" coordsize="404,143" path="m2786,6741l2786,6883,3189,6883,3189,6741,2786,6741xe" filled="true" fillcolor="#ffffff" stroked="false">
                <v:path arrowok="t"/>
                <v:fill type="solid"/>
              </v:shape>
            </v:group>
            <v:group style="position:absolute;left:798;top:6878;width:1988;height:142" coordorigin="798,6878" coordsize="1988,142">
              <v:shape style="position:absolute;left:798;top:6878;width:1988;height:142" coordorigin="798,6878" coordsize="1988,142" path="m798,6878l798,7019,2786,7019,2786,6878,798,6878xe" filled="true" fillcolor="#ffffff" stroked="false">
                <v:path arrowok="t"/>
                <v:fill type="solid"/>
              </v:shape>
            </v:group>
            <v:group style="position:absolute;left:2786;top:6878;width:404;height:142" coordorigin="2786,6878" coordsize="404,142">
              <v:shape style="position:absolute;left:2786;top:6878;width:404;height:142" coordorigin="2786,6878" coordsize="404,142" path="m2786,6878l2786,7019,3189,7019,3189,6878,2786,6878xe" filled="true" fillcolor="#ffffff" stroked="false">
                <v:path arrowok="t"/>
                <v:fill type="solid"/>
              </v:shape>
            </v:group>
            <v:group style="position:absolute;left:798;top:7013;width:1988;height:143" coordorigin="798,7013" coordsize="1988,143">
              <v:shape style="position:absolute;left:798;top:7013;width:1988;height:143" coordorigin="798,7013" coordsize="1988,143" path="m798,7013l798,7156,2786,7156,2786,7013,798,7013xe" filled="true" fillcolor="#ffffff" stroked="false">
                <v:path arrowok="t"/>
                <v:fill type="solid"/>
              </v:shape>
            </v:group>
            <v:group style="position:absolute;left:2786;top:7013;width:404;height:143" coordorigin="2786,7013" coordsize="404,143">
              <v:shape style="position:absolute;left:2786;top:7013;width:404;height:143" coordorigin="2786,7013" coordsize="404,143" path="m2786,7013l2786,7156,3189,7156,3189,7013,2786,7013xe" filled="true" fillcolor="#ffffff" stroked="false">
                <v:path arrowok="t"/>
                <v:fill type="solid"/>
              </v:shape>
            </v:group>
            <v:group style="position:absolute;left:798;top:7150;width:1988;height:143" coordorigin="798,7150" coordsize="1988,143">
              <v:shape style="position:absolute;left:798;top:7150;width:1988;height:143" coordorigin="798,7150" coordsize="1988,143" path="m798,7150l798,7292,2786,7292,2786,7150,798,7150xe" filled="true" fillcolor="#ffffff" stroked="false">
                <v:path arrowok="t"/>
                <v:fill type="solid"/>
              </v:shape>
            </v:group>
            <v:group style="position:absolute;left:2786;top:7150;width:404;height:143" coordorigin="2786,7150" coordsize="404,143">
              <v:shape style="position:absolute;left:2786;top:7150;width:404;height:143" coordorigin="2786,7150" coordsize="404,143" path="m2786,7150l2786,7292,3189,7292,3189,7150,2786,7150xe" filled="true" fillcolor="#ffffff" stroked="false">
                <v:path arrowok="t"/>
                <v:fill type="solid"/>
              </v:shape>
            </v:group>
            <v:group style="position:absolute;left:798;top:5788;width:1971;height:143" coordorigin="798,5788" coordsize="1971,143">
              <v:shape style="position:absolute;left:798;top:5788;width:1971;height:143" coordorigin="798,5788" coordsize="1971,143" path="m798,5788l798,5930,2769,5930,2769,5788,798,5788xe" filled="true" fillcolor="#ffffff" stroked="false">
                <v:path arrowok="t"/>
                <v:fill type="solid"/>
              </v:shape>
            </v:group>
            <v:group style="position:absolute;left:2786;top:5788;width:404;height:143" coordorigin="2786,5788" coordsize="404,143">
              <v:shape style="position:absolute;left:2786;top:5788;width:404;height:143" coordorigin="2786,5788" coordsize="404,143" path="m2786,5788l2786,5930,3189,5930,3189,5788,2786,5788xe" filled="true" fillcolor="#ffffff" stroked="false">
                <v:path arrowok="t"/>
                <v:fill type="solid"/>
              </v:shape>
              <v:shape style="position:absolute;left:670;top:389;width:218;height:159" type="#_x0000_t202" filled="false" stroked="false">
                <v:textbox inset="0,0,0,0">
                  <w:txbxContent>
                    <w:p>
                      <w:pPr>
                        <w:spacing w:line="158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1"/>
                          <w:w w:val="95"/>
                          <w:sz w:val="16"/>
                        </w:rPr>
                        <w:t>2.3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990;top:384;width:4741;height:195" type="#_x0000_t202" filled="false" stroked="false">
                <v:textbox inset="0,0,0,0">
                  <w:txbxContent>
                    <w:p>
                      <w:pPr>
                        <w:spacing w:line="1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9"/>
                          <w:szCs w:val="19"/>
                        </w:rPr>
                      </w:pP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Perche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-1"/>
                          <w:sz w:val="19"/>
                        </w:rPr>
                        <w:t>et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Haut-Vendômois</w:t>
                      </w:r>
                      <w:r>
                        <w:rPr>
                          <w:rFonts w:ascii="Arial" w:hAnsi="Arial"/>
                          <w:b/>
                          <w:i/>
                          <w:spacing w:val="21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FRETEVAL</w:t>
                      </w:r>
                      <w:r>
                        <w:rPr>
                          <w:rFonts w:ascii="Arial" w:hAnsi="Arial"/>
                          <w:b/>
                          <w:i/>
                          <w:spacing w:val="17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21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ZA</w:t>
                      </w:r>
                      <w:r>
                        <w:rPr>
                          <w:rFonts w:ascii="Arial" w:hAnsi="Arial"/>
                          <w:b/>
                          <w:i/>
                          <w:spacing w:val="16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Villez</w:t>
                      </w:r>
                      <w:r>
                        <w:rPr>
                          <w:rFonts w:ascii="Arial" w:hAnsi="Arial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6182;top:3028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1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411;top:4058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2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4756;top:4720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4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210;top:4727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3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775;top:4941;width:1985;height:698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177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2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10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b</w:t>
                      </w:r>
                      <w:r>
                        <w:rPr>
                          <w:rFonts w:ascii="Arial"/>
                          <w:spacing w:val="-10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5"/>
                          <w:w w:val="95"/>
                          <w:sz w:val="11"/>
                        </w:rPr>
                        <w:t>l</w:t>
                      </w:r>
                      <w:r>
                        <w:rPr>
                          <w:rFonts w:ascii="Arial"/>
                          <w:spacing w:val="-6"/>
                          <w:w w:val="9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pacing w:val="-4"/>
                          <w:w w:val="95"/>
                          <w:sz w:val="11"/>
                        </w:rPr>
                        <w:t>ss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6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m</w:t>
                      </w:r>
                      <w:r>
                        <w:rPr>
                          <w:rFonts w:ascii="Arial"/>
                          <w:spacing w:val="-6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4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4"/>
                          <w:w w:val="9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8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3"/>
                        </w:numPr>
                        <w:tabs>
                          <w:tab w:pos="213" w:val="left" w:leader="none"/>
                        </w:tabs>
                        <w:spacing w:before="15"/>
                        <w:ind w:left="212" w:right="0" w:hanging="212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LA</w:t>
                      </w:r>
                      <w:r>
                        <w:rPr>
                          <w:rFonts w:ascii="Arial"/>
                          <w:spacing w:val="6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FORESTIERE</w:t>
                      </w:r>
                      <w:r>
                        <w:rPr>
                          <w:rFonts w:ascii="Arial"/>
                          <w:spacing w:val="7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FRETEVALOISE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3"/>
                        </w:numPr>
                        <w:tabs>
                          <w:tab w:pos="213" w:val="left" w:leader="none"/>
                        </w:tabs>
                        <w:spacing w:before="21"/>
                        <w:ind w:left="212" w:right="0" w:hanging="212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DRIBOIS</w:t>
                      </w:r>
                    </w:p>
                    <w:p>
                      <w:pPr>
                        <w:numPr>
                          <w:ilvl w:val="0"/>
                          <w:numId w:val="3"/>
                        </w:numPr>
                        <w:tabs>
                          <w:tab w:pos="213" w:val="left" w:leader="none"/>
                        </w:tabs>
                        <w:spacing w:before="21"/>
                        <w:ind w:left="212" w:right="0" w:hanging="212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DRIOT</w:t>
                      </w:r>
                      <w:r>
                        <w:rPr>
                          <w:rFonts w:ascii="Arial"/>
                          <w:spacing w:val="11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COSSON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3"/>
                        </w:numPr>
                        <w:tabs>
                          <w:tab w:pos="213" w:val="left" w:leader="none"/>
                        </w:tabs>
                        <w:spacing w:line="124" w:lineRule="exact" w:before="21"/>
                        <w:ind w:left="212" w:right="0" w:hanging="212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1"/>
                          <w:sz w:val="11"/>
                        </w:rPr>
                        <w:t>MOYER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804;top:5946;width:1719;height:1324" type="#_x0000_t202" filled="false" stroked="false">
                <v:textbox inset="0,0,0,0">
                  <w:txbxContent>
                    <w:p>
                      <w:pPr>
                        <w:spacing w:line="103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/>
                          <w:spacing w:val="-7"/>
                          <w:sz w:val="10"/>
                        </w:rPr>
                        <w:t>Su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12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occupé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12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:</w:t>
                      </w:r>
                    </w:p>
                    <w:p>
                      <w:pPr>
                        <w:spacing w:line="283" w:lineRule="auto"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Su</w:t>
                      </w:r>
                      <w:r>
                        <w:rPr>
                          <w:rFonts w:ascii="Arial" w:hAnsi="Arial"/>
                          <w:spacing w:val="-13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4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w w:val="90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w w:val="90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10"/>
                          <w:w w:val="9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o</w:t>
                      </w:r>
                      <w:r>
                        <w:rPr>
                          <w:rFonts w:ascii="Arial" w:hAnsi="Arial"/>
                          <w:sz w:val="10"/>
                        </w:rPr>
                        <w:t>m</w:t>
                      </w:r>
                      <w:r>
                        <w:rPr>
                          <w:rFonts w:ascii="Arial" w:hAnsi="Arial"/>
                          <w:spacing w:val="-1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0"/>
                        </w:rPr>
                        <w:t>m</w:t>
                      </w:r>
                      <w:r>
                        <w:rPr>
                          <w:rFonts w:ascii="Arial" w:hAnsi="Arial"/>
                          <w:spacing w:val="-8"/>
                          <w:w w:val="9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8"/>
                          <w:w w:val="9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3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4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0"/>
                        </w:rPr>
                        <w:t>l</w:t>
                      </w:r>
                      <w:r>
                        <w:rPr>
                          <w:rFonts w:ascii="Arial" w:hAnsi="Arial"/>
                          <w:spacing w:val="-4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8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n</w:t>
                      </w:r>
                      <w:r>
                        <w:rPr>
                          <w:rFonts w:ascii="Arial" w:hAnsi="Arial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pacing w:val="-1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3"/>
                          <w:w w:val="9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spacing w:val="-4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z w:val="10"/>
                        </w:rPr>
                        <w:t>v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-18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:</w:t>
                      </w:r>
                      <w:r>
                        <w:rPr>
                          <w:rFonts w:ascii="Arial" w:hAnsi="Arial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0"/>
                        </w:rPr>
                        <w:t>Su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8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1"/>
                          <w:w w:val="90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w w:val="9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8"/>
                          <w:w w:val="9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l</w:t>
                      </w:r>
                      <w:r>
                        <w:rPr>
                          <w:rFonts w:ascii="Arial" w:hAnsi="Arial"/>
                          <w:spacing w:val="-11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22"/>
                          <w:sz w:val="10"/>
                        </w:rPr>
                        <w:t>b</w:t>
                      </w:r>
                      <w:r>
                        <w:rPr>
                          <w:rFonts w:ascii="Arial" w:hAnsi="Arial"/>
                          <w:spacing w:val="-8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22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qu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p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:</w:t>
                      </w:r>
                    </w:p>
                    <w:p>
                      <w:pPr>
                        <w:spacing w:line="283" w:lineRule="auto" w:before="0"/>
                        <w:ind w:left="0" w:right="529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/>
                          <w:spacing w:val="-7"/>
                          <w:sz w:val="10"/>
                        </w:rPr>
                        <w:t>Su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9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2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l</w:t>
                      </w:r>
                      <w:r>
                        <w:rPr>
                          <w:rFonts w:ascii="Arial" w:hAnsi="Arial"/>
                          <w:spacing w:val="-11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22"/>
                          <w:sz w:val="10"/>
                        </w:rPr>
                        <w:t>b</w:t>
                      </w:r>
                      <w:r>
                        <w:rPr>
                          <w:rFonts w:ascii="Arial" w:hAnsi="Arial"/>
                          <w:spacing w:val="-9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22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27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10"/>
                        </w:rPr>
                        <w:t>non</w:t>
                      </w:r>
                      <w:r>
                        <w:rPr>
                          <w:rFonts w:ascii="Arial" w:hAnsi="Arial"/>
                          <w:spacing w:val="-1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qu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p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27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:</w:t>
                      </w:r>
                      <w:r>
                        <w:rPr>
                          <w:rFonts w:ascii="Arial" w:hAnsi="Arial"/>
                          <w:spacing w:val="2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0"/>
                        </w:rPr>
                        <w:t>Su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zon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7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0"/>
                        </w:rPr>
                        <w:t>v</w:t>
                      </w:r>
                      <w:r>
                        <w:rPr>
                          <w:rFonts w:ascii="Arial" w:hAnsi="Arial"/>
                          <w:spacing w:val="-10"/>
                          <w:w w:val="9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9"/>
                          <w:w w:val="9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7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spacing w:val="-14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:</w:t>
                      </w: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7"/>
                          <w:w w:val="105"/>
                          <w:sz w:val="10"/>
                        </w:rPr>
                        <w:t>In</w:t>
                      </w:r>
                      <w:r>
                        <w:rPr>
                          <w:rFonts w:ascii="Arial"/>
                          <w:spacing w:val="-6"/>
                          <w:w w:val="105"/>
                          <w:sz w:val="10"/>
                        </w:rPr>
                        <w:t>f</w:t>
                      </w:r>
                      <w:r>
                        <w:rPr>
                          <w:rFonts w:ascii="Arial"/>
                          <w:spacing w:val="-4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/>
                          <w:spacing w:val="-11"/>
                          <w:w w:val="105"/>
                          <w:sz w:val="10"/>
                        </w:rPr>
                        <w:t>a</w:t>
                      </w:r>
                      <w:r>
                        <w:rPr>
                          <w:rFonts w:ascii="Arial"/>
                          <w:spacing w:val="-7"/>
                          <w:w w:val="10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pacing w:val="-6"/>
                          <w:w w:val="105"/>
                          <w:sz w:val="10"/>
                        </w:rPr>
                        <w:t>s</w:t>
                      </w:r>
                      <w:r>
                        <w:rPr>
                          <w:rFonts w:ascii="Arial"/>
                          <w:spacing w:val="-7"/>
                          <w:w w:val="105"/>
                          <w:sz w:val="10"/>
                        </w:rPr>
                        <w:t>t</w:t>
                      </w:r>
                      <w:r>
                        <w:rPr>
                          <w:rFonts w:ascii="Arial"/>
                          <w:spacing w:val="-4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/>
                          <w:spacing w:val="-7"/>
                          <w:w w:val="105"/>
                          <w:sz w:val="10"/>
                        </w:rPr>
                        <w:t>uctu</w:t>
                      </w:r>
                      <w:r>
                        <w:rPr>
                          <w:rFonts w:ascii="Arial"/>
                          <w:spacing w:val="-4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/>
                          <w:spacing w:val="-13"/>
                          <w:w w:val="105"/>
                          <w:sz w:val="10"/>
                        </w:rPr>
                        <w:t>e</w:t>
                      </w:r>
                      <w:r>
                        <w:rPr>
                          <w:rFonts w:ascii="Arial"/>
                          <w:w w:val="105"/>
                          <w:sz w:val="10"/>
                        </w:rPr>
                        <w:t> s</w:t>
                      </w:r>
                      <w:r>
                        <w:rPr>
                          <w:rFonts w:ascii="Arial"/>
                          <w:spacing w:val="2"/>
                          <w:w w:val="10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0"/>
                        </w:rPr>
                        <w:t>: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3"/>
                          <w:sz w:val="10"/>
                        </w:rPr>
                        <w:t>SURFACE</w:t>
                      </w:r>
                      <w:r>
                        <w:rPr>
                          <w:rFonts w:ascii="Arial"/>
                          <w:spacing w:val="-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sz w:val="10"/>
                        </w:rPr>
                        <w:t>TOTALE</w:t>
                      </w:r>
                      <w:r>
                        <w:rPr>
                          <w:rFonts w:ascii="Arial"/>
                          <w:spacing w:val="-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sz w:val="10"/>
                        </w:rPr>
                        <w:t>DE</w:t>
                      </w:r>
                      <w:r>
                        <w:rPr>
                          <w:rFonts w:ascii="Arial"/>
                          <w:spacing w:val="-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sz w:val="10"/>
                        </w:rPr>
                        <w:t>LA</w:t>
                      </w:r>
                      <w:r>
                        <w:rPr>
                          <w:rFonts w:ascii="Arial"/>
                          <w:spacing w:val="-4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w w:val="70"/>
                          <w:sz w:val="10"/>
                        </w:rPr>
                        <w:t>Z</w:t>
                      </w:r>
                      <w:r>
                        <w:rPr>
                          <w:rFonts w:ascii="Arial"/>
                          <w:spacing w:val="15"/>
                          <w:w w:val="70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sz w:val="10"/>
                        </w:rPr>
                        <w:t>ONE</w:t>
                      </w:r>
                      <w:r>
                        <w:rPr>
                          <w:rFonts w:ascii="Arial"/>
                          <w:spacing w:val="-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z w:val="10"/>
                        </w:rPr>
                        <w:t>: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dont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0"/>
                        </w:rPr>
                        <w:t>su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2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9"/>
                          <w:sz w:val="10"/>
                        </w:rPr>
                        <w:t>és</w:t>
                      </w:r>
                      <w:r>
                        <w:rPr>
                          <w:rFonts w:ascii="Arial" w:hAnsi="Arial"/>
                          <w:spacing w:val="-20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4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20"/>
                          <w:sz w:val="10"/>
                        </w:rPr>
                        <w:t>v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-14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2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: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 w:eastAsia="Arial"/>
                          <w:spacing w:val="-14"/>
                          <w:w w:val="120"/>
                          <w:sz w:val="10"/>
                          <w:szCs w:val="10"/>
                        </w:rPr>
                        <w:t>–––––––––––––––––––––––––––––––</w:t>
                      </w:r>
                      <w:r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r>
                    </w:p>
                    <w:p>
                      <w:pPr>
                        <w:spacing w:line="113" w:lineRule="exact"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0"/>
                        </w:rPr>
                        <w:t>P</w:t>
                      </w:r>
                      <w:r>
                        <w:rPr>
                          <w:rFonts w:ascii="Arial" w:hAnsi="Arial"/>
                          <w:spacing w:val="10"/>
                          <w:w w:val="8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oj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spacing w:val="-1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w w:val="80"/>
                          <w:sz w:val="10"/>
                        </w:rPr>
                        <w:t>(e x te</w:t>
                      </w:r>
                      <w:r>
                        <w:rPr>
                          <w:rFonts w:ascii="Arial" w:hAnsi="Arial"/>
                          <w:spacing w:val="-1"/>
                          <w:w w:val="8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nsion</w:t>
                      </w:r>
                      <w:r>
                        <w:rPr>
                          <w:rFonts w:ascii="Arial" w:hAnsi="Arial"/>
                          <w:spacing w:val="-4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10"/>
                        </w:rPr>
                        <w:t>ou</w:t>
                      </w:r>
                      <w:r>
                        <w:rPr>
                          <w:rFonts w:ascii="Arial" w:hAnsi="Arial"/>
                          <w:spacing w:val="-4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9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8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-15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1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10"/>
                        </w:rPr>
                        <w:t>tion)</w:t>
                      </w:r>
                      <w:r>
                        <w:rPr>
                          <w:rFonts w:ascii="Arial" w:hAnsi="Arial"/>
                          <w:spacing w:val="-1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:</w:t>
                      </w:r>
                    </w:p>
                  </w:txbxContent>
                </v:textbox>
                <w10:wrap type="none"/>
              </v:shape>
              <v:shape style="position:absolute;left:2792;top:5812;width:318;height:1186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147" w:right="0" w:hanging="148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00214C"/>
                          <w:sz w:val="11"/>
                        </w:rPr>
                        <w:t>en</w:t>
                      </w:r>
                      <w:r>
                        <w:rPr>
                          <w:rFonts w:ascii="Arial"/>
                          <w:b/>
                          <w:color w:val="00214C"/>
                          <w:spacing w:val="-4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00214C"/>
                          <w:sz w:val="11"/>
                        </w:rPr>
                        <w:t>HA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before="7"/>
                        <w:ind w:left="147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3,5</w:t>
                      </w:r>
                    </w:p>
                    <w:p>
                      <w:pPr>
                        <w:spacing w:before="21"/>
                        <w:ind w:left="147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0,0</w:t>
                      </w:r>
                    </w:p>
                    <w:p>
                      <w:pPr>
                        <w:spacing w:before="21"/>
                        <w:ind w:left="147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0,0</w:t>
                      </w:r>
                    </w:p>
                    <w:p>
                      <w:pPr>
                        <w:spacing w:before="21"/>
                        <w:ind w:left="147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0,0</w:t>
                      </w:r>
                    </w:p>
                    <w:p>
                      <w:pPr>
                        <w:spacing w:before="21"/>
                        <w:ind w:left="147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0,0</w:t>
                      </w:r>
                    </w:p>
                    <w:p>
                      <w:pPr>
                        <w:spacing w:before="21"/>
                        <w:ind w:left="147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0,0</w:t>
                      </w:r>
                    </w:p>
                    <w:p>
                      <w:pPr>
                        <w:spacing w:before="21"/>
                        <w:ind w:left="147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3,5</w:t>
                      </w:r>
                    </w:p>
                    <w:p>
                      <w:pPr>
                        <w:spacing w:line="113" w:lineRule="exact" w:before="21"/>
                        <w:ind w:left="147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0,0</w:t>
                      </w:r>
                    </w:p>
                  </w:txbxContent>
                </v:textbox>
                <w10:wrap type="none"/>
              </v:shape>
              <v:shape style="position:absolute;left:9563;top:5587;width:1863;height:1543" type="#_x0000_t202" filled="false" stroked="false">
                <v:textbox inset="0,0,0,0">
                  <w:txbxContent>
                    <w:p>
                      <w:pPr>
                        <w:spacing w:line="117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6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Occupé</w:t>
                      </w:r>
                      <w:r>
                        <w:rPr>
                          <w:rFonts w:ascii="Arial" w:hAnsi="Arial"/>
                          <w:spacing w:val="-2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line="368" w:lineRule="auto" w:before="68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20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2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z w:val="11"/>
                        </w:rPr>
                        <w:t>om</w:t>
                      </w:r>
                      <w:r>
                        <w:rPr>
                          <w:rFonts w:ascii="Arial" w:hAnsi="Arial"/>
                          <w:spacing w:val="1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m</w:t>
                      </w:r>
                      <w:r>
                        <w:rPr>
                          <w:rFonts w:ascii="Arial" w:hAnsi="Arial"/>
                          <w:spacing w:val="10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6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3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7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pacing w:val="-11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9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ns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7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3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pacing w:val="-9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-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9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3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w w:val="12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16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21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11"/>
                        </w:rPr>
                        <w:t>Li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b</w:t>
                      </w:r>
                      <w:r>
                        <w:rPr>
                          <w:rFonts w:ascii="Arial" w:hAnsi="Arial"/>
                          <w:spacing w:val="-11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22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1"/>
                        </w:rPr>
                        <w:t>Equipé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line="355" w:lineRule="auto" w:before="2"/>
                        <w:ind w:left="0" w:right="604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20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27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11"/>
                        </w:rPr>
                        <w:t>Li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b</w:t>
                      </w:r>
                      <w:r>
                        <w:rPr>
                          <w:rFonts w:ascii="Arial" w:hAnsi="Arial"/>
                          <w:spacing w:val="-9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22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7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Non </w:t>
                      </w:r>
                      <w:r>
                        <w:rPr>
                          <w:rFonts w:ascii="Arial" w:hAnsi="Arial"/>
                          <w:spacing w:val="-3"/>
                          <w:sz w:val="11"/>
                        </w:rPr>
                        <w:t>Equipé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30"/>
                          <w:w w:val="5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4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14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pacing w:val="-12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before="9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80"/>
                          <w:sz w:val="11"/>
                        </w:rPr>
                        <w:t>P</w:t>
                      </w:r>
                      <w:r>
                        <w:rPr>
                          <w:rFonts w:ascii="Arial"/>
                          <w:spacing w:val="13"/>
                          <w:w w:val="8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5"/>
                          <w:w w:val="90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2"/>
                          <w:w w:val="90"/>
                          <w:sz w:val="11"/>
                        </w:rPr>
                        <w:t>j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2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before="68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5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3"/>
                          <w:w w:val="105"/>
                          <w:sz w:val="11"/>
                        </w:rPr>
                        <w:t>f</w:t>
                      </w:r>
                      <w:r>
                        <w:rPr>
                          <w:rFonts w:ascii="Arial"/>
                          <w:spacing w:val="-13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6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7"/>
                          <w:w w:val="10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4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18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7"/>
                          <w:w w:val="10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c</w:t>
                      </w:r>
                      <w:r>
                        <w:rPr>
                          <w:rFonts w:ascii="Arial"/>
                          <w:spacing w:val="4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-18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9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240" w:lineRule="auto" w:before="3"/>
                        <w:rPr>
                          <w:rFonts w:ascii="Times New Roman" w:hAnsi="Times New Roman" w:cs="Times New Roman" w:eastAsia="Times New Roman"/>
                          <w:sz w:val="15"/>
                          <w:szCs w:val="15"/>
                        </w:rPr>
                      </w:pPr>
                    </w:p>
                    <w:p>
                      <w:pPr>
                        <w:spacing w:line="91" w:lineRule="exact" w:before="0"/>
                        <w:ind w:left="1173" w:right="0" w:firstLine="0"/>
                        <w:jc w:val="left"/>
                        <w:rPr>
                          <w:rFonts w:ascii="Arial" w:hAnsi="Arial" w:cs="Arial" w:eastAsia="Arial"/>
                          <w:sz w:val="8"/>
                          <w:szCs w:val="8"/>
                        </w:rPr>
                      </w:pPr>
                      <w:r>
                        <w:rPr>
                          <w:rFonts w:ascii="Arial"/>
                          <w:spacing w:val="2"/>
                          <w:w w:val="110"/>
                          <w:sz w:val="8"/>
                        </w:rPr>
                        <w:t>4</w:t>
                      </w:r>
                      <w:r>
                        <w:rPr>
                          <w:rFonts w:ascii="Arial"/>
                          <w:w w:val="110"/>
                          <w:sz w:val="8"/>
                        </w:rPr>
                        <w:t>0</w:t>
                      </w:r>
                      <w:r>
                        <w:rPr>
                          <w:rFonts w:ascii="Arial"/>
                          <w:sz w:val="8"/>
                        </w:rPr>
                      </w:r>
                    </w:p>
                  </w:txbxContent>
                </v:textbox>
                <w10:wrap type="none"/>
              </v:shape>
              <v:shape style="position:absolute;left:2939;top:7169;width:139;height:101" type="#_x0000_t202" filled="false" stroked="false">
                <v:textbox inset="0,0,0,0">
                  <w:txbxContent>
                    <w:p>
                      <w:pPr>
                        <w:spacing w:line="10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0,0</w:t>
                      </w:r>
                    </w:p>
                  </w:txbxContent>
                </v:textbox>
                <w10:wrap type="none"/>
              </v:shape>
              <v:shape style="position:absolute;left:11053;top:7230;width:279;height:87" type="#_x0000_t202" filled="false" stroked="false">
                <v:textbox inset="0,0,0,0">
                  <w:txbxContent>
                    <w:p>
                      <w:pPr>
                        <w:spacing w:line="86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/>
                          <w:spacing w:val="-4"/>
                          <w:w w:val="115"/>
                          <w:sz w:val="8"/>
                        </w:rPr>
                        <w:t>Mèt</w:t>
                      </w:r>
                      <w:r>
                        <w:rPr>
                          <w:rFonts w:ascii="Arial" w:hAnsi="Arial"/>
                          <w:spacing w:val="-2"/>
                          <w:w w:val="115"/>
                          <w:sz w:val="8"/>
                        </w:rPr>
                        <w:t>r</w:t>
                      </w:r>
                      <w:r>
                        <w:rPr>
                          <w:rFonts w:ascii="Arial" w:hAnsi="Arial"/>
                          <w:spacing w:val="-7"/>
                          <w:w w:val="115"/>
                          <w:sz w:val="8"/>
                        </w:rPr>
                        <w:t>e</w:t>
                      </w:r>
                      <w:r>
                        <w:rPr>
                          <w:rFonts w:ascii="Arial" w:hAnsi="Arial"/>
                          <w:spacing w:val="-11"/>
                          <w:w w:val="115"/>
                          <w:sz w:val="8"/>
                        </w:rPr>
                        <w:t> </w:t>
                      </w:r>
                      <w:r>
                        <w:rPr>
                          <w:rFonts w:ascii="Arial" w:hAnsi="Arial"/>
                          <w:w w:val="115"/>
                          <w:sz w:val="8"/>
                        </w:rPr>
                        <w:t>s</w:t>
                      </w:r>
                      <w:r>
                        <w:rPr>
                          <w:rFonts w:ascii="Arial" w:hAnsi="Arial"/>
                          <w:sz w:val="8"/>
                        </w:rPr>
                      </w:r>
                    </w:p>
                  </w:txbxContent>
                </v:textbox>
                <w10:wrap type="none"/>
              </v:shape>
              <v:shape style="position:absolute;left:742;top:7627;width:7640;height:94" type="#_x0000_t202" filled="false" stroked="false">
                <v:textbox inset="0,0,0,0">
                  <w:txbxContent>
                    <w:p>
                      <w:pPr>
                        <w:spacing w:line="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Sourc</w:t>
                      </w:r>
                      <w:r>
                        <w:rPr>
                          <w:rFonts w:ascii="Arial" w:hAnsi="Arial"/>
                          <w:spacing w:val="-4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: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10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16"/>
                          <w:sz w:val="9"/>
                        </w:rPr>
                        <w:t>v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80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2"/>
                          <w:w w:val="8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toi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6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d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8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w w:val="115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-14"/>
                          <w:w w:val="115"/>
                          <w:sz w:val="9"/>
                        </w:rPr>
                        <w:t>'E</w:t>
                      </w:r>
                      <w:r>
                        <w:rPr>
                          <w:rFonts w:ascii="Arial" w:hAnsi="Arial"/>
                          <w:spacing w:val="-20"/>
                          <w:w w:val="11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cono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6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z w:val="9"/>
                        </w:rPr>
                        <w:t>  </w:t>
                      </w:r>
                      <w:r>
                        <w:rPr>
                          <w:rFonts w:ascii="Arial" w:hAnsi="Arial"/>
                          <w:spacing w:val="1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Fond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z w:val="9"/>
                        </w:rPr>
                        <w:t>a n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: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BD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TO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1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O®V2.1</w:t>
                      </w:r>
                      <w:r>
                        <w:rPr>
                          <w:rFonts w:ascii="Arial" w:hAnsi="Arial"/>
                          <w:spacing w:val="8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©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IGN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80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10"/>
                          <w:w w:val="8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ARIS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2011</w:t>
                      </w:r>
                      <w:r>
                        <w:rPr>
                          <w:rFonts w:ascii="Arial" w:hAnsi="Arial"/>
                          <w:spacing w:val="8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BD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ORTHO®V</w:t>
                      </w:r>
                      <w:r>
                        <w:rPr>
                          <w:rFonts w:ascii="Arial" w:hAnsi="Arial"/>
                          <w:spacing w:val="-1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2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©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IGN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80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10"/>
                          <w:w w:val="8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ARIS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2014</w:t>
                      </w:r>
                      <w:r>
                        <w:rPr>
                          <w:rFonts w:ascii="Arial" w:hAnsi="Arial"/>
                          <w:spacing w:val="8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Lice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nc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DCM</w:t>
                      </w:r>
                      <w:r>
                        <w:rPr>
                          <w:rFonts w:ascii="Arial" w:hAnsi="Arial"/>
                          <w:spacing w:val="1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;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DGFI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9"/>
                        </w:rPr>
                        <w:t>st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10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2016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30.783045pt;margin-top:406.190704pt;width:545.85pt;height:374.7pt;mso-position-horizontal-relative:page;mso-position-vertical-relative:page;z-index:3232" coordorigin="616,8124" coordsize="10917,7494">
            <v:shape style="position:absolute;left:626;top:8293;width:10895;height:7321" type="#_x0000_t75" stroked="false">
              <v:imagedata r:id="rId16" o:title=""/>
            </v:shape>
            <v:group style="position:absolute;left:3867;top:13987;width:51;height:58" coordorigin="3867,13987" coordsize="51,58">
              <v:shape style="position:absolute;left:3867;top:13987;width:51;height:58" coordorigin="3867,13987" coordsize="51,58" path="m3867,14009l3874,14045,3881,14038,3874,14016,3917,14002,3917,13987,3867,14009e" filled="false" stroked="true" strokeweight="1.080110pt" strokecolor="#ffffff">
                <v:path arrowok="t"/>
              </v:shape>
            </v:group>
            <v:group style="position:absolute;left:3874;top:14030;width:65;height:58" coordorigin="3874,14030" coordsize="65,58">
              <v:shape style="position:absolute;left:3874;top:14030;width:65;height:58" coordorigin="3874,14030" coordsize="65,58" path="m3874,14045l3888,14088,3896,14088,3888,14052,3903,14052,3910,14074,3917,14074,3910,14045,3924,14045,3932,14074,3939,14066,3932,14030,3874,14045e" filled="false" stroked="true" strokeweight="1.080110pt" strokecolor="#ffffff">
                <v:path arrowok="t"/>
              </v:shape>
            </v:group>
            <v:group style="position:absolute;left:3903;top:14110;width:58;height:51" coordorigin="3903,14110" coordsize="58,51">
              <v:shape style="position:absolute;left:3903;top:14110;width:58;height:51" coordorigin="3903,14110" coordsize="58,51" path="m3917,14117l3910,14117,3903,14124,3903,14131,3903,14146,3910,14153,3917,14160,3924,14160,3939,14153,3939,14146,3939,14131,3939,14124,3939,14117,3946,14124,3953,14124,3953,14138,3946,14138,3953,14153,3953,14146,3960,14138,3960,14131,3960,14124,3953,14117,3946,14110,3939,14110,3932,14117,3924,14124,3924,14131,3924,14138,3932,14138,3924,14146,3917,14146,3910,14138,3910,14131,3917,14124,3917,14117e" filled="false" stroked="true" strokeweight="1.080110pt" strokecolor="#ffffff">
                <v:path arrowok="t"/>
              </v:shape>
            </v:group>
            <v:group style="position:absolute;left:3924;top:14160;width:58;height:58" coordorigin="3924,14160" coordsize="58,58">
              <v:shape style="position:absolute;left:3924;top:14160;width:58;height:58" coordorigin="3924,14160" coordsize="58,58" path="m3939,14160l3932,14167,3924,14174,3924,14182,3924,14196,3924,14203,3939,14210,3946,14218,3960,14210,3968,14210,3975,14196,3982,14189,3975,14174,3975,14167,3968,14160,3953,14160,3939,14160e" filled="false" stroked="true" strokeweight="1.080110pt" strokecolor="#ffffff">
                <v:path arrowok="t"/>
              </v:shape>
            </v:group>
            <v:group style="position:absolute;left:3932;top:14167;width:36;height:36" coordorigin="3932,14167" coordsize="36,36">
              <v:shape style="position:absolute;left:3932;top:14167;width:36;height:36" coordorigin="3932,14167" coordsize="36,36" path="m3946,14174l3953,14167,3960,14174,3968,14182,3968,14189,3968,14196,3960,14196,3953,14203,3946,14203,3939,14203,3932,14196,3932,14189,3932,14182,3939,14174,3946,14174e" filled="false" stroked="true" strokeweight="1.080110pt" strokecolor="#ffffff">
                <v:path arrowok="t"/>
              </v:shape>
            </v:group>
            <v:group style="position:absolute;left:3939;top:14218;width:65;height:51" coordorigin="3939,14218" coordsize="65,51">
              <v:shape style="position:absolute;left:3939;top:14218;width:65;height:51" coordorigin="3939,14218" coordsize="65,51" path="m3989,14218l3960,14225,3953,14225,3946,14232,3939,14232,3939,14239,3939,14254,3946,14261,3953,14268,3960,14268,3968,14268,3975,14268,4004,14254,3996,14246,3968,14254,3960,14261,3953,14254,3953,14239,3960,14239,3960,14232,3989,14225,3989,14218e" filled="false" stroked="true" strokeweight="1.080110pt" strokecolor="#ffffff">
                <v:path arrowok="t"/>
              </v:shape>
            </v:group>
            <v:group style="position:absolute;left:3960;top:14275;width:58;height:51" coordorigin="3960,14275" coordsize="58,51">
              <v:shape style="position:absolute;left:3960;top:14275;width:58;height:51" coordorigin="3960,14275" coordsize="58,51" path="m3982,14311l3975,14311,3968,14304,3968,14297,3975,14290,3982,14290,3989,14282,3996,14290,4004,14297,4004,14304,4004,14311,4004,14318,4018,14311,4018,14304,4018,14290,4011,14282,4004,14275,3989,14275,3982,14275,3968,14282,3960,14290,3960,14297,3960,14311,3968,14318,3968,14326,3975,14326,3982,14326,3982,14311e" filled="false" stroked="true" strokeweight="1.080110pt" strokecolor="#ffffff">
                <v:path arrowok="t"/>
              </v:shape>
            </v:group>
            <v:group style="position:absolute;left:3968;top:14326;width:72;height:58" coordorigin="3968,14326" coordsize="72,58">
              <v:shape style="position:absolute;left:3968;top:14326;width:72;height:58" coordorigin="3968,14326" coordsize="72,58" path="m3968,14340l3975,14354,3996,14347,4004,14369,3982,14376,3982,14383,4040,14369,4032,14354,4011,14362,4004,14340,4025,14333,4025,14326,3968,14340e" filled="false" stroked="true" strokeweight="1.080110pt" strokecolor="#ffffff">
                <v:path arrowok="t"/>
              </v:shape>
            </v:group>
            <v:group style="position:absolute;left:3989;top:14390;width:65;height:58" coordorigin="3989,14390" coordsize="65,58">
              <v:shape style="position:absolute;left:3989;top:14390;width:65;height:58" coordorigin="3989,14390" coordsize="65,58" path="m4004,14448l4054,14405,4047,14398,3989,14390,3989,14405,4004,14405,4011,14426,4004,14434,4004,14448e" filled="false" stroked="true" strokeweight="1.080110pt" strokecolor="#ffffff">
                <v:path arrowok="t"/>
              </v:shape>
            </v:group>
            <v:group style="position:absolute;left:4018;top:14405;width:22;height:15" coordorigin="4018,14405" coordsize="22,15">
              <v:shape style="position:absolute;left:4018;top:14405;width:22;height:15" coordorigin="4018,14405" coordsize="22,15" path="m4018,14419l4018,14405,4040,14405,4018,14419e" filled="false" stroked="true" strokeweight="1.080110pt" strokecolor="#ffffff">
                <v:path arrowok="t"/>
              </v:shape>
            </v:group>
            <v:group style="position:absolute;left:4011;top:14419;width:58;height:51" coordorigin="4011,14419" coordsize="58,51">
              <v:shape style="position:absolute;left:4011;top:14419;width:58;height:51" coordorigin="4011,14419" coordsize="58,51" path="m4011,14462l4011,14470,4032,14462,4068,14470,4068,14462,4040,14455,4061,14434,4054,14419,4032,14448,4011,14462e" filled="false" stroked="true" strokeweight="1.080110pt" strokecolor="#ffffff">
                <v:path arrowok="t"/>
              </v:shape>
            </v:group>
            <v:group style="position:absolute;left:7892;top:10885;width:58;height:58" coordorigin="7892,10885" coordsize="58,58">
              <v:shape style="position:absolute;left:7892;top:10885;width:58;height:58" coordorigin="7892,10885" coordsize="58,58" path="m7892,10906l7906,10942,7914,10942,7906,10913,7950,10899,7950,10885,7892,10906e" filled="false" stroked="true" strokeweight="1.080110pt" strokecolor="#ffffff">
                <v:path arrowok="t"/>
              </v:shape>
            </v:group>
            <v:group style="position:absolute;left:7906;top:10942;width:65;height:51" coordorigin="7906,10942" coordsize="65,51">
              <v:shape style="position:absolute;left:7906;top:10942;width:65;height:51" coordorigin="7906,10942" coordsize="65,51" path="m7928,10993l7971,10957,7964,10942,7906,10942,7914,10949,7928,10949,7935,10971,7921,10985,7928,10993e" filled="false" stroked="true" strokeweight="1.080110pt" strokecolor="#ffffff">
                <v:path arrowok="t"/>
              </v:shape>
            </v:group>
            <v:group style="position:absolute;left:7935;top:10949;width:22;height:22" coordorigin="7935,10949" coordsize="22,22">
              <v:shape style="position:absolute;left:7935;top:10949;width:22;height:22" coordorigin="7935,10949" coordsize="22,22" path="m7942,10971l7935,10949,7957,10957,7942,10971e" filled="false" stroked="true" strokeweight="1.080110pt" strokecolor="#ffffff">
                <v:path arrowok="t"/>
              </v:shape>
            </v:group>
            <v:group style="position:absolute;left:7935;top:11007;width:65;height:58" coordorigin="7935,11007" coordsize="65,58">
              <v:shape style="position:absolute;left:7935;top:11007;width:65;height:58" coordorigin="7935,11007" coordsize="65,58" path="m7986,11007l7935,11021,7942,11043,7942,11050,7950,11057,7957,11065,7964,11065,7971,11057,7978,11050,7986,11050,7993,11050,8000,11043,8000,11036,7993,11029,7986,11007e" filled="false" stroked="true" strokeweight="1.080110pt" strokecolor="#ffffff">
                <v:path arrowok="t"/>
              </v:shape>
            </v:group>
            <v:group style="position:absolute;left:7971;top:11021;width:15;height:22" coordorigin="7971,11021" coordsize="15,22">
              <v:shape style="position:absolute;left:7971;top:11021;width:15;height:22" coordorigin="7971,11021" coordsize="15,22" path="m7986,11021l7986,11029,7986,11036,7986,11043,7978,11043,7978,11036,7971,11029,7971,11021,7986,11021e" filled="false" stroked="true" strokeweight="1.080110pt" strokecolor="#ffffff">
                <v:path arrowok="t"/>
              </v:shape>
            </v:group>
            <v:group style="position:absolute;left:7950;top:11029;width:22;height:22" coordorigin="7950,11029" coordsize="22,22">
              <v:shape style="position:absolute;left:7950;top:11029;width:22;height:22" coordorigin="7950,11029" coordsize="22,22" path="m7964,11029l7964,11036,7964,11043,7971,11043,7964,11050,7957,11050,7950,11043,7950,11029,7964,11029e" filled="false" stroked="true" strokeweight="1.080110pt" strokecolor="#ffffff">
                <v:path arrowok="t"/>
              </v:shape>
            </v:group>
            <v:group style="position:absolute;left:7957;top:11057;width:65;height:58" coordorigin="7957,11057" coordsize="65,58">
              <v:shape style="position:absolute;left:7957;top:11057;width:65;height:58" coordorigin="7957,11057" coordsize="65,58" path="m7957,11079l7971,11115,7978,11115,7964,11086,7978,11079,7993,11108,8000,11101,7993,11079,8000,11072,8014,11101,8022,11101,8007,11057,7957,11079e" filled="false" stroked="true" strokeweight="1.080110pt" strokecolor="#ffffff">
                <v:path arrowok="t"/>
              </v:shape>
            </v:group>
            <v:group style="position:absolute;left:7971;top:11108;width:58;height:51" coordorigin="7971,11108" coordsize="58,51">
              <v:shape style="position:absolute;left:7971;top:11108;width:58;height:51" coordorigin="7971,11108" coordsize="58,51" path="m7986,11115l7978,11122,7971,11129,7971,11137,7971,11144,7978,11151,7986,11158,8000,11158,8007,11151,8007,11144,8007,11137,8007,11129,8007,11122,8014,11122,8022,11129,8022,11137,8014,11137,8022,11151,8029,11144,8029,11137,8029,11122,8022,11115,8014,11108,8007,11108,8000,11115,8000,11122,8000,11129,8000,11137,8000,11144,7993,11151,7986,11151,7986,11144,7986,11129,7993,11122,7986,11115e" filled="false" stroked="true" strokeweight="1.080110pt" strokecolor="#ffffff">
                <v:path arrowok="t"/>
              </v:shape>
            </v:group>
            <v:group style="position:absolute;left:7986;top:11158;width:72;height:65" coordorigin="7986,11158" coordsize="72,65">
              <v:shape style="position:absolute;left:7986;top:11158;width:72;height:65" coordorigin="7986,11158" coordsize="72,65" path="m7986,11180l7993,11187,8029,11180,8000,11208,8000,11223,8058,11201,8050,11194,8014,11208,8043,11172,8043,11158,7986,11180e" filled="false" stroked="true" strokeweight="1.080110pt" strokecolor="#ffffff">
                <v:path arrowok="t"/>
              </v:shape>
            </v:group>
            <v:group style="position:absolute;left:8007;top:11230;width:65;height:51" coordorigin="8007,11230" coordsize="65,51">
              <v:shape style="position:absolute;left:8007;top:11230;width:65;height:51" coordorigin="8007,11230" coordsize="65,51" path="m8022,11280l8072,11244,8065,11230,8007,11230,8007,11237,8022,11237,8029,11259,8022,11273,8022,11280e" filled="false" stroked="true" strokeweight="1.080110pt" strokecolor="#ffffff">
                <v:path arrowok="t"/>
              </v:shape>
            </v:group>
            <v:group style="position:absolute;left:8036;top:11237;width:22;height:15" coordorigin="8036,11237" coordsize="22,15">
              <v:shape style="position:absolute;left:8036;top:11237;width:22;height:15" coordorigin="8036,11237" coordsize="22,15" path="m8036,11252l8036,11237,8058,11244,8036,11252e" filled="false" stroked="true" strokeweight="1.080110pt" strokecolor="#ffffff">
                <v:path arrowok="t"/>
              </v:shape>
            </v:group>
            <v:group style="position:absolute;left:8029;top:11266;width:65;height:72" coordorigin="8029,11266" coordsize="65,72">
              <v:shape style="position:absolute;left:8029;top:11266;width:65;height:72" coordorigin="8029,11266" coordsize="65,72" path="m8029,11288l8029,11295,8050,11288,8050,11295,8058,11295,8050,11302,8050,11309,8036,11324,8043,11338,8050,11324,8058,11316,8058,11309,8065,11316,8072,11316,8079,11316,8086,11309,8094,11302,8086,11288,8079,11266,8029,11288e" filled="false" stroked="true" strokeweight="1.080110pt" strokecolor="#ffffff">
                <v:path arrowok="t"/>
              </v:shape>
            </v:group>
            <v:group style="position:absolute;left:8058;top:11280;width:22;height:29" coordorigin="8058,11280" coordsize="22,29">
              <v:shape style="position:absolute;left:8058;top:11280;width:22;height:29" coordorigin="8058,11280" coordsize="22,29" path="m8058,11288l8072,11280,8079,11288,8079,11295,8079,11302,8072,11309,8065,11302,8065,11295,8058,11288e" filled="false" stroked="true" strokeweight="1.080110pt" strokecolor="#ffffff">
                <v:path arrowok="t"/>
              </v:shape>
            </v:group>
            <v:group style="position:absolute;left:8043;top:11324;width:65;height:58" coordorigin="8043,11324" coordsize="65,58">
              <v:shape style="position:absolute;left:8043;top:11324;width:65;height:58" coordorigin="8043,11324" coordsize="65,58" path="m8101,11324l8043,11345,8050,11360,8058,11374,8065,11374,8072,11381,8086,11374,8101,11374,8108,11367,8108,11352,8108,11345,8101,11324e" filled="false" stroked="true" strokeweight="1.080110pt" strokecolor="#ffffff">
                <v:path arrowok="t"/>
              </v:shape>
            </v:group>
            <v:group style="position:absolute;left:8058;top:11338;width:44;height:29" coordorigin="8058,11338" coordsize="44,29">
              <v:shape style="position:absolute;left:8058;top:11338;width:44;height:29" coordorigin="8058,11338" coordsize="44,29" path="m8094,11338l8094,11345,8101,11352,8094,11360,8086,11367,8072,11367,8065,11367,8058,11360,8058,11352,8094,11338e" filled="false" stroked="true" strokeweight="1.080110pt" strokecolor="#ffffff">
                <v:path arrowok="t"/>
              </v:shape>
            </v:group>
            <v:group style="position:absolute;left:8065;top:11381;width:58;height:29" coordorigin="8065,11381" coordsize="58,29">
              <v:shape style="position:absolute;left:8065;top:11381;width:58;height:29" coordorigin="8065,11381" coordsize="58,29" path="m8065,11396l8065,11410,8122,11388,8115,11381,8065,11396e" filled="false" stroked="true" strokeweight="1.080110pt" strokecolor="#ffffff">
                <v:path arrowok="t"/>
              </v:shape>
            </v:group>
            <v:group style="position:absolute;left:8072;top:11403;width:65;height:58" coordorigin="8072,11403" coordsize="65,58">
              <v:shape style="position:absolute;left:8072;top:11403;width:65;height:58" coordorigin="8072,11403" coordsize="65,58" path="m8072,11417l8086,11460,8094,11453,8079,11424,8094,11424,8108,11446,8115,11446,8108,11417,8115,11417,8130,11446,8137,11439,8122,11403,8072,11417e" filled="false" stroked="true" strokeweight="1.080110pt" strokecolor="#ffffff">
                <v:path arrowok="t"/>
              </v:shape>
            </v:group>
            <v:group style="position:absolute;left:8086;top:11446;width:65;height:65" coordorigin="8086,11446" coordsize="65,65">
              <v:shape style="position:absolute;left:8086;top:11446;width:65;height:65" coordorigin="8086,11446" coordsize="65,65" path="m8086,11468l8086,11475,8115,11468,8115,11475,8115,11482,8108,11489,8101,11496,8101,11511,8108,11504,8115,11489,8122,11482,8122,11489,8130,11496,8137,11496,8144,11489,8151,11482,8144,11468,8137,11446,8086,11468e" filled="false" stroked="true" strokeweight="1.080110pt" strokecolor="#ffffff">
                <v:path arrowok="t"/>
              </v:shape>
            </v:group>
            <v:group style="position:absolute;left:8122;top:11460;width:15;height:22" coordorigin="8122,11460" coordsize="15,22">
              <v:shape style="position:absolute;left:8122;top:11460;width:15;height:22" coordorigin="8122,11460" coordsize="15,22" path="m8122,11468l8137,11460,8137,11468,8137,11475,8137,11482,8130,11482,8122,11475,8122,11468e" filled="false" stroked="true" strokeweight="1.080110pt" strokecolor="#ffffff">
                <v:path arrowok="t"/>
              </v:shape>
            </v:group>
            <v:group style="position:absolute;left:8108;top:11504;width:65;height:58" coordorigin="8108,11504" coordsize="65,58">
              <v:shape style="position:absolute;left:8108;top:11504;width:65;height:58" coordorigin="8108,11504" coordsize="65,58" path="m8108,11518l8122,11561,8130,11554,8115,11525,8130,11525,8144,11547,8151,11547,8144,11518,8151,11518,8166,11547,8173,11540,8158,11504,8108,11518e" filled="false" stroked="true" strokeweight="1.080110pt" strokecolor="#ffffff">
                <v:path arrowok="t"/>
              </v:shape>
            </v:group>
            <v:group style="position:absolute;left:11132;top:13987;width:36;height:72" coordorigin="11132,13987" coordsize="36,72">
              <v:shape style="position:absolute;left:11132;top:13987;width:36;height:72" coordorigin="11132,13987" coordsize="36,72" path="m11132,14038l11168,14059,11168,14045,11147,14038,11161,13994,11154,13987,11132,14038e" filled="false" stroked="true" strokeweight="1.080110pt" strokecolor="#ffffff">
                <v:path arrowok="t"/>
              </v:shape>
            </v:group>
            <v:group style="position:absolute;left:11161;top:14016;width:58;height:65" coordorigin="11161,14016" coordsize="58,65">
              <v:shape style="position:absolute;left:11161;top:14016;width:58;height:65" coordorigin="11161,14016" coordsize="58,65" path="m11212,14081l11219,14016,11204,14016,11161,14059,11176,14059,11183,14052,11204,14059,11204,14074,11212,14081e" filled="false" stroked="true" strokeweight="1.080110pt" strokecolor="#ffffff">
                <v:path arrowok="t"/>
              </v:shape>
            </v:group>
            <v:group style="position:absolute;left:11190;top:14030;width:15;height:22" coordorigin="11190,14030" coordsize="15,22">
              <v:shape style="position:absolute;left:11190;top:14030;width:15;height:22" coordorigin="11190,14030" coordsize="15,22" path="m11204,14052l11190,14045,11204,14030,11204,14052e" filled="false" stroked="true" strokeweight="1.080110pt" strokecolor="#ffffff">
                <v:path arrowok="t"/>
              </v:shape>
            </v:group>
            <v:group style="position:absolute;left:11248;top:14045;width:51;height:58" coordorigin="11248,14045" coordsize="51,58">
              <v:shape style="position:absolute;left:11248;top:14045;width:51;height:58" coordorigin="11248,14045" coordsize="51,58" path="m11284,14088l11276,14095,11262,14095,11255,14088,11255,14081,11262,14074,11269,14066,11269,14059,11276,14059,11284,14059,11291,14066,11291,14074,11298,14074,11298,14066,11298,14059,11284,14052,11276,14045,11269,14052,11255,14052,11248,14066,11248,14081,11248,14088,11255,14095,11262,14102,11269,14102,11276,14102,11284,14102,11291,14095,11284,14088e" filled="false" stroked="true" strokeweight="1.080110pt" strokecolor="#ffffff">
                <v:path arrowok="t"/>
              </v:shape>
            </v:group>
            <v:group style="position:absolute;left:11291;top:14066;width:65;height:72" coordorigin="11291,14066" coordsize="65,72">
              <v:shape style="position:absolute;left:11291;top:14066;width:65;height:72" coordorigin="11291,14066" coordsize="65,72" path="m11291,14117l11305,14124,11312,14095,11334,14110,11327,14131,11334,14138,11356,14081,11348,14081,11341,14102,11320,14088,11327,14066,11320,14066,11291,14117e" filled="false" stroked="true" strokeweight="1.080110pt" strokecolor="#ffffff">
                <v:path arrowok="t"/>
              </v:shape>
            </v:group>
            <v:group style="position:absolute;left:11348;top:14088;width:58;height:72" coordorigin="11348,14088" coordsize="58,72">
              <v:shape style="position:absolute;left:11348;top:14088;width:58;height:72" coordorigin="11348,14088" coordsize="58,72" path="m11348,14146l11384,14160,11392,14153,11363,14138,11370,14124,11392,14138,11399,14131,11370,14117,11377,14102,11406,14117,11406,14110,11370,14088,11348,14146e" filled="false" stroked="true" strokeweight="1.080110pt" strokecolor="#ffffff">
                <v:path arrowok="t"/>
              </v:shape>
            </v:group>
            <v:group style="position:absolute;left:11406;top:14110;width:51;height:65" coordorigin="11406,14110" coordsize="51,65">
              <v:shape style="position:absolute;left:11406;top:14110;width:51;height:65" coordorigin="11406,14110" coordsize="51,65" path="m11406,14167l11413,14174,11456,14131,11449,14124,11413,14160,11420,14117,11413,14110,11406,14167e" filled="false" stroked="true" strokeweight="1.080110pt" strokecolor="#ffffff">
                <v:path arrowok="t"/>
              </v:shape>
            </v:group>
            <v:group style="position:absolute;left:11442;top:14138;width:65;height:72" coordorigin="11442,14138" coordsize="65,72">
              <v:shape style="position:absolute;left:11442;top:14138;width:65;height:72" coordorigin="11442,14138" coordsize="65,72" path="m11442,14189l11456,14196,11464,14174,11471,14174,11471,14182,11478,14189,11478,14203,11492,14210,11485,14196,11485,14189,11485,14182,11492,14182,11500,14167,11507,14160,11500,14153,11492,14146,11471,14138,11442,14189e" filled="false" stroked="true" strokeweight="1.080110pt" strokecolor="#ffffff">
                <v:path arrowok="t"/>
              </v:shape>
            </v:group>
            <v:group style="position:absolute;left:11471;top:14153;width:22;height:15" coordorigin="11471,14153" coordsize="22,15">
              <v:shape style="position:absolute;left:11471;top:14153;width:22;height:15" coordorigin="11471,14153" coordsize="22,15" path="m11471,14160l11471,14153,11485,14153,11485,14160,11492,14160,11492,14167,11485,14167,11478,14167,11471,14160e" filled="false" stroked="true" strokeweight="1.080110pt" strokecolor="#ffffff">
                <v:path arrowok="t"/>
              </v:shape>
            </v:group>
            <v:group style="position:absolute;left:11492;top:14184;width:29;height:34" coordorigin="11492,14184" coordsize="29,34">
              <v:shape style="position:absolute;left:11492;top:14184;width:29;height:34" coordorigin="11492,14184" coordsize="29,34" path="m11492,14210l11507,14218,11521,14184e" filled="false" stroked="true" strokeweight="1.080110pt" strokecolor="#ffffff">
                <v:path arrowok="t"/>
              </v:shape>
            </v:group>
            <v:group style="position:absolute;left:11492;top:14160;width:29;height:51" coordorigin="11492,14160" coordsize="29,51">
              <v:shape style="position:absolute;left:11492;top:14160;width:29;height:51" coordorigin="11492,14160" coordsize="29,51" path="m11521,14160l11492,14210e" filled="false" stroked="true" strokeweight="1.080110pt" strokecolor="#ffffff">
                <v:path arrowok="t"/>
              </v:shape>
            </v:group>
            <v:group style="position:absolute;left:11514;top:14225;width:8;height:3" coordorigin="11514,14225" coordsize="8,3">
              <v:shape style="position:absolute;left:11514;top:14225;width:8;height:3" coordorigin="11514,14225" coordsize="8,3" path="m11514,14225l11521,14227e" filled="false" stroked="true" strokeweight="1.080110pt" strokecolor="#ffffff">
                <v:path arrowok="t"/>
              </v:shape>
            </v:group>
            <v:group style="position:absolute;left:11514;top:14210;width:8;height:15" coordorigin="11514,14210" coordsize="8,15">
              <v:shape style="position:absolute;left:11514;top:14210;width:8;height:15" coordorigin="11514,14210" coordsize="8,15" path="m11521,14210l11514,14225e" filled="false" stroked="true" strokeweight="1.080110pt" strokecolor="#ffffff">
                <v:path arrowok="t"/>
              </v:shape>
            </v:group>
            <v:group style="position:absolute;left:9923;top:15161;width:44;height:65" coordorigin="9923,15161" coordsize="44,65">
              <v:shape style="position:absolute;left:9923;top:15161;width:44;height:65" coordorigin="9923,15161" coordsize="44,65" path="m9923,15218l9966,15225,9966,15218,9937,15211,9951,15168,9937,15161,9923,15218e" filled="false" stroked="true" strokeweight="1.080110pt" strokecolor="#ffffff">
                <v:path arrowok="t"/>
              </v:shape>
            </v:group>
            <v:group style="position:absolute;left:9959;top:15175;width:58;height:65" coordorigin="9959,15175" coordsize="58,65">
              <v:shape style="position:absolute;left:9959;top:15175;width:58;height:65" coordorigin="9959,15175" coordsize="58,65" path="m10016,15240l10009,15182,9995,15175,9959,15225,9973,15233,9980,15218,10002,15225,10002,15240,10016,15240e" filled="false" stroked="true" strokeweight="1.080110pt" strokecolor="#ffffff">
                <v:path arrowok="t"/>
              </v:shape>
            </v:group>
            <v:group style="position:absolute;left:9987;top:15189;width:15;height:29" coordorigin="9987,15189" coordsize="15,29">
              <v:shape style="position:absolute;left:9987;top:15189;width:15;height:29" coordorigin="9987,15189" coordsize="15,29" path="m10002,15218l9987,15211,9995,15189,10002,15218e" filled="false" stroked="true" strokeweight="1.080110pt" strokecolor="#ffffff">
                <v:path arrowok="t"/>
              </v:shape>
            </v:group>
            <v:group style="position:absolute;left:10045;top:15197;width:58;height:58" coordorigin="10045,15197" coordsize="58,58">
              <v:shape style="position:absolute;left:10045;top:15197;width:58;height:58" coordorigin="10045,15197" coordsize="58,58" path="m10074,15233l10081,15240,10081,15247,10074,15247,10067,15247,10059,15240,10059,15233,10059,15225,10059,15218,10067,15211,10074,15211,10081,15211,10088,15211,10088,15218,10103,15218,10103,15211,10095,15211,10088,15204,10081,15197,10067,15197,10052,15204,10045,15218,10045,15233,10052,15247,10067,15254,10081,15254,10095,15254,10095,15233,10074,15225,10074,15233e" filled="false" stroked="true" strokeweight="1.080110pt" strokecolor="#ffffff">
                <v:path arrowok="t"/>
              </v:shape>
            </v:group>
            <v:group style="position:absolute;left:10110;top:15211;width:51;height:65" coordorigin="10110,15211" coordsize="51,65">
              <v:shape style="position:absolute;left:10110;top:15211;width:51;height:65" coordorigin="10110,15211" coordsize="51,65" path="m10117,15211l10110,15240,10110,15247,10110,15254,10110,15261,10117,15269,10124,15269,10139,15276,10146,15269,10146,15261,10153,15261,10153,15254,10160,15225,10153,15218,10146,15247,10139,15261,10124,15261,10117,15254,10117,15247,10124,15240,10131,15211,10117,15211e" filled="false" stroked="true" strokeweight="1.080110pt" strokecolor="#ffffff">
                <v:path arrowok="t"/>
              </v:shape>
            </v:group>
            <v:group style="position:absolute;left:10160;top:15225;width:29;height:58" coordorigin="10160,15225" coordsize="29,58">
              <v:shape style="position:absolute;left:10160;top:15225;width:29;height:58" coordorigin="10160,15225" coordsize="29,58" path="m10160,15283l10175,15283,10189,15225,10175,15225,10160,15283e" filled="false" stroked="true" strokeweight="1.080110pt" strokecolor="#ffffff">
                <v:path arrowok="t"/>
              </v:shape>
            </v:group>
            <v:group style="position:absolute;left:10182;top:15233;width:58;height:58" coordorigin="10182,15233" coordsize="58,58">
              <v:shape style="position:absolute;left:10182;top:15233;width:58;height:58" coordorigin="10182,15233" coordsize="58,58" path="m10211,15269l10225,15276,10225,15283,10218,15283,10211,15283,10196,15276,10196,15269,10196,15261,10203,15254,10203,15247,10211,15247,10218,15247,10225,15247,10225,15254,10239,15254,10239,15247,10232,15247,10232,15240,10218,15233,10203,15233,10196,15240,10182,15254,10182,15269,10189,15283,10203,15290,10218,15290,10232,15290,10239,15269,10211,15261,10211,15269e" filled="false" stroked="true" strokeweight="1.080110pt" strokecolor="#ffffff">
                <v:path arrowok="t"/>
              </v:shape>
            </v:group>
            <v:group style="position:absolute;left:10239;top:15247;width:58;height:65" coordorigin="10239,15247" coordsize="58,65">
              <v:shape style="position:absolute;left:10239;top:15247;width:58;height:65" coordorigin="10239,15247" coordsize="58,65" path="m10239,15305l10247,15305,10254,15269,10268,15312,10283,15312,10297,15261,10283,15254,10275,15290,10261,15247,10254,15247,10239,15305e" filled="false" stroked="true" strokeweight="1.080110pt" strokecolor="#ffffff">
                <v:path arrowok="t"/>
              </v:shape>
            </v:group>
            <v:group style="position:absolute;left:10290;top:15261;width:51;height:65" coordorigin="10290,15261" coordsize="51,65">
              <v:shape style="position:absolute;left:10290;top:15261;width:51;height:65" coordorigin="10290,15261" coordsize="51,65" path="m10340,15326l10333,15269,10326,15261,10290,15312,10297,15319,10304,15305,10326,15312,10333,15326,10340,15326e" filled="false" stroked="true" strokeweight="1.080110pt" strokecolor="#ffffff">
                <v:path arrowok="t"/>
              </v:shape>
            </v:group>
            <v:group style="position:absolute;left:10311;top:15276;width:15;height:29" coordorigin="10311,15276" coordsize="15,29">
              <v:shape style="position:absolute;left:10311;top:15276;width:15;height:29" coordorigin="10311,15276" coordsize="15,29" path="m10326,15305l10311,15297,10326,15276,10326,15305e" filled="false" stroked="true" strokeweight="1.080110pt" strokecolor="#ffffff">
                <v:path arrowok="t"/>
              </v:shape>
            </v:group>
            <v:group style="position:absolute;left:10347;top:15276;width:58;height:65" coordorigin="10347,15276" coordsize="58,65">
              <v:shape style="position:absolute;left:10347;top:15276;width:58;height:65" coordorigin="10347,15276" coordsize="58,65" path="m10347,15333l10362,15333,10362,15312,10369,15312,10376,15319,10376,15326,10383,15341,10398,15341,10391,15333,10391,15319,10383,15312,10398,15312,10405,15305,10405,15290,10398,15283,10391,15283,10383,15283,10362,15276,10347,15333e" filled="false" stroked="true" strokeweight="1.080110pt" strokecolor="#ffffff">
                <v:path arrowok="t"/>
              </v:shape>
            </v:group>
            <v:group style="position:absolute;left:10369;top:15290;width:22;height:15" coordorigin="10369,15290" coordsize="22,15">
              <v:shape style="position:absolute;left:10369;top:15290;width:22;height:15" coordorigin="10369,15290" coordsize="22,15" path="m10369,15305l10369,15290,10376,15290,10383,15290,10391,15290,10391,15297,10391,15305,10383,15305,10376,15305,10369,15305e" filled="false" stroked="true" strokeweight="1.080110pt" strokecolor="#ffffff">
                <v:path arrowok="t"/>
              </v:shape>
            </v:group>
            <v:group style="position:absolute;left:10405;top:15290;width:51;height:58" coordorigin="10405,15290" coordsize="51,58">
              <v:shape style="position:absolute;left:10405;top:15290;width:51;height:58" coordorigin="10405,15290" coordsize="51,58" path="m10419,15290l10405,15348,10427,15348,10434,15348,10441,15348,10448,15341,10455,15326,10455,15319,10455,15305,10448,15297,10434,15297,10419,15290e" filled="false" stroked="true" strokeweight="1.080110pt" strokecolor="#ffffff">
                <v:path arrowok="t"/>
              </v:shape>
            </v:group>
            <v:group style="position:absolute;left:10419;top:15305;width:29;height:36" coordorigin="10419,15305" coordsize="29,36">
              <v:shape style="position:absolute;left:10419;top:15305;width:29;height:36" coordorigin="10419,15305" coordsize="29,36" path="m10427,15305l10434,15305,10441,15305,10441,15312,10448,15319,10441,15326,10441,15333,10434,15341,10427,15341,10419,15341,10427,15305e" filled="false" stroked="true" strokeweight="1.080110pt" strokecolor="#ffffff">
                <v:path arrowok="t"/>
              </v:shape>
            </v:group>
            <v:group style="position:absolute;left:10463;top:15305;width:22;height:58" coordorigin="10463,15305" coordsize="22,58">
              <v:shape style="position:absolute;left:10463;top:15305;width:22;height:58" coordorigin="10463,15305" coordsize="22,58" path="m10463,15362l10470,15362,10484,15305,10477,15305,10463,15362e" filled="false" stroked="true" strokeweight="1.080110pt" strokecolor="#ffffff">
                <v:path arrowok="t"/>
              </v:shape>
            </v:group>
            <v:group style="position:absolute;left:10477;top:15312;width:58;height:65" coordorigin="10477,15312" coordsize="58,65">
              <v:shape style="position:absolute;left:10477;top:15312;width:58;height:65" coordorigin="10477,15312" coordsize="58,65" path="m10477,15362l10520,15377,10520,15362,10491,15355,10499,15341,10527,15348,10527,15341,10499,15333,10499,15319,10535,15326,10535,15319,10491,15312,10477,15362e" filled="false" stroked="true" strokeweight="1.080110pt" strokecolor="#ffffff">
                <v:path arrowok="t"/>
              </v:shape>
            </v:group>
            <v:group style="position:absolute;left:10535;top:15326;width:58;height:65" coordorigin="10535,15326" coordsize="58,65">
              <v:shape style="position:absolute;left:10535;top:15326;width:58;height:65" coordorigin="10535,15326" coordsize="58,65" path="m10535,15377l10549,15384,10556,15362,10563,15362,10563,15369,10571,15377,10571,15391,10585,15391,10585,15384,10578,15369,10571,15362,10585,15362,10592,15355,10592,15341,10585,15333,10578,15333,10549,15326,10535,15377e" filled="false" stroked="true" strokeweight="1.080110pt" strokecolor="#ffffff">
                <v:path arrowok="t"/>
              </v:shape>
            </v:group>
            <v:group style="position:absolute;left:10556;top:15341;width:22;height:15" coordorigin="10556,15341" coordsize="22,15">
              <v:shape style="position:absolute;left:10556;top:15341;width:22;height:15" coordorigin="10556,15341" coordsize="22,15" path="m10556,15355l10556,15341,10571,15341,10578,15341,10578,15348,10578,15355,10571,15355,10563,15355,10556,15355e" filled="false" stroked="true" strokeweight="1.080110pt" strokecolor="#ffffff">
                <v:path arrowok="t"/>
              </v:shape>
            </v:group>
            <v:group style="position:absolute;left:10592;top:15341;width:58;height:65" coordorigin="10592,15341" coordsize="58,65">
              <v:shape style="position:absolute;left:10592;top:15341;width:58;height:65" coordorigin="10592,15341" coordsize="58,65" path="m10592,15391l10635,15405,10635,15398,10607,15391,10607,15377,10635,15384,10643,15369,10614,15362,10614,15355,10643,15362,10650,15348,10607,15341,10592,15391e" filled="false" stroked="true" strokeweight="1.080110pt" strokecolor="#ffffff">
                <v:path arrowok="t"/>
              </v:shape>
            </v:group>
            <v:group style="position:absolute;left:11255;top:8862;width:65;height:58" coordorigin="11255,8862" coordsize="65,58">
              <v:shape style="position:absolute;left:11255;top:8862;width:65;height:58" coordorigin="11255,8862" coordsize="65,58" path="m11255,8869l11276,8919,11291,8912,11305,8912,11312,8905,11320,8898,11312,8890,11312,8883,11298,8883,11305,8876,11305,8869,11298,8862,11291,8862,11276,8862,11255,8869e" filled="false" stroked="true" strokeweight="1.080110pt" strokecolor="#ffffff">
                <v:path arrowok="t"/>
              </v:shape>
            </v:group>
            <v:group style="position:absolute;left:11269;top:8869;width:29;height:15" coordorigin="11269,8869" coordsize="29,15">
              <v:shape style="position:absolute;left:11269;top:8869;width:29;height:15" coordorigin="11269,8869" coordsize="29,15" path="m11269,8876l11276,8869,11284,8869,11291,8869,11298,8876,11291,8883,11284,8883,11276,8883,11269,8876e" filled="false" stroked="true" strokeweight="1.080110pt" strokecolor="#ffffff">
                <v:path arrowok="t"/>
              </v:shape>
            </v:group>
            <v:group style="position:absolute;left:11276;top:8890;width:29;height:22" coordorigin="11276,8890" coordsize="29,22">
              <v:shape style="position:absolute;left:11276;top:8890;width:29;height:22" coordorigin="11276,8890" coordsize="29,22" path="m11276,8898l11291,8890,11298,8890,11305,8890,11305,8898,11298,8905,11291,8905,11284,8912,11276,8898e" filled="false" stroked="true" strokeweight="1.080110pt" strokecolor="#ffffff">
                <v:path arrowok="t"/>
              </v:shape>
            </v:group>
            <v:group style="position:absolute;left:11320;top:8840;width:58;height:58" coordorigin="11320,8840" coordsize="58,58">
              <v:shape style="position:absolute;left:11320;top:8840;width:58;height:58" coordorigin="11320,8840" coordsize="58,58" path="m11320,8876l11327,8890,11334,8898,11341,8898,11356,8898,11363,8890,11370,8883,11377,8869,11370,8862,11363,8847,11356,8840,11348,8840,11334,8840,11327,8847,11320,8854,11320,8862,11320,8876e" filled="false" stroked="true" strokeweight="1.080110pt" strokecolor="#ffffff">
                <v:path arrowok="t"/>
              </v:shape>
            </v:group>
            <v:group style="position:absolute;left:11327;top:8847;width:36;height:44" coordorigin="11327,8847" coordsize="36,44">
              <v:shape style="position:absolute;left:11327;top:8847;width:36;height:44" coordorigin="11327,8847" coordsize="36,44" path="m11334,8876l11327,8862,11334,8854,11341,8847,11348,8847,11356,8854,11363,8862,11363,8869,11363,8876,11356,8883,11348,8890,11341,8883,11334,8883,11334,8876e" filled="false" stroked="true" strokeweight="1.080110pt" strokecolor="#ffffff">
                <v:path arrowok="t"/>
              </v:shape>
            </v:group>
            <v:group style="position:absolute;left:11370;top:8826;width:29;height:58" coordorigin="11370,8826" coordsize="29,58">
              <v:shape style="position:absolute;left:11370;top:8826;width:29;height:58" coordorigin="11370,8826" coordsize="29,58" path="m11384,8883l11399,8883,11377,8826,11370,8833,11384,8883e" filled="false" stroked="true" strokeweight="1.080110pt" strokecolor="#ffffff">
                <v:path arrowok="t"/>
              </v:shape>
            </v:group>
            <v:group style="position:absolute;left:11392;top:8818;width:51;height:58" coordorigin="11392,8818" coordsize="51,58">
              <v:shape style="position:absolute;left:11392;top:8818;width:51;height:58" coordorigin="11392,8818" coordsize="51,58" path="m11399,8862l11399,8869,11406,8876,11413,8876,11428,8876,11435,8869,11442,8862,11442,8847,11435,8840,11428,8840,11413,8840,11406,8840,11399,8833,11406,8826,11413,8826,11420,8833,11435,8826,11420,8818,11413,8818,11406,8818,11399,8826,11392,8833,11392,8840,11399,8847,11406,8847,11413,8847,11420,8847,11428,8847,11428,8854,11428,8862,11420,8862,11413,8862,11406,8854,11399,8862e" filled="false" stroked="true" strokeweight="1.080110pt" strokecolor="#ffffff">
                <v:path arrowok="t"/>
              </v:shape>
            </v:group>
            <v:group style="position:absolute;left:11464;top:8783;width:58;height:72" coordorigin="11464,8783" coordsize="58,72">
              <v:shape style="position:absolute;left:11464;top:8783;width:58;height:72" coordorigin="11464,8783" coordsize="58,72" path="m11478,8854l11492,8847,11478,8811,11514,8840,11521,8840,11507,8783,11492,8790,11507,8826,11471,8797,11464,8797,11478,8854e" filled="false" stroked="true" strokeweight="1.080110pt" strokecolor="#ffffff">
                <v:path arrowok="t"/>
              </v:shape>
            </v:group>
            <v:group style="position:absolute;left:11514;top:8780;width:8;height:20" coordorigin="11514,8780" coordsize="8,20">
              <v:shape style="position:absolute;left:11514;top:8780;width:8;height:20" coordorigin="11514,8780" coordsize="8,20" path="m11521,8780l11514,8783,11521,8799e" filled="false" stroked="true" strokeweight="1.080110pt" strokecolor="#ffffff">
                <v:path arrowok="t"/>
              </v:shape>
            </v:group>
            <v:group style="position:absolute;left:7986;top:12504;width:58;height:36" coordorigin="7986,12504" coordsize="58,36">
              <v:shape style="position:absolute;left:7986;top:12504;width:58;height:36" coordorigin="7986,12504" coordsize="58,36" path="m8043,12540l8043,12504,8036,12504,8029,12533,7986,12526,7986,12533,8043,12540e" filled="false" stroked="true" strokeweight="1.080110pt" strokecolor="#ffffff">
                <v:path arrowok="t"/>
              </v:shape>
            </v:group>
            <v:group style="position:absolute;left:7993;top:12447;width:58;height:51" coordorigin="7993,12447" coordsize="58,51">
              <v:shape style="position:absolute;left:7993;top:12447;width:58;height:51" coordorigin="7993,12447" coordsize="58,51" path="m8050,12497l8050,12454,8043,12454,8036,12490,8022,12483,8029,12454,8022,12454,8014,12483,8000,12483,8007,12454,8000,12447,7993,12490,8050,12497e" filled="false" stroked="true" strokeweight="1.080110pt" strokecolor="#ffffff">
                <v:path arrowok="t"/>
              </v:shape>
            </v:group>
            <v:group style="position:absolute;left:8000;top:12367;width:65;height:51" coordorigin="8000,12367" coordsize="65,51">
              <v:shape style="position:absolute;left:8000;top:12367;width:65;height:51" coordorigin="8000,12367" coordsize="65,51" path="m8000,12411l8058,12418,8065,12403,8065,12396,8065,12389,8065,12382,8058,12375,8050,12367,8043,12375,8036,12382,8029,12375,8022,12367,8014,12367,8014,12375,8007,12382,8007,12389,8000,12411e" filled="false" stroked="true" strokeweight="1.080110pt" strokecolor="#ffffff">
                <v:path arrowok="t"/>
              </v:shape>
            </v:group>
            <v:group style="position:absolute;left:8014;top:12382;width:15;height:22" coordorigin="8014,12382" coordsize="15,22">
              <v:shape style="position:absolute;left:8014;top:12382;width:15;height:22" coordorigin="8014,12382" coordsize="15,22" path="m8014,12403l8014,12396,8014,12389,8022,12382,8029,12382,8029,12389,8029,12396,8029,12403,8014,12403e" filled="false" stroked="true" strokeweight="1.080110pt" strokecolor="#ffffff">
                <v:path arrowok="t"/>
              </v:shape>
            </v:group>
            <v:group style="position:absolute;left:8036;top:12382;width:15;height:29" coordorigin="8036,12382" coordsize="15,29">
              <v:shape style="position:absolute;left:8036;top:12382;width:15;height:29" coordorigin="8036,12382" coordsize="15,29" path="m8036,12403l8036,12396,8036,12389,8043,12389,8043,12382,8050,12382,8050,12389,8050,12396,8050,12411,8036,12403e" filled="false" stroked="true" strokeweight="1.080110pt" strokecolor="#ffffff">
                <v:path arrowok="t"/>
              </v:shape>
            </v:group>
            <v:group style="position:absolute;left:8014;top:12310;width:58;height:51" coordorigin="8014,12310" coordsize="58,51">
              <v:shape style="position:absolute;left:8014;top:12310;width:58;height:51" coordorigin="8014,12310" coordsize="58,51" path="m8036,12360l8050,12360,8058,12360,8065,12346,8072,12339,8072,12324,8065,12317,8058,12310,8043,12310,8036,12310,8022,12310,8014,12317,8014,12332,8014,12339,8014,12353,8022,12353,8036,12360e" filled="false" stroked="true" strokeweight="1.080110pt" strokecolor="#ffffff">
                <v:path arrowok="t"/>
              </v:shape>
            </v:group>
            <v:group style="position:absolute;left:8022;top:12317;width:36;height:36" coordorigin="8022,12317" coordsize="36,36">
              <v:shape style="position:absolute;left:8022;top:12317;width:36;height:36" coordorigin="8022,12317" coordsize="36,36" path="m8036,12353l8029,12346,8022,12339,8022,12332,8029,12317,8043,12317,8050,12324,8058,12324,8058,12332,8058,12339,8058,12346,8050,12353,8036,12353e" filled="false" stroked="true" strokeweight="1.080110pt" strokecolor="#ffffff">
                <v:path arrowok="t"/>
              </v:shape>
            </v:group>
            <v:group style="position:absolute;left:8022;top:12252;width:58;height:51" coordorigin="8022,12252" coordsize="58,51">
              <v:shape style="position:absolute;left:8022;top:12252;width:58;height:51" coordorigin="8022,12252" coordsize="58,51" path="m8022,12303l8050,12303,8058,12303,8065,12303,8072,12303,8079,12296,8079,12288,8079,12274,8079,12267,8072,12260,8065,12260,8058,12260,8029,12252,8022,12267,8058,12274,8065,12274,8072,12274,8072,12281,8065,12288,8058,12296,8050,12296,8022,12288,8022,12303e" filled="false" stroked="true" strokeweight="1.080110pt" strokecolor="#ffffff">
                <v:path arrowok="t"/>
              </v:shape>
            </v:group>
            <v:group style="position:absolute;left:8029;top:12195;width:65;height:58" coordorigin="8029,12195" coordsize="65,58">
              <v:shape style="position:absolute;left:8029;top:12195;width:65;height:58" coordorigin="8029,12195" coordsize="65,58" path="m8086,12252l8086,12238,8058,12238,8065,12231,8065,12224,8072,12224,8072,12216,8086,12216,8094,12202,8079,12202,8072,12209,8065,12216,8058,12202,8050,12195,8043,12202,8036,12202,8029,12209,8029,12216,8029,12245,8086,12252e" filled="false" stroked="true" strokeweight="1.080110pt" strokecolor="#ffffff">
                <v:path arrowok="t"/>
              </v:shape>
            </v:group>
            <v:group style="position:absolute;left:8036;top:12209;width:22;height:22" coordorigin="8036,12209" coordsize="22,22">
              <v:shape style="position:absolute;left:8036;top:12209;width:22;height:22" coordorigin="8036,12209" coordsize="22,22" path="m8050,12231l8036,12231,8036,12224,8043,12216,8043,12209,8050,12209,8058,12216,8050,12224,8050,12231e" filled="false" stroked="true" strokeweight="1.080110pt" strokecolor="#ffffff">
                <v:path arrowok="t"/>
              </v:shape>
            </v:group>
            <v:group style="position:absolute;left:8036;top:12137;width:65;height:51" coordorigin="8036,12137" coordsize="65,51">
              <v:shape style="position:absolute;left:8036;top:12137;width:65;height:51" coordorigin="8036,12137" coordsize="65,51" path="m8072,12166l8079,12152,8086,12152,8086,12159,8086,12166,8086,12173,8079,12180,8072,12180,8065,12180,8058,12180,8050,12173,8050,12166,8050,12159,8050,12152,8058,12152,8058,12137,8043,12144,8043,12152,8036,12159,8043,12173,8050,12188,8065,12188,8079,12188,8094,12180,8101,12166,8094,12152,8094,12144,8072,12137,8065,12159,8072,12166e" filled="false" stroked="true" strokeweight="1.080110pt" strokecolor="#ffffff">
                <v:path arrowok="t"/>
              </v:shape>
            </v:group>
            <v:group style="position:absolute;left:626;top:13121;width:80;height:10" coordorigin="626,13121" coordsize="80,10">
              <v:shape style="position:absolute;left:626;top:13121;width:80;height:10" coordorigin="626,13121" coordsize="80,10" path="m626,13121l706,13131e" filled="false" stroked="true" strokeweight=".72007pt" strokecolor="#ffff00">
                <v:path arrowok="t"/>
              </v:shape>
            </v:group>
            <v:group style="position:absolute;left:828;top:13138;width:116;height:15" coordorigin="828,13138" coordsize="116,15">
              <v:shape style="position:absolute;left:828;top:13138;width:116;height:15" coordorigin="828,13138" coordsize="116,15" path="m828,13138l943,13152e" filled="false" stroked="true" strokeweight=".72007pt" strokecolor="#ffff00">
                <v:path arrowok="t"/>
              </v:shape>
            </v:group>
            <v:group style="position:absolute;left:1066;top:13159;width:123;height:15" coordorigin="1066,13159" coordsize="123,15">
              <v:shape style="position:absolute;left:1066;top:13159;width:123;height:15" coordorigin="1066,13159" coordsize="123,15" path="m1066,13159l1188,13174e" filled="false" stroked="true" strokeweight=".72007pt" strokecolor="#ffff00">
                <v:path arrowok="t"/>
              </v:shape>
            </v:group>
            <v:group style="position:absolute;left:1303;top:13181;width:123;height:8" coordorigin="1303,13181" coordsize="123,8">
              <v:shape style="position:absolute;left:1303;top:13181;width:123;height:8" coordorigin="1303,13181" coordsize="123,8" path="m1303,13181l1426,13188e" filled="false" stroked="true" strokeweight=".72007pt" strokecolor="#ffff00">
                <v:path arrowok="t"/>
              </v:shape>
            </v:group>
            <v:group style="position:absolute;left:1541;top:13203;width:123;height:8" coordorigin="1541,13203" coordsize="123,8">
              <v:shape style="position:absolute;left:1541;top:13203;width:123;height:8" coordorigin="1541,13203" coordsize="123,8" path="m1541,13203l1663,13210e" filled="false" stroked="true" strokeweight=".72007pt" strokecolor="#ffff00">
                <v:path arrowok="t"/>
              </v:shape>
            </v:group>
            <v:group style="position:absolute;left:1786;top:13203;width:116;height:8" coordorigin="1786,13203" coordsize="116,8">
              <v:shape style="position:absolute;left:1786;top:13203;width:116;height:8" coordorigin="1786,13203" coordsize="116,8" path="m1786,13210l1901,13203e" filled="false" stroked="true" strokeweight=".72007pt" strokecolor="#ffff00">
                <v:path arrowok="t"/>
              </v:shape>
              <v:shape style="position:absolute;left:2016;top:12756;width:9505;height:2066" type="#_x0000_t75" stroked="false">
                <v:imagedata r:id="rId17" o:title=""/>
              </v:shape>
            </v:group>
            <v:group style="position:absolute;left:734;top:13109;width:51;height:51" coordorigin="734,13109" coordsize="51,51">
              <v:shape style="position:absolute;left:734;top:13109;width:51;height:51" coordorigin="734,13109" coordsize="51,51" path="m756,13109l749,13116,742,13116,734,13123,734,13145,749,13159,763,13159,785,13138,778,13131,778,13123,770,13116,756,13109xe" filled="true" fillcolor="#ffff00" stroked="false">
                <v:path arrowok="t"/>
                <v:fill type="solid"/>
              </v:shape>
            </v:group>
            <v:group style="position:absolute;left:734;top:13109;width:51;height:51" coordorigin="734,13109" coordsize="51,51">
              <v:shape style="position:absolute;left:734;top:13109;width:51;height:51" coordorigin="734,13109" coordsize="51,51" path="m756,13109l749,13116,742,13116,734,13123,734,13145,749,13159,763,13159,785,13138,778,13131,778,13123,770,13116,756,13109xe" filled="true" fillcolor="#ffff00" stroked="false">
                <v:path arrowok="t"/>
                <v:fill type="solid"/>
              </v:shape>
            </v:group>
            <v:group style="position:absolute;left:1174;top:13145;width:51;height:51" coordorigin="1174,13145" coordsize="51,51">
              <v:shape style="position:absolute;left:1174;top:13145;width:51;height:51" coordorigin="1174,13145" coordsize="51,51" path="m1203,13145l1188,13152,1181,13152,1174,13159,1174,13181,1188,13195,1203,13195,1217,13188,1217,13181,1224,13174,1224,13167,1203,13145xe" filled="true" fillcolor="#ffff00" stroked="false">
                <v:path arrowok="t"/>
                <v:fill type="solid"/>
              </v:shape>
            </v:group>
            <v:group style="position:absolute;left:1174;top:13145;width:51;height:51" coordorigin="1174,13145" coordsize="51,51">
              <v:shape style="position:absolute;left:1174;top:13145;width:51;height:51" coordorigin="1174,13145" coordsize="51,51" path="m1203,13145l1188,13152,1181,13152,1174,13159,1174,13181,1188,13195,1203,13195,1217,13188,1217,13181,1224,13174,1224,13167,1203,13145xe" filled="true" fillcolor="#ffff00" stroked="false">
                <v:path arrowok="t"/>
                <v:fill type="solid"/>
              </v:shape>
            </v:group>
            <v:group style="position:absolute;left:1613;top:13181;width:51;height:51" coordorigin="1613,13181" coordsize="51,51">
              <v:shape style="position:absolute;left:1613;top:13181;width:51;height:51" coordorigin="1613,13181" coordsize="51,51" path="m1635,13181l1627,13188,1620,13188,1613,13195,1613,13217,1627,13231,1642,13231,1663,13210,1656,13203,1656,13195,1649,13188,1635,13181xe" filled="true" fillcolor="#ffff00" stroked="false">
                <v:path arrowok="t"/>
                <v:fill type="solid"/>
              </v:shape>
            </v:group>
            <v:group style="position:absolute;left:1613;top:13181;width:51;height:51" coordorigin="1613,13181" coordsize="51,51">
              <v:shape style="position:absolute;left:1613;top:13181;width:51;height:51" coordorigin="1613,13181" coordsize="51,51" path="m1635,13181l1627,13188,1620,13188,1613,13195,1613,13217,1627,13231,1642,13231,1663,13210,1656,13203,1656,13195,1649,13188,1635,13181xe" filled="true" fillcolor="#ffff00" stroked="false">
                <v:path arrowok="t"/>
                <v:fill type="solid"/>
              </v:shape>
            </v:group>
            <v:group style="position:absolute;left:1433;top:13188;width:123;height:15" coordorigin="1433,13188" coordsize="123,15">
              <v:shape style="position:absolute;left:1433;top:13188;width:123;height:15" coordorigin="1433,13188" coordsize="123,15" path="m1555,13203l1433,13188e" filled="false" stroked="true" strokeweight=".72007pt" strokecolor="#ffff00">
                <v:path arrowok="t"/>
              </v:shape>
            </v:group>
            <v:group style="position:absolute;left:1195;top:13174;width:116;height:8" coordorigin="1195,13174" coordsize="116,8">
              <v:shape style="position:absolute;left:1195;top:13174;width:116;height:8" coordorigin="1195,13174" coordsize="116,8" path="m1311,13181l1195,13174e" filled="false" stroked="true" strokeweight=".72007pt" strokecolor="#ffff00">
                <v:path arrowok="t"/>
              </v:shape>
            </v:group>
            <v:group style="position:absolute;left:950;top:13152;width:123;height:15" coordorigin="950,13152" coordsize="123,15">
              <v:shape style="position:absolute;left:950;top:13152;width:123;height:15" coordorigin="950,13152" coordsize="123,15" path="m1073,13167l1051,13159,950,13152e" filled="false" stroked="true" strokeweight=".72007pt" strokecolor="#ffff00">
                <v:path arrowok="t"/>
              </v:shape>
            </v:group>
            <v:group style="position:absolute;left:713;top:13131;width:123;height:15" coordorigin="713,13131" coordsize="123,15">
              <v:shape style="position:absolute;left:713;top:13131;width:123;height:15" coordorigin="713,13131" coordsize="123,15" path="m835,13145l713,13131e" filled="false" stroked="true" strokeweight=".72007pt" strokecolor="#ffff00">
                <v:path arrowok="t"/>
              </v:shape>
            </v:group>
            <v:group style="position:absolute;left:1757;top:13188;width:44;height:51" coordorigin="1757,13188" coordsize="44,51">
              <v:shape style="position:absolute;left:1757;top:13188;width:44;height:51" coordorigin="1757,13188" coordsize="44,51" path="m1786,13188l1771,13188,1757,13195,1757,13224,1771,13239,1786,13239,1800,13224,1800,13203,1786,13188xe" filled="true" fillcolor="#ffff00" stroked="false">
                <v:path arrowok="t"/>
                <v:fill type="solid"/>
              </v:shape>
            </v:group>
            <v:group style="position:absolute;left:1757;top:13188;width:44;height:51" coordorigin="1757,13188" coordsize="44,51">
              <v:shape style="position:absolute;left:1757;top:13188;width:44;height:51" coordorigin="1757,13188" coordsize="44,51" path="m1786,13188l1771,13188,1757,13195,1757,13224,1771,13239,1786,13239,1800,13224,1800,13203,1786,13188xe" filled="true" fillcolor="#ffff00" stroked="false">
                <v:path arrowok="t"/>
                <v:fill type="solid"/>
              </v:shape>
            </v:group>
            <v:group style="position:absolute;left:1311;top:13159;width:51;height:51" coordorigin="1311,13159" coordsize="51,51">
              <v:shape style="position:absolute;left:1311;top:13159;width:51;height:51" coordorigin="1311,13159" coordsize="51,51" path="m1347,13159l1332,13159,1311,13181,1318,13195,1318,13203,1325,13203,1332,13210,1347,13210,1361,13195,1361,13174,1347,13159xe" filled="true" fillcolor="#ffff00" stroked="false">
                <v:path arrowok="t"/>
                <v:fill type="solid"/>
              </v:shape>
            </v:group>
            <v:group style="position:absolute;left:1311;top:13159;width:51;height:51" coordorigin="1311,13159" coordsize="51,51">
              <v:shape style="position:absolute;left:1311;top:13159;width:51;height:51" coordorigin="1311,13159" coordsize="51,51" path="m1347,13159l1332,13159,1311,13181,1318,13195,1318,13203,1325,13203,1332,13210,1347,13210,1361,13195,1361,13174,1347,13159xe" filled="true" fillcolor="#ffff00" stroked="false">
                <v:path arrowok="t"/>
                <v:fill type="solid"/>
              </v:shape>
            </v:group>
            <v:group style="position:absolute;left:878;top:13123;width:51;height:51" coordorigin="878,13123" coordsize="51,51">
              <v:shape style="position:absolute;left:878;top:13123;width:51;height:51" coordorigin="878,13123" coordsize="51,51" path="m914,13123l900,13123,886,13131,886,13138,878,13145,878,13152,886,13167,893,13167,900,13174,914,13174,929,13159,929,13138,914,13123xe" filled="true" fillcolor="#ffff00" stroked="false">
                <v:path arrowok="t"/>
                <v:fill type="solid"/>
              </v:shape>
            </v:group>
            <v:group style="position:absolute;left:878;top:13123;width:51;height:51" coordorigin="878,13123" coordsize="51,51">
              <v:shape style="position:absolute;left:878;top:13123;width:51;height:51" coordorigin="878,13123" coordsize="51,51" path="m914,13123l900,13123,886,13131,886,13138,878,13145,878,13152,886,13167,893,13167,900,13174,914,13174,929,13159,929,13138,914,13123xe" filled="true" fillcolor="#ffff00" stroked="false">
                <v:path arrowok="t"/>
                <v:fill type="solid"/>
              </v:shape>
            </v:group>
            <v:group style="position:absolute;left:10866;top:12166;width:58;height:80" coordorigin="10866,12166" coordsize="58,80">
              <v:shape style="position:absolute;left:10866;top:12166;width:58;height:80" coordorigin="10866,12166" coordsize="58,80" path="m10866,12224l10866,12231,10873,12238,10880,12245,10895,12245,10902,12245,10916,12238,10916,12231,10923,12224,10923,12216,10916,12209,10902,12202,10916,12195,10916,12180,10916,12173,10909,12173,10902,12166,10895,12166,10880,12166,10873,12173,10866,12188,10887,12188,10887,12180,10895,12180,10902,12188,10895,12195,10887,12195,10887,12209,10895,12209,10902,12209,10902,12216,10902,12231,10895,12231,10887,12231,10880,12224,10866,12224e" filled="false" stroked="true" strokeweight="1.080110pt" strokecolor="#000000">
                <v:path arrowok="t"/>
              </v:shape>
            </v:group>
            <v:group style="position:absolute;left:6020;top:12339;width:36;height:80" coordorigin="6020,12339" coordsize="36,80">
              <v:shape style="position:absolute;left:6020;top:12339;width:36;height:80" coordorigin="6020,12339" coordsize="36,80" path="m6056,12418l6056,12339,6041,12339,6041,12346,6034,12346,6020,12360,6020,12375,6027,12367,6041,12360,6041,12418,6056,12418e" filled="false" stroked="true" strokeweight="1.080110pt" strokecolor="#000000">
                <v:path arrowok="t"/>
              </v:shape>
            </v:group>
            <v:group style="position:absolute;left:6524;top:12439;width:58;height:80" coordorigin="6524,12439" coordsize="58,80">
              <v:shape style="position:absolute;left:6524;top:12439;width:58;height:80" coordorigin="6524,12439" coordsize="58,80" path="m6581,12504l6545,12504,6553,12497,6560,12490,6567,12483,6574,12468,6581,12461,6574,12447,6574,12439,6567,12439,6553,12439,6545,12439,6531,12439,6531,12447,6524,12461,6545,12461,6545,12454,6553,12454,6560,12454,6560,12461,6560,12468,6553,12475,6545,12483,6538,12497,6531,12504,6524,12519,6581,12519,6581,12504e" filled="false" stroked="true" strokeweight="1.080110pt" strokecolor="#000000">
                <v:path arrowok="t"/>
              </v:shape>
            </v:group>
            <v:group style="position:absolute;left:4313;top:11698;width:51;height:65" coordorigin="4313,11698" coordsize="51,65">
              <v:shape style="position:absolute;left:4313;top:11698;width:51;height:65" coordorigin="4313,11698" coordsize="51,65" path="m4364,11756l4328,11756,4328,11748,4342,11741,4356,11734,4364,11720,4364,11712,4364,11705,4356,11698,4349,11698,4342,11698,4328,11698,4320,11698,4320,11705,4313,11712,4320,11712,4328,11705,4342,11705,4349,11705,4356,11712,4349,11727,4342,11734,4335,11741,4320,11748,4320,11756,4313,11763,4364,11763,4364,11756e" filled="false" stroked="true" strokeweight="1.080110pt" strokecolor="#ffffff">
                <v:path arrowok="t"/>
              </v:shape>
            </v:group>
            <v:group style="position:absolute;left:4371;top:11698;width:44;height:65" coordorigin="4371,11698" coordsize="44,65">
              <v:shape style="position:absolute;left:4371;top:11698;width:44;height:65" coordorigin="4371,11698" coordsize="44,65" path="m4371,11705l4407,11705,4392,11720,4385,11741,4378,11763,4385,11763,4392,11741,4400,11720,4414,11698,4371,11698,4371,11705e" filled="false" stroked="true" strokeweight="1.080110pt" strokecolor="#ffffff">
                <v:path arrowok="t"/>
              </v:shape>
            </v:group>
            <v:group style="position:absolute;left:4428;top:11698;width:44;height:65" coordorigin="4428,11698" coordsize="44,65">
              <v:shape style="position:absolute;left:4428;top:11698;width:44;height:65" coordorigin="4428,11698" coordsize="44,65" path="m4428,11741l4428,11748,4436,11756,4443,11763,4450,11763,4457,11763,4464,11756,4464,11748,4472,11741,4464,11734,4457,11727,4464,11720,4464,11712,4464,11705,4457,11698,4450,11698,4436,11698,4428,11712,4436,11712,4436,11705,4450,11705,4457,11705,4457,11712,4457,11720,4443,11727,4443,11734,4450,11734,4457,11734,4464,11741,4457,11756,4450,11756,4436,11756,4436,11741,4428,11741e" filled="false" stroked="true" strokeweight="1.080110pt" strokecolor="#ffffff">
                <v:path arrowok="t"/>
              </v:shape>
            </v:group>
            <v:group style="position:absolute;left:4486;top:11698;width:29;height:65" coordorigin="4486,11698" coordsize="29,65">
              <v:shape style="position:absolute;left:4486;top:11698;width:29;height:65" coordorigin="4486,11698" coordsize="29,65" path="m4515,11763l4515,11698,4508,11698,4500,11705,4486,11712,4486,11720,4500,11720,4508,11712,4508,11763,4515,11763e" filled="false" stroked="true" strokeweight="1.080110pt" strokecolor="#ffffff">
                <v:path arrowok="t"/>
              </v:shape>
            </v:group>
            <v:group style="position:absolute;left:4529;top:11698;width:51;height:65" coordorigin="4529,11698" coordsize="51,65">
              <v:shape style="position:absolute;left:4529;top:11698;width:51;height:65" coordorigin="4529,11698" coordsize="51,65" path="m4580,11756l4544,11756,4544,11748,4558,11741,4572,11734,4572,11720,4580,11712,4572,11705,4572,11698,4565,11698,4558,11698,4544,11698,4536,11698,4536,11705,4529,11712,4536,11712,4544,11705,4558,11705,4565,11705,4572,11712,4565,11727,4558,11734,4551,11741,4536,11748,4529,11756,4529,11763,4580,11763,4580,11756e" filled="false" stroked="true" strokeweight="1.080110pt" strokecolor="#ffffff">
                <v:path arrowok="t"/>
              </v:shape>
            </v:group>
            <v:group style="position:absolute;left:4623;top:11712;width:65;height:51" coordorigin="4623,11712" coordsize="65,51">
              <v:shape style="position:absolute;left:4623;top:11712;width:65;height:51" coordorigin="4623,11712" coordsize="65,51" path="m4623,11763l4630,11763,4630,11734,4630,11727,4637,11720,4644,11720,4652,11720,4652,11734,4652,11763,4659,11763,4659,11734,4659,11727,4673,11720,4680,11727,4680,11734,4680,11763,4688,11763,4688,11727,4680,11720,4673,11712,4666,11712,4659,11720,4652,11712,4644,11712,4637,11712,4630,11720,4630,11712,4623,11712,4623,11763e" filled="false" stroked="true" strokeweight="1.080110pt" strokecolor="#ffffff">
                <v:path arrowok="t"/>
              </v:shape>
            </v:group>
            <v:group style="position:absolute;left:4702;top:11698;width:29;height:29" coordorigin="4702,11698" coordsize="29,29">
              <v:shape style="position:absolute;left:4702;top:11698;width:29;height:29" coordorigin="4702,11698" coordsize="29,29" path="m4702,11727l4731,11727,4709,11727,4716,11720,4724,11712,4731,11712,4731,11705,4724,11698,4716,11698,4709,11698,4702,11705,4709,11705,4716,11698,4724,11705,4724,11712,4716,11712,4702,11727e" filled="false" stroked="true" strokeweight="1.080110pt" strokecolor="#ffffff">
                <v:path arrowok="t"/>
              </v:shape>
            </v:group>
            <v:group style="position:absolute;left:626;top:8293;width:10895;height:7314" coordorigin="626,8293" coordsize="10895,7314">
              <v:shape style="position:absolute;left:626;top:8293;width:10895;height:7314" coordorigin="626,8293" coordsize="10895,7314" path="m626,15607l626,8293,11521,8293,11521,15607,626,15607xe" filled="false" stroked="true" strokeweight="1.080110pt" strokecolor="#000000">
                <v:path arrowok="t"/>
              </v:shape>
            </v:group>
            <v:group style="position:absolute;left:950;top:8142;width:5639;height:303" coordorigin="950,8142" coordsize="5639,303">
              <v:shape style="position:absolute;left:950;top:8142;width:5639;height:303" coordorigin="950,8142" coordsize="5639,303" path="m950,8444l950,8142,6589,8142,6589,8444,950,8444xe" filled="true" fillcolor="#ffffff" stroked="false">
                <v:path arrowok="t"/>
                <v:fill type="solid"/>
              </v:shape>
            </v:group>
            <v:group style="position:absolute;left:698;top:15341;width:7727;height:195" coordorigin="698,15341" coordsize="7727,195">
              <v:shape style="position:absolute;left:698;top:15341;width:7727;height:195" coordorigin="698,15341" coordsize="7727,195" path="m698,15535l698,15341,8425,15341,8425,15535,698,15535xe" filled="true" fillcolor="#ffffff" stroked="false">
                <v:path arrowok="t"/>
                <v:fill type="solid"/>
              </v:shape>
            </v:group>
            <v:group style="position:absolute;left:814;top:8480;width:490;height:598" coordorigin="814,8480" coordsize="490,598">
              <v:shape style="position:absolute;left:814;top:8480;width:490;height:598" coordorigin="814,8480" coordsize="490,598" path="m1059,8588l1015,8797,814,8833,1015,8876,1059,9078,1063,9056,1059,9056,1059,8876,1023,8876,835,8833,1059,8833,1023,8797,1059,8610,1063,8610,1059,8588xe" filled="true" fillcolor="#ffffff" stroked="false">
                <v:path arrowok="t"/>
                <v:fill type="solid"/>
              </v:shape>
              <v:shape style="position:absolute;left:814;top:8480;width:490;height:598" coordorigin="814,8480" coordsize="490,598" path="m1102,8797l1095,8797,1282,8833,1059,8833,1095,8876,1059,9056,1063,9056,1102,8876,1303,8833,1102,8797xe" filled="true" fillcolor="#ffffff" stroked="false">
                <v:path arrowok="t"/>
                <v:fill type="solid"/>
              </v:shape>
              <v:shape style="position:absolute;left:814;top:8480;width:490;height:598" coordorigin="814,8480" coordsize="490,598" path="m1059,8833l1023,8876,1059,8876,1059,8833xe" filled="true" fillcolor="#ffffff" stroked="false">
                <v:path arrowok="t"/>
                <v:fill type="solid"/>
              </v:shape>
              <v:shape style="position:absolute;left:814;top:8480;width:490;height:598" coordorigin="814,8480" coordsize="490,598" path="m1063,8610l1059,8610,1059,8833,1095,8797,1102,8797,1063,8610xe" filled="true" fillcolor="#ffffff" stroked="false">
                <v:path arrowok="t"/>
                <v:fill type="solid"/>
              </v:shape>
              <v:shape style="position:absolute;left:814;top:8480;width:490;height:598" coordorigin="814,8480" coordsize="490,598" path="m1037,8480l1015,8480,1023,8487,1030,8487,1030,8552,1023,8552,1023,8559,1044,8559,1037,8552,1037,8495,1050,8495,1037,8480xe" filled="true" fillcolor="#ffffff" stroked="false">
                <v:path arrowok="t"/>
                <v:fill type="solid"/>
              </v:shape>
              <v:shape style="position:absolute;left:814;top:8480;width:490;height:598" coordorigin="814,8480" coordsize="490,598" path="m1050,8495l1037,8495,1087,8559,1095,8559,1095,8538,1087,8538,1050,8495xe" filled="true" fillcolor="#ffffff" stroked="false">
                <v:path arrowok="t"/>
                <v:fill type="solid"/>
              </v:shape>
              <v:shape style="position:absolute;left:814;top:8480;width:490;height:598" coordorigin="814,8480" coordsize="490,598" path="m1095,8480l1080,8480,1087,8487,1087,8538,1095,8538,1095,8480xe" filled="true" fillcolor="#ffffff" stroked="false">
                <v:path arrowok="t"/>
                <v:fill type="solid"/>
              </v:shape>
            </v:group>
            <v:group style="position:absolute;left:814;top:8588;width:490;height:490" coordorigin="814,8588" coordsize="490,490">
              <v:shape style="position:absolute;left:814;top:8588;width:490;height:490" coordorigin="814,8588" coordsize="490,490" path="m1059,8588l1102,8797,1303,8833,1102,8876,1059,9078,1015,8876,814,8833,1015,8797,1059,8588xe" filled="false" stroked="true" strokeweight="1.080110pt" strokecolor="#6d6d6d">
                <v:path arrowok="t"/>
              </v:shape>
            </v:group>
            <v:group style="position:absolute;left:835;top:8610;width:447;height:447" coordorigin="835,8610" coordsize="447,447">
              <v:shape style="position:absolute;left:835;top:8610;width:447;height:447" coordorigin="835,8610" coordsize="447,447" path="m1059,8833l835,8833,1023,8876,1059,8833,1059,9056,1095,8876,1059,8833,1282,8833,1095,8797,1059,8833,1059,8610,1023,8797,1059,8833xe" filled="false" stroked="true" strokeweight="1.080110pt" strokecolor="#6d6d6d">
                <v:path arrowok="t"/>
              </v:shape>
            </v:group>
            <v:group style="position:absolute;left:1015;top:8480;width:80;height:80" coordorigin="1015,8480" coordsize="80,80">
              <v:shape style="position:absolute;left:1015;top:8480;width:80;height:80" coordorigin="1015,8480" coordsize="80,80" path="m1095,8480l1095,8559,1087,8559,1037,8495,1037,8545,1037,8552,1044,8559,1023,8559,1023,8552,1030,8552,1030,8545,1030,8487,1023,8487,1015,8480,1037,8480,1087,8538,1087,8495,1087,8487,1080,8480,1095,8480xe" filled="false" stroked="true" strokeweight="1.080110pt" strokecolor="#6d6d6d">
                <v:path arrowok="t"/>
              </v:shape>
            </v:group>
            <v:group style="position:absolute;left:814;top:8588;width:490;height:490" coordorigin="814,8588" coordsize="490,490">
              <v:shape style="position:absolute;left:814;top:8588;width:490;height:490" coordorigin="814,8588" coordsize="490,490" path="m1059,8588l1102,8797,1303,8833,1102,8876,1059,9078,1015,8876,814,8833,1015,8797,1059,8588e" filled="false" stroked="true" strokeweight="2.160210pt" strokecolor="#ffffff">
                <v:path arrowok="t"/>
              </v:shape>
            </v:group>
            <v:group style="position:absolute;left:835;top:8610;width:447;height:447" coordorigin="835,8610" coordsize="447,447">
              <v:shape style="position:absolute;left:835;top:8610;width:447;height:447" coordorigin="835,8610" coordsize="447,447" path="m1059,8833l835,8833,1023,8876,1059,8833,1059,9056,1095,8876,1059,8833,1282,8833,1095,8797,1059,8833,1059,8610,1023,8797,1059,8833e" filled="false" stroked="true" strokeweight="2.160210pt" strokecolor="#ffffff">
                <v:path arrowok="t"/>
              </v:shape>
            </v:group>
            <v:group style="position:absolute;left:1015;top:8480;width:80;height:80" coordorigin="1015,8480" coordsize="80,80">
              <v:shape style="position:absolute;left:1015;top:8480;width:80;height:80" coordorigin="1015,8480" coordsize="80,80" path="m1095,8480l1095,8559,1087,8559,1037,8495,1037,8545,1037,8552,1044,8559,1023,8559,1023,8552,1030,8552,1030,8545,1030,8487,1023,8487,1015,8480,1037,8480,1087,8538,1087,8495,1087,8487,1080,8480,1095,8480e" filled="false" stroked="true" strokeweight="2.160210pt" strokecolor="#ffffff">
                <v:path arrowok="t"/>
              </v:shape>
            </v:group>
            <v:group style="position:absolute;left:814;top:8480;width:490;height:598" coordorigin="814,8480" coordsize="490,598">
              <v:shape style="position:absolute;left:814;top:8480;width:490;height:598" coordorigin="814,8480" coordsize="490,598" path="m1059,8588l1015,8797,814,8833,1015,8876,1059,9078,1063,9056,1059,9056,1059,8876,1023,8876,835,8833,1059,8833,1023,8797,1059,8610,1063,8610,1059,8588xe" filled="true" fillcolor="#000000" stroked="false">
                <v:path arrowok="t"/>
                <v:fill type="solid"/>
              </v:shape>
              <v:shape style="position:absolute;left:814;top:8480;width:490;height:598" coordorigin="814,8480" coordsize="490,598" path="m1102,8797l1095,8797,1282,8833,1059,8833,1095,8876,1059,9056,1063,9056,1102,8876,1303,8833,1102,8797xe" filled="true" fillcolor="#000000" stroked="false">
                <v:path arrowok="t"/>
                <v:fill type="solid"/>
              </v:shape>
              <v:shape style="position:absolute;left:814;top:8480;width:490;height:598" coordorigin="814,8480" coordsize="490,598" path="m1059,8833l1023,8876,1059,8876,1059,8833xe" filled="true" fillcolor="#000000" stroked="false">
                <v:path arrowok="t"/>
                <v:fill type="solid"/>
              </v:shape>
              <v:shape style="position:absolute;left:814;top:8480;width:490;height:598" coordorigin="814,8480" coordsize="490,598" path="m1063,8610l1059,8610,1059,8833,1095,8797,1102,8797,1063,8610xe" filled="true" fillcolor="#000000" stroked="false">
                <v:path arrowok="t"/>
                <v:fill type="solid"/>
              </v:shape>
              <v:shape style="position:absolute;left:814;top:8480;width:490;height:598" coordorigin="814,8480" coordsize="490,598" path="m1037,8480l1015,8480,1023,8487,1030,8487,1030,8552,1023,8552,1023,8559,1044,8559,1037,8552,1037,8495,1050,8495,1037,8480xe" filled="true" fillcolor="#000000" stroked="false">
                <v:path arrowok="t"/>
                <v:fill type="solid"/>
              </v:shape>
              <v:shape style="position:absolute;left:814;top:8480;width:490;height:598" coordorigin="814,8480" coordsize="490,598" path="m1050,8495l1037,8495,1087,8559,1095,8559,1095,8538,1087,8538,1050,8495xe" filled="true" fillcolor="#000000" stroked="false">
                <v:path arrowok="t"/>
                <v:fill type="solid"/>
              </v:shape>
              <v:shape style="position:absolute;left:814;top:8480;width:490;height:598" coordorigin="814,8480" coordsize="490,598" path="m1095,8480l1080,8480,1087,8487,1087,8538,1095,8538,1095,8480xe" filled="true" fillcolor="#000000" stroked="false">
                <v:path arrowok="t"/>
                <v:fill type="solid"/>
              </v:shape>
            </v:group>
            <v:group style="position:absolute;left:626;top:8135;width:310;height:310" coordorigin="626,8135" coordsize="310,310">
              <v:shape style="position:absolute;left:626;top:8135;width:310;height:310" coordorigin="626,8135" coordsize="310,310" path="m886,8437l677,8437,684,8444,878,8444,886,8437xe" filled="true" fillcolor="#000000" stroked="false">
                <v:path arrowok="t"/>
                <v:fill type="solid"/>
              </v:shape>
              <v:shape style="position:absolute;left:626;top:8135;width:310;height:310" coordorigin="626,8135" coordsize="310,310" path="m907,8149l655,8149,641,8163,641,8171,634,8178,634,8185,626,8192,626,8387,634,8394,634,8401,641,8408,641,8415,655,8430,662,8430,670,8437,893,8437,907,8423,914,8423,914,8415,929,8401,929,8394,936,8387,936,8192,929,8185,929,8178,922,8171,922,8163,907,8149xe" filled="true" fillcolor="#000000" stroked="false">
                <v:path arrowok="t"/>
                <v:fill type="solid"/>
              </v:shape>
              <v:shape style="position:absolute;left:626;top:8135;width:310;height:310" coordorigin="626,8135" coordsize="310,310" path="m893,8142l670,8142,662,8149,900,8149,893,8142xe" filled="true" fillcolor="#000000" stroked="false">
                <v:path arrowok="t"/>
                <v:fill type="solid"/>
              </v:shape>
              <v:shape style="position:absolute;left:626;top:8135;width:310;height:310" coordorigin="626,8135" coordsize="310,310" path="m878,8135l684,8135,677,8142,886,8142,878,8135xe" filled="true" fillcolor="#000000" stroked="false">
                <v:path arrowok="t"/>
                <v:fill type="solid"/>
              </v:shape>
            </v:group>
            <v:group style="position:absolute;left:626;top:8135;width:310;height:310" coordorigin="626,8135" coordsize="310,310">
              <v:shape style="position:absolute;left:626;top:8135;width:310;height:310" coordorigin="626,8135" coordsize="310,310" path="m857,8444l864,8444,871,8444,878,8444,886,8437,893,8437,900,8430,907,8423,914,8423,914,8415,922,8408,929,8401,929,8394,936,8387,936,8192,929,8185,929,8178,922,8171,922,8163,914,8156,907,8149,900,8149,893,8142,886,8142,878,8135,684,8135,677,8142,670,8142,662,8149,655,8149,648,8156,641,8163,641,8171,634,8178,634,8185,626,8192,626,8387,634,8394,634,8401,641,8408,641,8415,648,8423,655,8430,662,8430,670,8437,677,8437,684,8444,691,8444,698,8444,706,8444,857,8444xe" filled="false" stroked="true" strokeweight="1.080110pt" strokecolor="#000000">
                <v:path arrowok="t"/>
              </v:shape>
            </v:group>
            <v:group style="position:absolute;left:742;top:12591;width:1865;height:713" coordorigin="742,12591" coordsize="1865,713">
              <v:shape style="position:absolute;left:742;top:12591;width:1865;height:713" coordorigin="742,12591" coordsize="1865,713" path="m742,13303l742,12591,2607,12591,2607,13303,742,13303xe" filled="true" fillcolor="#ffffff" stroked="false">
                <v:path arrowok="t"/>
                <v:fill type="solid"/>
              </v:shape>
            </v:group>
            <v:group style="position:absolute;left:9260;top:13217;width:2197;height:1361" coordorigin="9260,13217" coordsize="2197,1361">
              <v:shape style="position:absolute;left:9260;top:13217;width:2197;height:1361" coordorigin="9260,13217" coordsize="2197,1361" path="m9260,14578l9260,13217,11456,13217,11456,14578,9260,14578xe" filled="true" fillcolor="#ffffff" stroked="false">
                <v:path arrowok="t"/>
                <v:fill type="solid"/>
              </v:shape>
            </v:group>
            <v:group style="position:absolute;left:9303;top:13275;width:202;height:94" coordorigin="9303,13275" coordsize="202,94">
              <v:shape style="position:absolute;left:9303;top:13275;width:202;height:94" coordorigin="9303,13275" coordsize="202,94" path="m9303,13368l9303,13275,9505,13275,9505,13368,9303,13368xe" filled="true" fillcolor="#ff0000" stroked="false">
                <v:path arrowok="t"/>
                <v:fill type="solid"/>
              </v:shape>
            </v:group>
            <v:group style="position:absolute;left:9303;top:13462;width:26;height:27" coordorigin="9303,13462" coordsize="26,27">
              <v:shape style="position:absolute;left:9303;top:13462;width:26;height:27" coordorigin="9303,13462" coordsize="26,27" path="m9303,13488l9329,13462e" filled="false" stroked="true" strokeweight="1.44014pt" strokecolor="#e50000">
                <v:path arrowok="t"/>
              </v:shape>
            </v:group>
            <v:group style="position:absolute;left:9368;top:13462;width:101;height:101" coordorigin="9368,13462" coordsize="101,101">
              <v:shape style="position:absolute;left:9368;top:13462;width:101;height:101" coordorigin="9368,13462" coordsize="101,101" path="m9368,13562l9469,13462e" filled="false" stroked="true" strokeweight="1.44014pt" strokecolor="#e50000">
                <v:path arrowok="t"/>
              </v:shape>
            </v:group>
            <v:group style="position:absolute;left:9303;top:13462;width:51;height:51" coordorigin="9303,13462" coordsize="51,51">
              <v:shape style="position:absolute;left:9303;top:13462;width:51;height:51" coordorigin="9303,13462" coordsize="51,51" path="m9303,13512l9354,13462e" filled="false" stroked="true" strokeweight=".36004pt" strokecolor="#e50000">
                <v:path arrowok="t"/>
              </v:shape>
            </v:group>
            <v:group style="position:absolute;left:9397;top:13462;width:98;height:101" coordorigin="9397,13462" coordsize="98,101">
              <v:shape style="position:absolute;left:9397;top:13462;width:98;height:101" coordorigin="9397,13462" coordsize="98,101" path="m9397,13562l9495,13462e" filled="false" stroked="true" strokeweight=".36004pt" strokecolor="#e50000">
                <v:path arrowok="t"/>
              </v:shape>
            </v:group>
            <v:group style="position:absolute;left:9303;top:13656;width:202;height:101" coordorigin="9303,13656" coordsize="202,101">
              <v:shape style="position:absolute;left:9303;top:13656;width:202;height:101" coordorigin="9303,13656" coordsize="202,101" path="m9303,13757l9303,13656,9505,13656,9505,13757,9303,13757xe" filled="true" fillcolor="#004ca7" stroked="false">
                <v:path arrowok="t"/>
                <v:fill type="solid"/>
              </v:shape>
            </v:group>
            <v:group style="position:absolute;left:9303;top:13850;width:58;height:58" coordorigin="9303,13850" coordsize="58,58">
              <v:shape style="position:absolute;left:9303;top:13850;width:58;height:58" coordorigin="9303,13850" coordsize="58,58" path="m9303,13908l9361,13850e" filled="false" stroked="true" strokeweight="1.44014pt" strokecolor="#0000ff">
                <v:path arrowok="t"/>
              </v:shape>
            </v:group>
            <v:group style="position:absolute;left:9354;top:13850;width:94;height:94" coordorigin="9354,13850" coordsize="94,94">
              <v:shape style="position:absolute;left:9354;top:13850;width:94;height:94" coordorigin="9354,13850" coordsize="94,94" path="m9354,13944l9447,13850e" filled="false" stroked="true" strokeweight="1.44014pt" strokecolor="#0000ff">
                <v:path arrowok="t"/>
              </v:shape>
            </v:group>
            <v:group style="position:absolute;left:9440;top:13879;width:65;height:65" coordorigin="9440,13879" coordsize="65,65">
              <v:shape style="position:absolute;left:9440;top:13879;width:65;height:65" coordorigin="9440,13879" coordsize="65,65" path="m9440,13944l9505,13879e" filled="false" stroked="true" strokeweight="1.44014pt" strokecolor="#0000ff">
                <v:path arrowok="t"/>
              </v:shape>
            </v:group>
            <v:group style="position:absolute;left:9303;top:14038;width:202;height:101" coordorigin="9303,14038" coordsize="202,101">
              <v:shape style="position:absolute;left:9303;top:14038;width:202;height:101" coordorigin="9303,14038" coordsize="202,101" path="m9303,14138l9303,14038,9505,14038,9505,14138,9303,14138xe" filled="true" fillcolor="#aaff00" stroked="false">
                <v:path arrowok="t"/>
                <v:fill type="solid"/>
              </v:shape>
            </v:group>
            <v:group style="position:absolute;left:9303;top:14232;width:202;height:101" coordorigin="9303,14232" coordsize="202,101">
              <v:shape style="position:absolute;left:9303;top:14232;width:202;height:101" coordorigin="9303,14232" coordsize="202,101" path="m9303,14333l9303,14232,9505,14232,9505,14333,9303,14333xe" filled="true" fillcolor="#ffaa00" stroked="false">
                <v:path arrowok="t"/>
                <v:fill type="solid"/>
              </v:shape>
            </v:group>
            <v:group style="position:absolute;left:9303;top:14491;width:29;height:29" coordorigin="9303,14491" coordsize="29,29">
              <v:shape style="position:absolute;left:9303;top:14491;width:29;height:29" coordorigin="9303,14491" coordsize="29,29" path="m9303,14491l9332,14520e" filled="false" stroked="true" strokeweight=".36004pt" strokecolor="#000000">
                <v:path arrowok="t"/>
              </v:shape>
            </v:group>
            <v:group style="position:absolute;left:9303;top:14434;width:87;height:87" coordorigin="9303,14434" coordsize="87,87">
              <v:shape style="position:absolute;left:9303;top:14434;width:87;height:87" coordorigin="9303,14434" coordsize="87,87" path="m9303,14434l9390,14520e" filled="false" stroked="true" strokeweight=".36004pt" strokecolor="#000000">
                <v:path arrowok="t"/>
              </v:shape>
            </v:group>
            <v:group style="position:absolute;left:9354;top:14426;width:94;height:94" coordorigin="9354,14426" coordsize="94,94">
              <v:shape style="position:absolute;left:9354;top:14426;width:94;height:94" coordorigin="9354,14426" coordsize="94,94" path="m9354,14426l9447,14520e" filled="false" stroked="true" strokeweight=".36004pt" strokecolor="#000000">
                <v:path arrowok="t"/>
              </v:shape>
            </v:group>
            <v:group style="position:absolute;left:9411;top:14426;width:94;height:94" coordorigin="9411,14426" coordsize="94,94">
              <v:shape style="position:absolute;left:9411;top:14426;width:94;height:94" coordorigin="9411,14426" coordsize="94,94" path="m9411,14426l9505,14520e" filled="false" stroked="true" strokeweight=".36004pt" strokecolor="#000000">
                <v:path arrowok="t"/>
              </v:shape>
            </v:group>
            <v:group style="position:absolute;left:9469;top:14426;width:36;height:36" coordorigin="9469,14426" coordsize="36,36">
              <v:shape style="position:absolute;left:9469;top:14426;width:36;height:36" coordorigin="9469,14426" coordsize="36,36" path="m9469,14426l9505,14462e" filled="false" stroked="true" strokeweight=".36004pt" strokecolor="#000000">
                <v:path arrowok="t"/>
              </v:shape>
            </v:group>
            <v:group style="position:absolute;left:9303;top:14426;width:202;height:94" coordorigin="9303,14426" coordsize="202,94">
              <v:shape style="position:absolute;left:9303;top:14426;width:202;height:94" coordorigin="9303,14426" coordsize="202,94" path="m9303,14520l9303,14426,9505,14426,9505,14520,9303,14520e" filled="false" stroked="true" strokeweight=".36004pt" strokecolor="#818181">
                <v:path arrowok="t"/>
              </v:shape>
            </v:group>
            <v:group style="position:absolute;left:10556;top:14801;width:850;height:296" coordorigin="10556,14801" coordsize="850,296">
              <v:shape style="position:absolute;left:10556;top:14801;width:850;height:296" coordorigin="10556,14801" coordsize="850,296" path="m10556,15096l10556,14801,11406,14801,11406,15096,10556,15096xe" filled="true" fillcolor="#ffffff" stroked="false">
                <v:path arrowok="t"/>
                <v:fill type="solid"/>
              </v:shape>
            </v:group>
            <v:group style="position:absolute;left:10556;top:14966;width:454;height:101" coordorigin="10556,14966" coordsize="454,101">
              <v:shape style="position:absolute;left:10556;top:14966;width:454;height:101" coordorigin="10556,14966" coordsize="454,101" path="m10556,15067l10556,14966,11010,14966,11010,15067,10556,15067e" filled="false" stroked="true" strokeweight="1.080110pt" strokecolor="#000000">
                <v:path arrowok="t"/>
              </v:shape>
            </v:group>
            <v:group style="position:absolute;left:742;top:13455;width:2535;height:1743" coordorigin="742,13455" coordsize="2535,1743">
              <v:shape style="position:absolute;left:742;top:13455;width:2535;height:1743" coordorigin="742,13455" coordsize="2535,1743" path="m742,15197l742,13455,3276,13455,3276,15197,742,15197xe" filled="true" fillcolor="#ffffff" stroked="false">
                <v:path arrowok="t"/>
                <v:fill type="solid"/>
              </v:shape>
            </v:group>
            <v:group style="position:absolute;left:1018;top:12805;width:1591;height:154" coordorigin="1018,12805" coordsize="1591,154">
              <v:shape style="position:absolute;left:1018;top:12805;width:1591;height:154" coordorigin="1018,12805" coordsize="1591,154" path="m1018,12805l1018,12958,2609,12958,2609,12805,1018,12805xe" filled="true" fillcolor="#ffffff" stroked="false">
                <v:path arrowok="t"/>
                <v:fill type="solid"/>
              </v:shape>
            </v:group>
            <v:group style="position:absolute;left:1018;top:12953;width:1591;height:154" coordorigin="1018,12953" coordsize="1591,154">
              <v:shape style="position:absolute;left:1018;top:12953;width:1591;height:154" coordorigin="1018,12953" coordsize="1591,154" path="m1018,12953l1018,13106,2609,13106,2609,12953,1018,12953xe" filled="true" fillcolor="#ffffff" stroked="false">
                <v:path arrowok="t"/>
                <v:fill type="solid"/>
              </v:shape>
            </v:group>
            <v:group style="position:absolute;left:1018;top:13100;width:1591;height:154" coordorigin="1018,13100" coordsize="1591,154">
              <v:shape style="position:absolute;left:1018;top:13100;width:1591;height:154" coordorigin="1018,13100" coordsize="1591,154" path="m1018,13100l1018,13254,2609,13254,2609,13100,1018,13100xe" filled="true" fillcolor="#ffffff" stroked="false">
                <v:path arrowok="t"/>
                <v:fill type="solid"/>
              </v:shape>
            </v:group>
            <v:group style="position:absolute;left:1020;top:12663;width:1599;height:148" coordorigin="1020,12663" coordsize="1599,148">
              <v:shape style="position:absolute;left:1020;top:12663;width:1599;height:148" coordorigin="1020,12663" coordsize="1599,148" path="m1020,12663l1020,12811,2618,12811,2618,12663,1020,12663xe" filled="true" fillcolor="#ffffff" stroked="false">
                <v:path arrowok="t"/>
                <v:fill type="solid"/>
              </v:shape>
              <v:shape style="position:absolute;left:670;top:8193;width:218;height:159" type="#_x0000_t202" filled="false" stroked="false">
                <v:textbox inset="0,0,0,0">
                  <w:txbxContent>
                    <w:p>
                      <w:pPr>
                        <w:spacing w:line="158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1"/>
                          <w:w w:val="95"/>
                          <w:sz w:val="16"/>
                        </w:rPr>
                        <w:t>2.4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990;top:8209;width:5544;height:195" type="#_x0000_t202" filled="false" stroked="false">
                <v:textbox inset="0,0,0,0">
                  <w:txbxContent>
                    <w:p>
                      <w:pPr>
                        <w:spacing w:line="1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9"/>
                          <w:szCs w:val="19"/>
                        </w:rPr>
                      </w:pP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Perche</w:t>
                      </w:r>
                      <w:r>
                        <w:rPr>
                          <w:rFonts w:ascii="Arial" w:hAnsi="Arial"/>
                          <w:b/>
                          <w:i/>
                          <w:spacing w:val="19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-1"/>
                          <w:sz w:val="19"/>
                        </w:rPr>
                        <w:t>et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Haut-Vendômois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LE</w:t>
                      </w:r>
                      <w:r>
                        <w:rPr>
                          <w:rFonts w:ascii="Arial" w:hAnsi="Arial"/>
                          <w:b/>
                          <w:i/>
                          <w:spacing w:val="29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POISLAY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Zone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Artisanale</w:t>
                      </w:r>
                      <w:r>
                        <w:rPr>
                          <w:rFonts w:ascii="Arial" w:hAnsi="Arial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4313;top:11689;width:420;height:94" type="#_x0000_t202" filled="false" stroked="false">
                <v:textbox inset="0,0,0,0">
                  <w:txbxContent>
                    <w:p>
                      <w:pPr>
                        <w:spacing w:line="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sz w:val="9"/>
                        </w:rPr>
                        <w:t>27312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²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10862;top:12156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3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009;top:12329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1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520;top:12430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2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848;top:12687;width:950;height:550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2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10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b</w:t>
                      </w:r>
                      <w:r>
                        <w:rPr>
                          <w:rFonts w:ascii="Arial"/>
                          <w:spacing w:val="-10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5"/>
                          <w:w w:val="95"/>
                          <w:sz w:val="11"/>
                        </w:rPr>
                        <w:t>l</w:t>
                      </w:r>
                      <w:r>
                        <w:rPr>
                          <w:rFonts w:ascii="Arial"/>
                          <w:spacing w:val="-6"/>
                          <w:w w:val="9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pacing w:val="-4"/>
                          <w:w w:val="95"/>
                          <w:sz w:val="11"/>
                        </w:rPr>
                        <w:t>ss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6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m</w:t>
                      </w:r>
                      <w:r>
                        <w:rPr>
                          <w:rFonts w:ascii="Arial"/>
                          <w:spacing w:val="-5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5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4"/>
                          <w:w w:val="9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8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4"/>
                        </w:numPr>
                        <w:tabs>
                          <w:tab w:pos="178" w:val="left" w:leader="none"/>
                        </w:tabs>
                        <w:spacing w:before="15"/>
                        <w:ind w:left="177" w:right="0" w:hanging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1"/>
                          <w:sz w:val="11"/>
                        </w:rPr>
                        <w:t>C.T.N.C.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4"/>
                        </w:numPr>
                        <w:tabs>
                          <w:tab w:pos="178" w:val="left" w:leader="none"/>
                        </w:tabs>
                        <w:spacing w:before="21"/>
                        <w:ind w:left="177" w:right="0" w:hanging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95"/>
                          <w:sz w:val="11"/>
                        </w:rPr>
                        <w:t>ENTREP</w:t>
                      </w:r>
                      <w:r>
                        <w:rPr>
                          <w:rFonts w:ascii="Arial"/>
                          <w:spacing w:val="8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3"/>
                          <w:w w:val="95"/>
                          <w:sz w:val="11"/>
                        </w:rPr>
                        <w:t>OT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4"/>
                        </w:numPr>
                        <w:tabs>
                          <w:tab w:pos="178" w:val="left" w:leader="none"/>
                        </w:tabs>
                        <w:spacing w:line="124" w:lineRule="exact" w:before="21"/>
                        <w:ind w:left="177" w:right="0" w:hanging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CALLU</w:t>
                      </w:r>
                    </w:p>
                  </w:txbxContent>
                </v:textbox>
                <w10:wrap type="none"/>
              </v:shape>
              <v:shape style="position:absolute;left:817;top:13631;width:1926;height:1472" type="#_x0000_t202" filled="false" stroked="false">
                <v:textbox inset="0,0,0,0">
                  <w:txbxContent>
                    <w:p>
                      <w:pPr>
                        <w:spacing w:line="123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10"/>
                          <w:sz w:val="12"/>
                        </w:rPr>
                        <w:t>Su</w:t>
                      </w: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16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2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ce</w:t>
                      </w:r>
                      <w:r>
                        <w:rPr>
                          <w:rFonts w:ascii="Arial" w:hAnsi="Arial"/>
                          <w:spacing w:val="7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occup</w:t>
                      </w: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13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7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z w:val="12"/>
                        </w:rPr>
                      </w:r>
                    </w:p>
                    <w:p>
                      <w:pPr>
                        <w:spacing w:line="261" w:lineRule="auto" w:before="12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2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ce</w:t>
                      </w:r>
                      <w:r>
                        <w:rPr>
                          <w:rFonts w:ascii="Arial" w:hAnsi="Arial"/>
                          <w:spacing w:val="1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z w:val="12"/>
                        </w:rPr>
                        <w:t>m</w:t>
                      </w:r>
                      <w:r>
                        <w:rPr>
                          <w:rFonts w:ascii="Arial" w:hAnsi="Arial"/>
                          <w:spacing w:val="-21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m</w:t>
                      </w:r>
                      <w:r>
                        <w:rPr>
                          <w:rFonts w:ascii="Arial" w:hAnsi="Arial"/>
                          <w:spacing w:val="-18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6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23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l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3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23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21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20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z w:val="12"/>
                        </w:rPr>
                        <w:t>v</w:t>
                      </w:r>
                      <w:r>
                        <w:rPr>
                          <w:rFonts w:ascii="Arial" w:hAnsi="Arial"/>
                          <w:spacing w:val="-27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8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w w:val="99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19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ce</w:t>
                      </w:r>
                      <w:r>
                        <w:rPr>
                          <w:rFonts w:ascii="Arial" w:hAnsi="Arial"/>
                          <w:spacing w:val="12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l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z w:val="12"/>
                        </w:rPr>
                        <w:t>b</w:t>
                      </w:r>
                      <w:r>
                        <w:rPr>
                          <w:rFonts w:ascii="Arial" w:hAnsi="Arial"/>
                          <w:spacing w:val="-18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9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8"/>
                          <w:sz w:val="12"/>
                        </w:rPr>
                        <w:t>q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9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z w:val="12"/>
                        </w:rPr>
                      </w:r>
                    </w:p>
                    <w:p>
                      <w:pPr>
                        <w:spacing w:line="261" w:lineRule="auto" w:before="0"/>
                        <w:ind w:left="0" w:right="568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5"/>
                          <w:w w:val="9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14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ce</w:t>
                      </w:r>
                      <w:r>
                        <w:rPr>
                          <w:rFonts w:ascii="Arial" w:hAnsi="Arial"/>
                          <w:spacing w:val="23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w w:val="95"/>
                          <w:sz w:val="12"/>
                        </w:rPr>
                        <w:t>l</w:t>
                      </w:r>
                      <w:r>
                        <w:rPr>
                          <w:rFonts w:ascii="Arial" w:hAnsi="Arial"/>
                          <w:spacing w:val="-4"/>
                          <w:w w:val="9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b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12"/>
                        </w:rPr>
                        <w:t> r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23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2"/>
                        </w:rPr>
                        <w:t>no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pacing w:val="-10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6"/>
                          <w:w w:val="95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7"/>
                          <w:w w:val="95"/>
                          <w:sz w:val="12"/>
                        </w:rPr>
                        <w:t>q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4"/>
                          <w:w w:val="9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-16"/>
                          <w:w w:val="95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23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w w:val="99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9"/>
                          <w:w w:val="95"/>
                          <w:sz w:val="12"/>
                        </w:rPr>
                        <w:t>Su</w:t>
                      </w:r>
                      <w:r>
                        <w:rPr>
                          <w:rFonts w:ascii="Arial" w:hAnsi="Arial"/>
                          <w:spacing w:val="-6"/>
                          <w:w w:val="9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15"/>
                          <w:w w:val="95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19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ce</w:t>
                      </w:r>
                      <w:r>
                        <w:rPr>
                          <w:rFonts w:ascii="Arial" w:hAnsi="Arial"/>
                          <w:spacing w:val="8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w w:val="95"/>
                          <w:sz w:val="12"/>
                        </w:rPr>
                        <w:t>zon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8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v</w:t>
                      </w:r>
                      <w:r>
                        <w:rPr>
                          <w:rFonts w:ascii="Arial" w:hAnsi="Arial"/>
                          <w:spacing w:val="-22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2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w w:val="9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9"/>
                          <w:w w:val="95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18"/>
                          <w:w w:val="9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8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z w:val="12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10"/>
                          <w:w w:val="105"/>
                          <w:sz w:val="12"/>
                        </w:rPr>
                        <w:t>In</w:t>
                      </w:r>
                      <w:r>
                        <w:rPr>
                          <w:rFonts w:ascii="Arial"/>
                          <w:spacing w:val="-8"/>
                          <w:w w:val="105"/>
                          <w:sz w:val="12"/>
                        </w:rPr>
                        <w:t>f</w:t>
                      </w:r>
                      <w:r>
                        <w:rPr>
                          <w:rFonts w:ascii="Arial"/>
                          <w:spacing w:val="-6"/>
                          <w:w w:val="105"/>
                          <w:sz w:val="12"/>
                        </w:rPr>
                        <w:t>r</w:t>
                      </w:r>
                      <w:r>
                        <w:rPr>
                          <w:rFonts w:ascii="Arial"/>
                          <w:spacing w:val="-16"/>
                          <w:w w:val="105"/>
                          <w:sz w:val="12"/>
                        </w:rPr>
                        <w:t>a</w:t>
                      </w:r>
                      <w:r>
                        <w:rPr>
                          <w:rFonts w:ascii="Arial"/>
                          <w:spacing w:val="-14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9"/>
                          <w:w w:val="105"/>
                          <w:sz w:val="12"/>
                        </w:rPr>
                        <w:t>s</w:t>
                      </w:r>
                      <w:r>
                        <w:rPr>
                          <w:rFonts w:ascii="Arial"/>
                          <w:spacing w:val="-10"/>
                          <w:w w:val="105"/>
                          <w:sz w:val="12"/>
                        </w:rPr>
                        <w:t>t</w:t>
                      </w:r>
                      <w:r>
                        <w:rPr>
                          <w:rFonts w:ascii="Arial"/>
                          <w:spacing w:val="-6"/>
                          <w:w w:val="105"/>
                          <w:sz w:val="12"/>
                        </w:rPr>
                        <w:t>r</w:t>
                      </w:r>
                      <w:r>
                        <w:rPr>
                          <w:rFonts w:ascii="Arial"/>
                          <w:spacing w:val="-10"/>
                          <w:w w:val="105"/>
                          <w:sz w:val="12"/>
                        </w:rPr>
                        <w:t>uctu</w:t>
                      </w:r>
                      <w:r>
                        <w:rPr>
                          <w:rFonts w:ascii="Arial"/>
                          <w:spacing w:val="-6"/>
                          <w:w w:val="105"/>
                          <w:sz w:val="12"/>
                        </w:rPr>
                        <w:t>r</w:t>
                      </w:r>
                      <w:r>
                        <w:rPr>
                          <w:rFonts w:ascii="Arial"/>
                          <w:spacing w:val="-20"/>
                          <w:w w:val="105"/>
                          <w:sz w:val="12"/>
                        </w:rPr>
                        <w:t>e</w:t>
                      </w:r>
                      <w:r>
                        <w:rPr>
                          <w:rFonts w:ascii="Arial"/>
                          <w:spacing w:val="-5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2"/>
                        </w:rPr>
                        <w:t>s</w:t>
                      </w:r>
                      <w:r>
                        <w:rPr>
                          <w:rFonts w:ascii="Arial"/>
                          <w:spacing w:val="-9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2"/>
                        </w:rPr>
                        <w:t>: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2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SURFACE</w:t>
                      </w:r>
                      <w:r>
                        <w:rPr>
                          <w:rFonts w:ascii="Arial"/>
                          <w:spacing w:val="-16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3"/>
                          <w:sz w:val="12"/>
                        </w:rPr>
                        <w:t>TOTALE</w:t>
                      </w:r>
                      <w:r>
                        <w:rPr>
                          <w:rFonts w:ascii="Arial"/>
                          <w:spacing w:val="-1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1"/>
                          <w:sz w:val="12"/>
                        </w:rPr>
                        <w:t>DE</w:t>
                      </w:r>
                      <w:r>
                        <w:rPr>
                          <w:rFonts w:ascii="Arial"/>
                          <w:spacing w:val="-1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5"/>
                          <w:sz w:val="12"/>
                        </w:rPr>
                        <w:t>LA</w:t>
                      </w:r>
                      <w:r>
                        <w:rPr>
                          <w:rFonts w:ascii="Arial"/>
                          <w:spacing w:val="-1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w w:val="70"/>
                          <w:sz w:val="12"/>
                        </w:rPr>
                        <w:t>Z</w:t>
                      </w:r>
                      <w:r>
                        <w:rPr>
                          <w:rFonts w:ascii="Arial"/>
                          <w:spacing w:val="16"/>
                          <w:w w:val="70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sz w:val="12"/>
                        </w:rPr>
                        <w:t>ONE</w:t>
                      </w:r>
                      <w:r>
                        <w:rPr>
                          <w:rFonts w:ascii="Arial"/>
                          <w:spacing w:val="-1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z w:val="12"/>
                        </w:rPr>
                        <w:t>: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2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dont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 s</w:t>
                      </w:r>
                      <w:r>
                        <w:rPr>
                          <w:rFonts w:ascii="Arial" w:hAnsi="Arial"/>
                          <w:spacing w:val="-11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ce</w:t>
                      </w:r>
                      <w:r>
                        <w:rPr>
                          <w:rFonts w:ascii="Arial" w:hAnsi="Arial"/>
                          <w:spacing w:val="21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1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12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27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20"/>
                          <w:sz w:val="12"/>
                        </w:rPr>
                        <w:t>v</w:t>
                      </w:r>
                      <w:r>
                        <w:rPr>
                          <w:rFonts w:ascii="Arial" w:hAnsi="Arial"/>
                          <w:spacing w:val="-22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21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21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z w:val="12"/>
                        </w:rPr>
                      </w:r>
                    </w:p>
                    <w:p>
                      <w:pPr>
                        <w:spacing w:before="12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eastAsia="Arial"/>
                          <w:spacing w:val="-21"/>
                          <w:w w:val="120"/>
                          <w:sz w:val="12"/>
                          <w:szCs w:val="12"/>
                        </w:rPr>
                        <w:t>––––––––––––––––––––––––––––––</w:t>
                      </w:r>
                      <w:r>
                        <w:rPr>
                          <w:rFonts w:ascii="Arial" w:hAnsi="Arial" w:cs="Arial" w:eastAsia="Arial"/>
                          <w:w w:val="120"/>
                          <w:sz w:val="12"/>
                          <w:szCs w:val="12"/>
                        </w:rPr>
                        <w:t>–</w:t>
                      </w:r>
                      <w:r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35" w:lineRule="exact" w:before="12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8"/>
                          <w:w w:val="8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oj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11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w w:val="80"/>
                          <w:sz w:val="12"/>
                        </w:rPr>
                        <w:t>(</w:t>
                      </w:r>
                      <w:r>
                        <w:rPr>
                          <w:rFonts w:ascii="Arial" w:hAnsi="Arial"/>
                          <w:spacing w:val="3"/>
                          <w:w w:val="8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4"/>
                          <w:w w:val="8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80"/>
                          <w:sz w:val="12"/>
                        </w:rPr>
                        <w:t>x</w:t>
                      </w:r>
                      <w:r>
                        <w:rPr>
                          <w:rFonts w:ascii="Arial" w:hAnsi="Arial"/>
                          <w:spacing w:val="-17"/>
                          <w:w w:val="8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w w:val="80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4"/>
                          <w:w w:val="80"/>
                          <w:sz w:val="12"/>
                        </w:rPr>
                        <w:t>e </w:t>
                      </w: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on</w:t>
                      </w:r>
                      <w:r>
                        <w:rPr>
                          <w:rFonts w:ascii="Arial" w:hAnsi="Arial"/>
                          <w:spacing w:val="-13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ou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2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0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19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16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on)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871;top:13481;width:323;height:1322" type="#_x0000_t202" filled="false" stroked="false">
                <v:textbox inset="0,0,0,0">
                  <w:txbxContent>
                    <w:p>
                      <w:pPr>
                        <w:spacing w:line="123" w:lineRule="exact" w:before="0"/>
                        <w:ind w:left="120" w:right="0" w:hanging="121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b/>
                          <w:spacing w:val="-5"/>
                          <w:sz w:val="12"/>
                        </w:rPr>
                        <w:t>en</w:t>
                      </w:r>
                      <w:r>
                        <w:rPr>
                          <w:rFonts w:ascii="Arial"/>
                          <w:b/>
                          <w:spacing w:val="-3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pacing w:val="1"/>
                          <w:sz w:val="12"/>
                        </w:rPr>
                        <w:t>Ha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2"/>
                        <w:ind w:left="12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5"/>
                          <w:sz w:val="12"/>
                        </w:rPr>
                        <w:t>1,5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2"/>
                        <w:ind w:left="12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5"/>
                          <w:sz w:val="12"/>
                        </w:rPr>
                        <w:t>0,0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2"/>
                        <w:ind w:left="12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5"/>
                          <w:sz w:val="12"/>
                        </w:rPr>
                        <w:t>0,0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2"/>
                        <w:ind w:left="12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5"/>
                          <w:sz w:val="12"/>
                        </w:rPr>
                        <w:t>2,7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2"/>
                        <w:ind w:left="12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5"/>
                          <w:sz w:val="12"/>
                        </w:rPr>
                        <w:t>0,0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2"/>
                        <w:ind w:left="12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5"/>
                          <w:sz w:val="12"/>
                        </w:rPr>
                        <w:t>0,0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2"/>
                        <w:ind w:left="12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5"/>
                          <w:sz w:val="12"/>
                        </w:rPr>
                        <w:t>4,2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line="135" w:lineRule="exact" w:before="12"/>
                        <w:ind w:left="12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5"/>
                          <w:sz w:val="12"/>
                        </w:rPr>
                        <w:t>0,0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9563;top:13268;width:1863;height:1275" type="#_x0000_t202" filled="false" stroked="false">
                <v:textbox inset="0,0,0,0">
                  <w:txbxContent>
                    <w:p>
                      <w:pPr>
                        <w:spacing w:line="117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6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Occupé</w:t>
                      </w:r>
                      <w:r>
                        <w:rPr>
                          <w:rFonts w:ascii="Arial" w:hAnsi="Arial"/>
                          <w:spacing w:val="-2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line="368" w:lineRule="auto" w:before="68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20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2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z w:val="11"/>
                        </w:rPr>
                        <w:t>om</w:t>
                      </w:r>
                      <w:r>
                        <w:rPr>
                          <w:rFonts w:ascii="Arial" w:hAnsi="Arial"/>
                          <w:spacing w:val="1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m</w:t>
                      </w:r>
                      <w:r>
                        <w:rPr>
                          <w:rFonts w:ascii="Arial" w:hAnsi="Arial"/>
                          <w:spacing w:val="10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6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3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7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pacing w:val="-11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9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ns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7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3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pacing w:val="-9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-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9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3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w w:val="12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16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21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11"/>
                        </w:rPr>
                        <w:t>Li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b</w:t>
                      </w:r>
                      <w:r>
                        <w:rPr>
                          <w:rFonts w:ascii="Arial" w:hAnsi="Arial"/>
                          <w:spacing w:val="-11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22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1"/>
                        </w:rPr>
                        <w:t>Equipé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line="355" w:lineRule="auto" w:before="2"/>
                        <w:ind w:left="0" w:right="604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20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27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11"/>
                        </w:rPr>
                        <w:t>Li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b</w:t>
                      </w:r>
                      <w:r>
                        <w:rPr>
                          <w:rFonts w:ascii="Arial" w:hAnsi="Arial"/>
                          <w:spacing w:val="-9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22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7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Non </w:t>
                      </w:r>
                      <w:r>
                        <w:rPr>
                          <w:rFonts w:ascii="Arial" w:hAnsi="Arial"/>
                          <w:spacing w:val="-3"/>
                          <w:sz w:val="11"/>
                        </w:rPr>
                        <w:t>Equipé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30"/>
                          <w:w w:val="5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4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14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pacing w:val="-12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before="9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80"/>
                          <w:sz w:val="11"/>
                        </w:rPr>
                        <w:t>P</w:t>
                      </w:r>
                      <w:r>
                        <w:rPr>
                          <w:rFonts w:ascii="Arial"/>
                          <w:spacing w:val="13"/>
                          <w:w w:val="8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5"/>
                          <w:w w:val="90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2"/>
                          <w:w w:val="90"/>
                          <w:sz w:val="11"/>
                        </w:rPr>
                        <w:t>j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2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0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125" w:lineRule="exact" w:before="68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5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3"/>
                          <w:w w:val="105"/>
                          <w:sz w:val="11"/>
                        </w:rPr>
                        <w:t>f</w:t>
                      </w:r>
                      <w:r>
                        <w:rPr>
                          <w:rFonts w:ascii="Arial"/>
                          <w:spacing w:val="-13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6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7"/>
                          <w:w w:val="10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4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18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7"/>
                          <w:w w:val="10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c</w:t>
                      </w:r>
                      <w:r>
                        <w:rPr>
                          <w:rFonts w:ascii="Arial"/>
                          <w:spacing w:val="4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-18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9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10722;top:14815;width:129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105"/>
                          <w:sz w:val="11"/>
                        </w:rPr>
                        <w:t>40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991;top:14983;width:157;height:121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5"/>
                          <w:sz w:val="12"/>
                        </w:rPr>
                        <w:t>0,0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11046;top:14974;width:367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spacing w:val="-6"/>
                          <w:w w:val="110"/>
                          <w:sz w:val="11"/>
                        </w:rPr>
                        <w:t>Mèt</w:t>
                      </w:r>
                      <w:r>
                        <w:rPr>
                          <w:rFonts w:ascii="Arial" w:hAnsi="Arial"/>
                          <w:spacing w:val="-4"/>
                          <w:w w:val="110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11"/>
                          <w:w w:val="11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13"/>
                          <w:w w:val="11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742;top:15402;width:7640;height:94" type="#_x0000_t202" filled="false" stroked="false">
                <v:textbox inset="0,0,0,0">
                  <w:txbxContent>
                    <w:p>
                      <w:pPr>
                        <w:spacing w:line="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Sourc</w:t>
                      </w:r>
                      <w:r>
                        <w:rPr>
                          <w:rFonts w:ascii="Arial" w:hAnsi="Arial"/>
                          <w:spacing w:val="-4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: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10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16"/>
                          <w:sz w:val="9"/>
                        </w:rPr>
                        <w:t>v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80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2"/>
                          <w:w w:val="8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toi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6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d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8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w w:val="115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-14"/>
                          <w:w w:val="115"/>
                          <w:sz w:val="9"/>
                        </w:rPr>
                        <w:t>'E</w:t>
                      </w:r>
                      <w:r>
                        <w:rPr>
                          <w:rFonts w:ascii="Arial" w:hAnsi="Arial"/>
                          <w:spacing w:val="-20"/>
                          <w:w w:val="11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cono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6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z w:val="9"/>
                        </w:rPr>
                        <w:t>  </w:t>
                      </w:r>
                      <w:r>
                        <w:rPr>
                          <w:rFonts w:ascii="Arial" w:hAnsi="Arial"/>
                          <w:spacing w:val="1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Fond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z w:val="9"/>
                        </w:rPr>
                        <w:t>a n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: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BD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TO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1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O®V2.1</w:t>
                      </w:r>
                      <w:r>
                        <w:rPr>
                          <w:rFonts w:ascii="Arial" w:hAnsi="Arial"/>
                          <w:spacing w:val="8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©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IGN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80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10"/>
                          <w:w w:val="8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ARIS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2011</w:t>
                      </w:r>
                      <w:r>
                        <w:rPr>
                          <w:rFonts w:ascii="Arial" w:hAnsi="Arial"/>
                          <w:spacing w:val="8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BD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ORTHO®V</w:t>
                      </w:r>
                      <w:r>
                        <w:rPr>
                          <w:rFonts w:ascii="Arial" w:hAnsi="Arial"/>
                          <w:spacing w:val="-1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2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©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IGN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80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10"/>
                          <w:w w:val="8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ARIS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2014</w:t>
                      </w:r>
                      <w:r>
                        <w:rPr>
                          <w:rFonts w:ascii="Arial" w:hAnsi="Arial"/>
                          <w:spacing w:val="8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Lice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nc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DCM</w:t>
                      </w:r>
                      <w:r>
                        <w:rPr>
                          <w:rFonts w:ascii="Arial" w:hAnsi="Arial"/>
                          <w:spacing w:val="1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;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DGFI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9"/>
                        </w:rPr>
                        <w:t>st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10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2016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495.552032pt;margin-top:762.375244pt;width:37.25pt;height:4pt;mso-position-horizontal-relative:page;mso-position-vertical-relative:page;z-index:-70144;rotation:14" type="#_x0000_t136" fillcolor="#000000" stroked="f">
            <o:extrusion v:ext="view" autorotationcenter="t"/>
            <v:textpath style="font-family:&amp;quot;Arial&amp;quot;;font-size:4pt;v-text-kern:t;mso-text-shadow:auto;font-weight:bold" string="LA GUIGNARDIERE"/>
            <w10:wrap type="none"/>
          </v:shape>
        </w:pict>
      </w:r>
      <w:r>
        <w:rPr/>
        <w:pict>
          <v:shape style="position:absolute;margin-left:63.240421pt;margin-top:162.526093pt;width:43.75pt;height:4pt;mso-position-horizontal-relative:page;mso-position-vertical-relative:page;z-index:-70120;rotation:24" type="#_x0000_t136" fillcolor="#000000" stroked="f">
            <o:extrusion v:ext="view" autorotationcenter="t"/>
            <v:textpath style="font-family:&amp;quot;Arial&amp;quot;;font-size:4pt;v-text-kern:t;mso-text-shadow:auto;font-weight:bold" string="CHE DES MARDELLES"/>
            <w10:wrap type="none"/>
          </v:shape>
        </w:pict>
      </w:r>
      <w:r>
        <w:rPr/>
        <w:pict>
          <v:shape style="position:absolute;margin-left:574.948853pt;margin-top:707.620056pt;width:1.150pt;height:4pt;mso-position-horizontal-relative:page;mso-position-vertical-relative:page;z-index:-70096;rotation:25" type="#_x0000_t136" fillcolor="#000000" stroked="f">
            <o:extrusion v:ext="view" autorotationcenter="t"/>
            <v:textpath style="font-family:&amp;quot;Arial&amp;quot;;font-size:4pt;v-text-kern:t;mso-text-shadow:auto;font-weight:bold" string="I"/>
            <w10:wrap type="none"/>
          </v:shape>
        </w:pict>
      </w:r>
      <w:r>
        <w:rPr/>
        <w:pict>
          <v:shape style="position:absolute;margin-left:384.006097pt;margin-top:559.214026pt;width:35.050pt;height:4pt;mso-position-horizontal-relative:page;mso-position-vertical-relative:page;z-index:-70072;rotation:71" type="#_x0000_t136" fillcolor="#000000" stroked="f">
            <o:extrusion v:ext="view" autorotationcenter="t"/>
            <v:textpath style="font-family:&amp;quot;Arial&amp;quot;;font-size:4pt;v-text-kern:t;mso-text-shadow:auto;font-weight:bold" string="LA BESNARDIERE"/>
            <w10:wrap type="none"/>
          </v:shape>
        </w:pict>
      </w:r>
      <w:r>
        <w:rPr/>
        <w:pict>
          <v:shape style="position:absolute;margin-left:185.307648pt;margin-top:709.880554pt;width:25.75pt;height:4pt;mso-position-horizontal-relative:page;mso-position-vertical-relative:page;z-index:-70048;rotation:71" type="#_x0000_t136" fillcolor="#000000" stroked="f">
            <o:extrusion v:ext="view" autorotationcenter="t"/>
            <v:textpath style="font-family:&amp;quot;Arial&amp;quot;;font-size:4pt;v-text-kern:t;mso-text-shadow:auto;font-weight:bold" string="LE SOUCHAY"/>
            <w10:wrap type="none"/>
          </v:shape>
        </w:pict>
      </w:r>
      <w:r>
        <w:rPr/>
        <w:pict>
          <v:shape style="position:absolute;margin-left:391.922638pt;margin-top:614.964172pt;width:20.75pt;height:4pt;mso-position-horizontal-relative:page;mso-position-vertical-relative:page;z-index:-70024;rotation:279" type="#_x0000_t136" fillcolor="#000000" stroked="f">
            <o:extrusion v:ext="view" autorotationcenter="t"/>
            <v:textpath style="font-family:&amp;quot;Arial&amp;quot;;font-size:4pt;v-text-kern:t;mso-text-shadow:auto;font-weight:bold" string="LE BOURG"/>
            <w10:wrap type="none"/>
          </v:shape>
        </w:pict>
      </w:r>
      <w:r>
        <w:rPr/>
        <w:pict>
          <v:shape style="position:absolute;margin-left:240.699377pt;margin-top:282.790247pt;width:25.2pt;height:4pt;mso-position-horizontal-relative:page;mso-position-vertical-relative:page;z-index:-70000;rotation:284" type="#_x0000_t136" fillcolor="#000000" stroked="f">
            <o:extrusion v:ext="view" autorotationcenter="t"/>
            <v:textpath style="font-family:&amp;quot;Arial&amp;quot;;font-size:4pt;v-text-kern:t;mso-text-shadow:auto;font-weight:bold" string="SAINT LUBIN"/>
            <w10:wrap type="none"/>
          </v:shape>
        </w:pict>
      </w:r>
      <w:r>
        <w:rPr/>
        <w:pict>
          <v:shape style="position:absolute;margin-left:407.314807pt;margin-top:85.776212pt;width:31.85pt;height:4pt;mso-position-horizontal-relative:page;mso-position-vertical-relative:page;z-index:-69976;rotation:302" type="#_x0000_t136" fillcolor="#000000" stroked="f">
            <o:extrusion v:ext="view" autorotationcenter="t"/>
            <v:textpath style="font-family:&amp;quot;Arial&amp;quot;;font-size:4pt;v-text-kern:t;mso-text-shadow:auto;font-weight:bold" string="LES CERCUEILS"/>
            <w10:wrap type="none"/>
          </v:shape>
        </w:pict>
      </w:r>
      <w:r>
        <w:rPr/>
        <w:pict>
          <v:shape style="position:absolute;margin-left:132.813339pt;margin-top:387.7229pt;width:2.95pt;height:4pt;mso-position-horizontal-relative:page;mso-position-vertical-relative:page;z-index:-69952;rotation:328" type="#_x0000_t136" fillcolor="#000000" stroked="f">
            <o:extrusion v:ext="view" autorotationcenter="t"/>
            <v:textpath style="font-family:&amp;quot;Arial&amp;quot;;font-size:4pt;v-text-kern:t;mso-text-shadow:auto;font-weight:bold" string="R"/>
            <w10:wrap type="none"/>
          </v:shape>
        </w:pict>
      </w:r>
      <w:r>
        <w:rPr/>
        <w:pict>
          <v:shape style="position:absolute;margin-left:151.684860pt;margin-top:374.757019pt;width:5.6pt;height:4pt;mso-position-horizontal-relative:page;mso-position-vertical-relative:page;z-index:-69928;rotation:328" type="#_x0000_t136" fillcolor="#000000" stroked="f">
            <o:extrusion v:ext="view" autorotationcenter="t"/>
            <v:textpath style="font-family:&amp;quot;Arial&amp;quot;;font-size:4pt;v-text-kern:t;mso-text-shadow:auto;font-weight:bold" string="RE"/>
            <w10:wrap type="none"/>
          </v:shape>
        </w:pict>
      </w:r>
      <w:r>
        <w:rPr/>
        <w:pict>
          <v:shape style="position:absolute;margin-left:562.738586pt;margin-top:440.839813pt;width:13.75pt;height:4pt;mso-position-horizontal-relative:page;mso-position-vertical-relative:page;z-index:-69904;rotation:342" type="#_x0000_t136" fillcolor="#000000" stroked="f">
            <o:extrusion v:ext="view" autorotationcenter="t"/>
            <v:textpath style="font-family:&amp;quot;Arial&amp;quot;;font-size:4pt;v-text-kern:t;mso-text-shadow:auto;font-weight:bold" string="BOIS N"/>
            <w10:wrap type="none"/>
          </v:shape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footerReference w:type="default" r:id="rId14"/>
          <w:pgSz w:w="11920" w:h="16850"/>
          <w:pgMar w:footer="707" w:header="0" w:top="0" w:bottom="900" w:left="0" w:right="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  <w:r>
        <w:rPr/>
        <w:pict>
          <v:group style="position:absolute;margin-left:30.783045pt;margin-top:16.017096pt;width:545.85pt;height:375.6pt;mso-position-horizontal-relative:page;mso-position-vertical-relative:page;z-index:4000" coordorigin="616,320" coordsize="10917,7512">
            <v:shape style="position:absolute;left:626;top:497;width:10895;height:7328" type="#_x0000_t75" stroked="false">
              <v:imagedata r:id="rId18" o:title=""/>
            </v:shape>
            <v:group style="position:absolute;left:6070;top:2433;width:65;height:58" coordorigin="6070,2433" coordsize="65,58">
              <v:shape style="position:absolute;left:6070;top:2433;width:65;height:58" coordorigin="6070,2433" coordsize="65,58" path="m6070,2484l6077,2491,6135,2476,6128,2462,6085,2484,6106,2440,6099,2433,6070,2484e" filled="false" stroked="true" strokeweight="1.080110pt" strokecolor="#ffffff">
                <v:path arrowok="t"/>
              </v:shape>
            </v:group>
            <v:group style="position:absolute;left:6092;top:2476;width:51;height:44" coordorigin="6092,2476" coordsize="51,44">
              <v:shape style="position:absolute;left:6092;top:2476;width:51;height:44" coordorigin="6092,2476" coordsize="51,44" path="m6092,2512l6099,2520,6142,2491,6135,2476,6092,2512e" filled="false" stroked="true" strokeweight="1.080110pt" strokecolor="#ffffff">
                <v:path arrowok="t"/>
              </v:shape>
            </v:group>
            <v:group style="position:absolute;left:6106;top:2498;width:51;height:65" coordorigin="6106,2498" coordsize="51,65">
              <v:shape style="position:absolute;left:6106;top:2498;width:51;height:65" coordorigin="6106,2498" coordsize="51,65" path="m6106,2527l6128,2563,6135,2556,6121,2534,6157,2505,6149,2498,6106,2527e" filled="false" stroked="true" strokeweight="1.080110pt" strokecolor="#ffffff">
                <v:path arrowok="t"/>
              </v:shape>
            </v:group>
            <v:group style="position:absolute;left:6135;top:2534;width:51;height:65" coordorigin="6135,2534" coordsize="51,65">
              <v:shape style="position:absolute;left:6135;top:2534;width:51;height:65" coordorigin="6135,2534" coordsize="51,65" path="m6135,2570l6164,2599,6171,2592,6149,2570,6185,2541,6178,2534,6135,2570e" filled="false" stroked="true" strokeweight="1.080110pt" strokecolor="#ffffff">
                <v:path arrowok="t"/>
              </v:shape>
            </v:group>
            <v:group style="position:absolute;left:6171;top:2577;width:65;height:65" coordorigin="6171,2577" coordsize="65,65">
              <v:shape style="position:absolute;left:6171;top:2577;width:65;height:65" coordorigin="6171,2577" coordsize="65,65" path="m6171,2606l6193,2642,6200,2635,6185,2613,6193,2606,6214,2628,6221,2620,6200,2599,6214,2592,6229,2613,6236,2606,6214,2577,6171,2606e" filled="false" stroked="true" strokeweight="1.080110pt" strokecolor="#ffffff">
                <v:path arrowok="t"/>
              </v:shape>
            </v:group>
            <v:group style="position:absolute;left:6200;top:2613;width:65;height:51" coordorigin="6200,2613" coordsize="65,51">
              <v:shape style="position:absolute;left:6200;top:2613;width:65;height:51" coordorigin="6200,2613" coordsize="65,51" path="m6200,2649l6207,2656,6221,2642,6229,2649,6236,2656,6243,2664,6250,2664,6257,2656,6265,2649,6265,2635,6257,2635,6257,2628,6243,2613,6200,2649e" filled="false" stroked="true" strokeweight="1.080110pt" strokecolor="#ffffff">
                <v:path arrowok="t"/>
              </v:shape>
            </v:group>
            <v:group style="position:absolute;left:6229;top:2628;width:22;height:22" coordorigin="6229,2628" coordsize="22,22">
              <v:shape style="position:absolute;left:6229;top:2628;width:22;height:22" coordorigin="6229,2628" coordsize="22,22" path="m6243,2628l6243,2635,6250,2642,6250,2649,6243,2649,6236,2642,6229,2635,6243,2628e" filled="false" stroked="true" strokeweight="1.080110pt" strokecolor="#ffffff">
                <v:path arrowok="t"/>
              </v:shape>
            </v:group>
            <v:group style="position:absolute;left:6229;top:2656;width:65;height:72" coordorigin="6229,2656" coordsize="65,72">
              <v:shape style="position:absolute;left:6229;top:2656;width:65;height:72" coordorigin="6229,2656" coordsize="65,72" path="m6229,2685l6236,2700,6257,2685,6257,2692,6257,2700,6257,2707,6250,2721,6265,2728,6265,2714,6272,2707,6272,2700,6279,2707,6293,2700,6293,2692,6293,2685,6286,2671,6272,2656,6229,2685e" filled="false" stroked="true" strokeweight="1.080110pt" strokecolor="#ffffff">
                <v:path arrowok="t"/>
              </v:shape>
            </v:group>
            <v:group style="position:absolute;left:6265;top:2671;width:22;height:22" coordorigin="6265,2671" coordsize="22,22">
              <v:shape style="position:absolute;left:6265;top:2671;width:22;height:22" coordorigin="6265,2671" coordsize="22,22" path="m6265,2678l6272,2671,6279,2678,6286,2678,6286,2685,6286,2692,6279,2692,6272,2692,6265,2685,6265,2678e" filled="false" stroked="true" strokeweight="1.080110pt" strokecolor="#ffffff">
                <v:path arrowok="t"/>
              </v:shape>
            </v:group>
            <v:group style="position:absolute;left:6272;top:2707;width:65;height:58" coordorigin="6272,2707" coordsize="65,58">
              <v:shape style="position:absolute;left:6272;top:2707;width:65;height:58" coordorigin="6272,2707" coordsize="65,58" path="m6286,2714l6279,2721,6272,2736,6279,2743,6279,2757,6286,2764,6301,2764,6308,2764,6322,2757,6329,2750,6337,2736,6329,2728,6329,2721,6315,2707,6308,2707,6301,2707,6286,2714e" filled="false" stroked="true" strokeweight="1.080110pt" strokecolor="#ffffff">
                <v:path arrowok="t"/>
              </v:shape>
            </v:group>
            <v:group style="position:absolute;left:6286;top:2721;width:36;height:36" coordorigin="6286,2721" coordsize="36,36">
              <v:shape style="position:absolute;left:6286;top:2721;width:36;height:36" coordorigin="6286,2721" coordsize="36,36" path="m6293,2721l6301,2721,6308,2721,6315,2721,6322,2721,6322,2728,6322,2736,6322,2743,6315,2750,6308,2750,6301,2757,6293,2750,6286,2750,6286,2743,6286,2736,6286,2728,6293,2721e" filled="false" stroked="true" strokeweight="1.080110pt" strokecolor="#ffffff">
                <v:path arrowok="t"/>
              </v:shape>
            </v:group>
            <v:group style="position:absolute;left:6315;top:2743;width:65;height:65" coordorigin="6315,2743" coordsize="65,65">
              <v:shape style="position:absolute;left:6315;top:2743;width:65;height:65" coordorigin="6315,2743" coordsize="65,65" path="m6315,2793l6322,2808,6380,2786,6373,2779,6329,2793,6351,2757,6344,2743,6315,2793e" filled="false" stroked="true" strokeweight="1.080110pt" strokecolor="#ffffff">
                <v:path arrowok="t"/>
              </v:shape>
            </v:group>
            <v:group style="position:absolute;left:6337;top:2793;width:72;height:65" coordorigin="6337,2793" coordsize="72,65">
              <v:shape style="position:absolute;left:6337;top:2793;width:72;height:65" coordorigin="6337,2793" coordsize="72,65" path="m6337,2822l6365,2858,6373,2851,6351,2829,6365,2822,6380,2844,6387,2836,6373,2815,6380,2808,6401,2829,6409,2822,6380,2793,6337,2822e" filled="false" stroked="true" strokeweight="1.080110pt" strokecolor="#ffffff">
                <v:path arrowok="t"/>
              </v:shape>
            </v:group>
            <v:group style="position:absolute;left:6373;top:2836;width:65;height:72" coordorigin="6373,2836" coordsize="65,72">
              <v:shape style="position:absolute;left:6373;top:2836;width:65;height:72" coordorigin="6373,2836" coordsize="65,72" path="m6373,2872l6380,2880,6394,2865,6401,2865,6401,2872,6401,2880,6401,2887,6394,2901,6401,2908,6409,2901,6409,2887,6409,2880,6416,2887,6423,2887,6430,2880,6437,2872,6437,2865,6430,2858,6416,2836,6373,2872e" filled="false" stroked="true" strokeweight="1.080110pt" strokecolor="#ffffff">
                <v:path arrowok="t"/>
              </v:shape>
            </v:group>
            <v:group style="position:absolute;left:6401;top:2851;width:29;height:22" coordorigin="6401,2851" coordsize="29,22">
              <v:shape style="position:absolute;left:6401;top:2851;width:29;height:22" coordorigin="6401,2851" coordsize="29,22" path="m6401,2858l6416,2851,6423,2858,6423,2865,6430,2872,6423,2872,6416,2872,6409,2865,6401,2858e" filled="false" stroked="true" strokeweight="1.080110pt" strokecolor="#ffffff">
                <v:path arrowok="t"/>
              </v:shape>
            </v:group>
            <v:group style="position:absolute;left:6416;top:2880;width:58;height:58" coordorigin="6416,2880" coordsize="58,58">
              <v:shape style="position:absolute;left:6416;top:2880;width:58;height:58" coordorigin="6416,2880" coordsize="58,58" path="m6416,2923l6423,2937,6459,2908,6466,2923,6473,2916,6452,2880,6445,2887,6452,2894,6416,2923e" filled="false" stroked="true" strokeweight="1.080110pt" strokecolor="#ffffff">
                <v:path arrowok="t"/>
              </v:shape>
            </v:group>
            <v:group style="position:absolute;left:3075;top:3599;width:72;height:72" coordorigin="3075,3599" coordsize="72,72">
              <v:shape style="position:absolute;left:3075;top:3599;width:72;height:72" coordorigin="3075,3599" coordsize="72,72" path="m3125,3599l3075,3635,3089,3657,3096,3671,3104,3671,3118,3671,3132,3664,3147,3657,3147,3643,3147,3628,3140,3621,3125,3599e" filled="false" stroked="true" strokeweight="1.080110pt" strokecolor="#ffffff">
                <v:path arrowok="t"/>
              </v:shape>
            </v:group>
            <v:group style="position:absolute;left:3089;top:3614;width:51;height:44" coordorigin="3089,3614" coordsize="51,44">
              <v:shape style="position:absolute;left:3089;top:3614;width:51;height:44" coordorigin="3089,3614" coordsize="51,44" path="m3125,3614l3132,3621,3140,3628,3140,3635,3132,3643,3125,3650,3111,3657,3104,3657,3096,3650,3089,3643,3125,3614e" filled="false" stroked="true" strokeweight="1.080110pt" strokecolor="#ffffff">
                <v:path arrowok="t"/>
              </v:shape>
            </v:group>
            <v:group style="position:absolute;left:3125;top:3671;width:65;height:51" coordorigin="3125,3671" coordsize="65,51">
              <v:shape style="position:absolute;left:3125;top:3671;width:65;height:51" coordorigin="3125,3671" coordsize="65,51" path="m3132,3722l3190,3686,3183,3671,3168,3671,3154,3671,3147,3679,3161,3686,3125,3715,3132,3722e" filled="false" stroked="true" strokeweight="1.080110pt" strokecolor="#ffffff">
                <v:path arrowok="t"/>
              </v:shape>
            </v:group>
            <v:group style="position:absolute;left:3147;top:3707;width:65;height:58" coordorigin="3147,3707" coordsize="65,58">
              <v:shape style="position:absolute;left:3147;top:3707;width:65;height:58" coordorigin="3147,3707" coordsize="65,58" path="m3154,3729l3147,3736,3147,3743,3154,3751,3161,3758,3168,3765,3183,3758,3197,3751,3204,3743,3212,3729,3212,3722,3204,3715,3204,3707,3197,3707,3183,3707,3176,3707,3168,3715,3168,3722,3168,3729,3168,3736,3176,3743,3183,3743,3176,3751,3168,3751,3161,3751,3161,3743,3161,3736,3154,3729e" filled="false" stroked="true" strokeweight="1.080110pt" strokecolor="#ffffff">
                <v:path arrowok="t"/>
              </v:shape>
            </v:group>
            <v:group style="position:absolute;left:3176;top:3715;width:22;height:22" coordorigin="3176,3715" coordsize="22,22">
              <v:shape style="position:absolute;left:3176;top:3715;width:22;height:22" coordorigin="3176,3715" coordsize="22,22" path="m3197,3736l3183,3736,3176,3736,3176,3729,3183,3722,3190,3715,3197,3722,3197,3729,3197,3736e" filled="false" stroked="true" strokeweight="1.080110pt" strokecolor="#ffffff">
                <v:path arrowok="t"/>
              </v:shape>
              <v:shape style="position:absolute;left:1951;top:497;width:3399;height:7336" type="#_x0000_t75" stroked="false">
                <v:imagedata r:id="rId19" o:title=""/>
              </v:shape>
            </v:group>
            <v:group style="position:absolute;left:6200;top:3513;width:58;height:80" coordorigin="6200,3513" coordsize="58,80">
              <v:shape style="position:absolute;left:6200;top:3513;width:58;height:80" coordorigin="6200,3513" coordsize="58,80" path="m6200,3571l6200,3578,6207,3585,6214,3592,6229,3592,6236,3592,6250,3585,6250,3578,6257,3571,6257,3563,6250,3556,6236,3549,6250,3542,6250,3527,6243,3520,6236,3513,6229,3513,6214,3513,6207,3520,6200,3535,6221,3535,6221,3527,6229,3527,6236,3535,6229,3542,6221,3542,6221,3556,6229,3556,6236,3556,6236,3563,6236,3578,6229,3578,6221,3578,6214,3571,6200,3571e" filled="false" stroked="true" strokeweight="1.080110pt" strokecolor="#000000">
                <v:path arrowok="t"/>
              </v:shape>
            </v:group>
            <v:group style="position:absolute;left:5861;top:3059;width:58;height:80" coordorigin="5861,3059" coordsize="58,80">
              <v:shape style="position:absolute;left:5861;top:3059;width:58;height:80" coordorigin="5861,3059" coordsize="58,80" path="m5919,3124l5883,3124,5883,3117,5890,3117,5897,3110,5905,3103,5912,3088,5919,3081,5912,3074,5912,3067,5897,3059,5890,3059,5883,3059,5869,3067,5869,3074,5861,3081,5883,3081,5883,3074,5890,3074,5897,3074,5897,3081,5897,3095,5890,3095,5883,3103,5876,3117,5869,3124,5861,3139,5919,3139,5919,3124e" filled="false" stroked="true" strokeweight="1.080110pt" strokecolor="#000000">
                <v:path arrowok="t"/>
              </v:shape>
            </v:group>
            <v:group style="position:absolute;left:5753;top:2836;width:36;height:80" coordorigin="5753,2836" coordsize="36,80">
              <v:shape style="position:absolute;left:5753;top:2836;width:36;height:80" coordorigin="5753,2836" coordsize="36,80" path="m5789,2916l5789,2836,5775,2836,5768,2844,5768,2851,5753,2858,5753,2872,5761,2865,5775,2858,5775,2916,5789,2916e" filled="false" stroked="true" strokeweight="1.080110pt" strokecolor="#000000">
                <v:path arrowok="t"/>
              </v:shape>
            </v:group>
            <v:group style="position:absolute;left:6200;top:3967;width:58;height:80" coordorigin="6200,3967" coordsize="58,80">
              <v:shape style="position:absolute;left:6200;top:3967;width:58;height:80" coordorigin="6200,3967" coordsize="58,80" path="m6200,4024l6200,4031,6207,4039,6214,4046,6229,4046,6243,4046,6250,4039,6257,4031,6257,4017,6250,4010,6250,4003,6243,3995,6236,3995,6221,3995,6229,3981,6250,3981,6250,3967,6214,3967,6200,4010,6214,4017,6221,4010,6229,4010,6236,4010,6236,4017,6236,4031,6229,4031,6221,4031,6214,4024,6200,4024e" filled="false" stroked="true" strokeweight="1.080110pt" strokecolor="#000000">
                <v:path arrowok="t"/>
              </v:shape>
            </v:group>
            <v:group style="position:absolute;left:6545;top:4082;width:58;height:87" coordorigin="6545,4082" coordsize="58,87">
              <v:shape style="position:absolute;left:6545;top:4082;width:58;height:87" coordorigin="6545,4082" coordsize="58,87" path="m6596,4103l6596,4096,6589,4089,6581,4082,6574,4082,6560,4082,6553,4089,6545,4103,6545,4125,6545,4139,6553,4154,6560,4161,6574,4168,6581,4161,6596,4161,6596,4146,6603,4139,6596,4125,6596,4118,6581,4111,6574,4111,6567,4111,6560,4118,6560,4103,6567,4103,6574,4096,6581,4096,6581,4103,6596,4103e" filled="false" stroked="true" strokeweight="1.080110pt" strokecolor="#000000">
                <v:path arrowok="t"/>
              </v:shape>
            </v:group>
            <v:group style="position:absolute;left:6560;top:4125;width:22;height:29" coordorigin="6560,4125" coordsize="22,29">
              <v:shape style="position:absolute;left:6560;top:4125;width:22;height:29" coordorigin="6560,4125" coordsize="22,29" path="m6560,4139l6567,4132,6574,4125,6581,4132,6581,4139,6581,4146,6574,4154,6567,4146,6560,4139e" filled="false" stroked="true" strokeweight="1.080110pt" strokecolor="#000000">
                <v:path arrowok="t"/>
              </v:shape>
            </v:group>
            <v:group style="position:absolute;left:6898;top:4175;width:58;height:80" coordorigin="6898,4175" coordsize="58,80">
              <v:shape style="position:absolute;left:6898;top:4175;width:58;height:80" coordorigin="6898,4175" coordsize="58,80" path="m6898,4190l6934,4190,6927,4204,6920,4226,6913,4240,6905,4254,6927,4254,6927,4233,6941,4204,6949,4197,6956,4190,6956,4175,6898,4175,6898,4190e" filled="false" stroked="true" strokeweight="1.080110pt" strokecolor="#000000">
                <v:path arrowok="t"/>
              </v:shape>
            </v:group>
            <v:group style="position:absolute;left:6430;top:3743;width:58;height:80" coordorigin="6430,3743" coordsize="58,80">
              <v:shape style="position:absolute;left:6430;top:3743;width:58;height:80" coordorigin="6430,3743" coordsize="58,80" path="m6459,3823l6481,3823,6481,3808,6488,3808,6488,3794,6481,3794,6481,3743,6466,3743,6430,3794,6430,3808,6459,3808,6459,3823e" filled="false" stroked="true" strokeweight="1.080110pt" strokecolor="#000000">
                <v:path arrowok="t"/>
              </v:shape>
            </v:group>
            <v:group style="position:absolute;left:6445;top:3765;width:15;height:29" coordorigin="6445,3765" coordsize="15,29">
              <v:shape style="position:absolute;left:6445;top:3765;width:15;height:29" coordorigin="6445,3765" coordsize="15,29" path="m6459,3794l6445,3794,6459,3765,6459,3794e" filled="false" stroked="true" strokeweight="1.080110pt" strokecolor="#000000">
                <v:path arrowok="t"/>
              </v:shape>
            </v:group>
            <v:group style="position:absolute;left:7273;top:5413;width:58;height:80" coordorigin="7273,5413" coordsize="58,80">
              <v:shape style="position:absolute;left:7273;top:5413;width:58;height:80" coordorigin="7273,5413" coordsize="58,80" path="m7273,5471l7280,5485,7287,5493,7302,5493,7309,5493,7323,5485,7323,5471,7330,5449,7323,5435,7323,5421,7309,5413,7302,5413,7287,5413,7280,5421,7273,5428,7273,5435,7273,5449,7280,5457,7287,5464,7294,5464,7309,5464,7316,5457,7309,5471,7309,5478,7302,5478,7294,5478,7294,5471,7273,5471e" filled="false" stroked="true" strokeweight="1.080110pt" strokecolor="#000000">
                <v:path arrowok="t"/>
              </v:shape>
            </v:group>
            <v:group style="position:absolute;left:7287;top:5428;width:22;height:22" coordorigin="7287,5428" coordsize="22,22">
              <v:shape style="position:absolute;left:7287;top:5428;width:22;height:22" coordorigin="7287,5428" coordsize="22,22" path="m7309,5435l7309,5449,7302,5449,7294,5449,7287,5435,7294,5428,7302,5428,7309,5428,7309,5435e" filled="false" stroked="true" strokeweight="1.080110pt" strokecolor="#000000">
                <v:path arrowok="t"/>
              </v:shape>
            </v:group>
            <v:group style="position:absolute;left:6545;top:4312;width:58;height:80" coordorigin="6545,4312" coordsize="58,80">
              <v:shape style="position:absolute;left:6545;top:4312;width:58;height:80" coordorigin="6545,4312" coordsize="58,80" path="m6560,4348l6545,4355,6545,4370,6545,4384,6553,4391,6560,4391,6574,4391,6581,4391,6596,4391,6596,4377,6603,4370,6596,4355,6589,4348,6596,4341,6596,4334,6596,4326,6589,4319,6581,4312,6574,4312,6560,4312,6553,4319,6553,4326,6545,4334,6553,4341,6560,4348e" filled="false" stroked="true" strokeweight="1.080110pt" strokecolor="#000000">
                <v:path arrowok="t"/>
              </v:shape>
            </v:group>
            <v:group style="position:absolute;left:6567;top:4319;width:15;height:22" coordorigin="6567,4319" coordsize="15,22">
              <v:shape style="position:absolute;left:6567;top:4319;width:15;height:22" coordorigin="6567,4319" coordsize="15,22" path="m6567,4334l6567,4326,6574,4319,6581,4326,6581,4334,6581,4341,6574,4341,6567,4341,6567,4334e" filled="false" stroked="true" strokeweight="1.080110pt" strokecolor="#000000">
                <v:path arrowok="t"/>
              </v:shape>
            </v:group>
            <v:group style="position:absolute;left:6560;top:4355;width:22;height:29" coordorigin="6560,4355" coordsize="22,29">
              <v:shape style="position:absolute;left:6560;top:4355;width:22;height:29" coordorigin="6560,4355" coordsize="22,29" path="m6560,4370l6567,4362,6574,4355,6581,4362,6581,4370,6581,4377,6574,4384,6567,4377,6560,4370e" filled="false" stroked="true" strokeweight="1.080110pt" strokecolor="#000000">
                <v:path arrowok="t"/>
              </v:shape>
            </v:group>
            <v:group style="position:absolute;left:626;top:497;width:10895;height:7322" coordorigin="626,497" coordsize="10895,7322">
              <v:shape style="position:absolute;left:626;top:497;width:10895;height:7322" coordorigin="626,497" coordsize="10895,7322" path="m626,7818l626,497,11521,497,11521,7818,626,7818xe" filled="false" stroked="true" strokeweight="1.080110pt" strokecolor="#000000">
                <v:path arrowok="t"/>
              </v:shape>
            </v:group>
            <v:group style="position:absolute;left:943;top:353;width:5322;height:303" coordorigin="943,353" coordsize="5322,303">
              <v:shape style="position:absolute;left:943;top:353;width:5322;height:303" coordorigin="943,353" coordsize="5322,303" path="m943,655l943,353,6265,353,6265,655,943,655xe" filled="true" fillcolor="#ffffff" stroked="false">
                <v:path arrowok="t"/>
                <v:fill type="solid"/>
              </v:shape>
            </v:group>
            <v:group style="position:absolute;left:698;top:7573;width:7655;height:195" coordorigin="698,7573" coordsize="7655,195">
              <v:shape style="position:absolute;left:698;top:7573;width:7655;height:195" coordorigin="698,7573" coordsize="7655,195" path="m698,7767l698,7573,8353,7573,8353,7767,698,7767xe" filled="true" fillcolor="#ffffff" stroked="false">
                <v:path arrowok="t"/>
                <v:fill type="solid"/>
              </v:shape>
            </v:group>
            <v:group style="position:absolute;left:626;top:331;width:310;height:303" coordorigin="626,331" coordsize="310,303">
              <v:shape style="position:absolute;left:626;top:331;width:310;height:303" coordorigin="626,331" coordsize="310,303" path="m886,626l677,626,684,633,878,633,886,626xe" filled="true" fillcolor="#000000" stroked="false">
                <v:path arrowok="t"/>
                <v:fill type="solid"/>
              </v:shape>
              <v:shape style="position:absolute;left:626;top:331;width:310;height:303" coordorigin="626,331" coordsize="310,303" path="m900,619l662,619,670,626,893,626,900,619xe" filled="true" fillcolor="#000000" stroked="false">
                <v:path arrowok="t"/>
                <v:fill type="solid"/>
              </v:shape>
              <v:shape style="position:absolute;left:626;top:331;width:310;height:303" coordorigin="626,331" coordsize="310,303" path="m907,346l655,346,641,360,641,367,634,374,634,382,626,389,626,576,634,583,634,590,641,597,641,605,655,619,907,619,922,605,922,597,929,590,929,583,936,576,936,389,929,382,929,374,922,367,922,360,907,346xe" filled="true" fillcolor="#000000" stroked="false">
                <v:path arrowok="t"/>
                <v:fill type="solid"/>
              </v:shape>
              <v:shape style="position:absolute;left:626;top:331;width:310;height:303" coordorigin="626,331" coordsize="310,303" path="m893,338l670,338,662,346,900,346,893,338xe" filled="true" fillcolor="#000000" stroked="false">
                <v:path arrowok="t"/>
                <v:fill type="solid"/>
              </v:shape>
              <v:shape style="position:absolute;left:626;top:331;width:310;height:303" coordorigin="626,331" coordsize="310,303" path="m878,331l684,331,677,338,886,338,878,331xe" filled="true" fillcolor="#000000" stroked="false">
                <v:path arrowok="t"/>
                <v:fill type="solid"/>
              </v:shape>
            </v:group>
            <v:group style="position:absolute;left:626;top:331;width:310;height:303" coordorigin="626,331" coordsize="310,303">
              <v:shape style="position:absolute;left:626;top:331;width:310;height:303" coordorigin="626,331" coordsize="310,303" path="m857,633l864,633,871,633,878,633,886,626,893,626,900,619,907,619,914,612,922,605,922,597,929,590,929,583,936,576,936,569,936,389,929,382,929,374,922,367,922,360,914,353,907,346,900,346,893,338,886,338,878,331,684,331,677,338,670,338,662,346,655,346,648,353,641,360,641,367,634,374,634,382,626,389,626,576,634,583,634,590,641,597,641,605,648,612,655,619,662,619,670,626,677,626,684,633,691,633,698,633,857,633xe" filled="false" stroked="true" strokeweight="1.080110pt" strokecolor="#000000">
                <v:path arrowok="t"/>
              </v:shape>
            </v:group>
            <v:group style="position:absolute;left:742;top:4182;width:1930;height:1548" coordorigin="742,4182" coordsize="1930,1548">
              <v:shape style="position:absolute;left:742;top:4182;width:1930;height:1548" coordorigin="742,4182" coordsize="1930,1548" path="m742,5730l742,4182,2671,4182,2671,5730,742,5730xe" filled="true" fillcolor="#ffffff" stroked="false">
                <v:path arrowok="t"/>
                <v:fill type="solid"/>
              </v:shape>
            </v:group>
            <v:group style="position:absolute;left:742;top:5809;width:2434;height:1678" coordorigin="742,5809" coordsize="2434,1678">
              <v:shape style="position:absolute;left:742;top:5809;width:2434;height:1678" coordorigin="742,5809" coordsize="2434,1678" path="m742,7487l742,5809,3176,5809,3176,7487,742,7487xe" filled="true" fillcolor="#ffffff" stroked="false">
                <v:path arrowok="t"/>
                <v:fill type="solid"/>
              </v:shape>
            </v:group>
            <v:group style="position:absolute;left:814;top:612;width:490;height:598" coordorigin="814,612" coordsize="490,598">
              <v:shape style="position:absolute;left:814;top:612;width:490;height:598" coordorigin="814,612" coordsize="490,598" path="m1059,727l1015,929,814,965,1015,1008,1059,1209,1062,1195,1059,1195,1059,1008,1023,1008,835,965,1059,965,1023,929,1059,741,1062,741,1059,727xe" filled="true" fillcolor="#ffffff" stroked="false">
                <v:path arrowok="t"/>
                <v:fill type="solid"/>
              </v:shape>
              <v:shape style="position:absolute;left:814;top:612;width:490;height:598" coordorigin="814,612" coordsize="490,598" path="m1102,929l1095,929,1282,965,1059,965,1095,1008,1059,1195,1062,1195,1102,1008,1303,965,1102,929xe" filled="true" fillcolor="#ffffff" stroked="false">
                <v:path arrowok="t"/>
                <v:fill type="solid"/>
              </v:shape>
              <v:shape style="position:absolute;left:814;top:612;width:490;height:598" coordorigin="814,612" coordsize="490,598" path="m1059,965l1023,1008,1059,1008,1059,965xe" filled="true" fillcolor="#ffffff" stroked="false">
                <v:path arrowok="t"/>
                <v:fill type="solid"/>
              </v:shape>
              <v:shape style="position:absolute;left:814;top:612;width:490;height:598" coordorigin="814,612" coordsize="490,598" path="m1062,741l1059,741,1059,965,1095,929,1102,929,1062,741xe" filled="true" fillcolor="#ffffff" stroked="false">
                <v:path arrowok="t"/>
                <v:fill type="solid"/>
              </v:shape>
              <v:shape style="position:absolute;left:814;top:612;width:490;height:598" coordorigin="814,612" coordsize="490,598" path="m1037,612l1015,612,1015,619,1030,619,1030,684,1023,691,1044,691,1037,684,1037,626,1048,626,1037,612xe" filled="true" fillcolor="#ffffff" stroked="false">
                <v:path arrowok="t"/>
                <v:fill type="solid"/>
              </v:shape>
              <v:shape style="position:absolute;left:814;top:612;width:490;height:598" coordorigin="814,612" coordsize="490,598" path="m1048,626l1037,626,1087,691,1095,691,1095,677,1087,677,1048,626xe" filled="true" fillcolor="#ffffff" stroked="false">
                <v:path arrowok="t"/>
                <v:fill type="solid"/>
              </v:shape>
              <v:shape style="position:absolute;left:814;top:612;width:490;height:598" coordorigin="814,612" coordsize="490,598" path="m1102,612l1073,612,1080,619,1087,619,1087,677,1095,677,1095,619,1102,612xe" filled="true" fillcolor="#ffffff" stroked="false">
                <v:path arrowok="t"/>
                <v:fill type="solid"/>
              </v:shape>
            </v:group>
            <v:group style="position:absolute;left:814;top:727;width:490;height:483" coordorigin="814,727" coordsize="490,483">
              <v:shape style="position:absolute;left:814;top:727;width:490;height:483" coordorigin="814,727" coordsize="490,483" path="m1059,727l1102,929,1303,965,1102,1008,1059,1209,1015,1008,814,965,1015,929,1059,727xe" filled="false" stroked="true" strokeweight="1.080110pt" strokecolor="#6d6d6d">
                <v:path arrowok="t"/>
              </v:shape>
            </v:group>
            <v:group style="position:absolute;left:835;top:741;width:447;height:454" coordorigin="835,741" coordsize="447,454">
              <v:shape style="position:absolute;left:835;top:741;width:447;height:454" coordorigin="835,741" coordsize="447,454" path="m1059,965l835,965,1023,1008,1059,965,1059,1195,1095,1008,1059,965,1282,965,1095,929,1059,965,1059,741,1023,929,1059,965xe" filled="false" stroked="true" strokeweight="1.080110pt" strokecolor="#6d6d6d">
                <v:path arrowok="t"/>
              </v:shape>
            </v:group>
            <v:group style="position:absolute;left:1015;top:612;width:87;height:80" coordorigin="1015,612" coordsize="87,80">
              <v:shape style="position:absolute;left:1015;top:612;width:87;height:80" coordorigin="1015,612" coordsize="87,80" path="m1095,619l1095,691,1087,691,1037,626,1037,677,1037,684,1044,691,1023,691,1030,684,1030,677,1030,619,1023,619,1015,619,1015,612,1037,612,1087,677,1087,626,1087,619,1080,619,1073,612,1102,612,1095,619xe" filled="false" stroked="true" strokeweight="1.080110pt" strokecolor="#6d6d6d">
                <v:path arrowok="t"/>
              </v:shape>
            </v:group>
            <v:group style="position:absolute;left:814;top:727;width:490;height:483" coordorigin="814,727" coordsize="490,483">
              <v:shape style="position:absolute;left:814;top:727;width:490;height:483" coordorigin="814,727" coordsize="490,483" path="m1059,727l1102,929,1303,965,1102,1008,1059,1209,1015,1008,814,965,1015,929,1059,727e" filled="false" stroked="true" strokeweight="2.160210pt" strokecolor="#ffffff">
                <v:path arrowok="t"/>
              </v:shape>
            </v:group>
            <v:group style="position:absolute;left:835;top:741;width:447;height:454" coordorigin="835,741" coordsize="447,454">
              <v:shape style="position:absolute;left:835;top:741;width:447;height:454" coordorigin="835,741" coordsize="447,454" path="m1059,965l835,965,1023,1008,1059,965,1059,1195,1095,1008,1059,965,1282,965,1095,929,1059,965,1059,741,1023,929,1059,965e" filled="false" stroked="true" strokeweight="2.160210pt" strokecolor="#ffffff">
                <v:path arrowok="t"/>
              </v:shape>
            </v:group>
            <v:group style="position:absolute;left:1015;top:612;width:87;height:80" coordorigin="1015,612" coordsize="87,80">
              <v:shape style="position:absolute;left:1015;top:612;width:87;height:80" coordorigin="1015,612" coordsize="87,80" path="m1095,619l1095,691,1087,691,1037,626,1037,677,1037,684,1044,691,1023,691,1030,684,1030,677,1030,619,1023,619,1015,619,1015,612,1037,612,1087,677,1087,626,1087,619,1080,619,1073,612,1102,612,1095,619e" filled="false" stroked="true" strokeweight="2.160210pt" strokecolor="#ffffff">
                <v:path arrowok="t"/>
              </v:shape>
            </v:group>
            <v:group style="position:absolute;left:814;top:612;width:490;height:598" coordorigin="814,612" coordsize="490,598">
              <v:shape style="position:absolute;left:814;top:612;width:490;height:598" coordorigin="814,612" coordsize="490,598" path="m1059,727l1015,929,814,965,1015,1008,1059,1209,1062,1195,1059,1195,1059,1008,1023,1008,835,965,1059,965,1023,929,1059,741,1062,741,1059,727xe" filled="true" fillcolor="#000000" stroked="false">
                <v:path arrowok="t"/>
                <v:fill type="solid"/>
              </v:shape>
              <v:shape style="position:absolute;left:814;top:612;width:490;height:598" coordorigin="814,612" coordsize="490,598" path="m1102,929l1095,929,1282,965,1059,965,1095,1008,1059,1195,1062,1195,1102,1008,1303,965,1102,929xe" filled="true" fillcolor="#000000" stroked="false">
                <v:path arrowok="t"/>
                <v:fill type="solid"/>
              </v:shape>
              <v:shape style="position:absolute;left:814;top:612;width:490;height:598" coordorigin="814,612" coordsize="490,598" path="m1059,965l1023,1008,1059,1008,1059,965xe" filled="true" fillcolor="#000000" stroked="false">
                <v:path arrowok="t"/>
                <v:fill type="solid"/>
              </v:shape>
              <v:shape style="position:absolute;left:814;top:612;width:490;height:598" coordorigin="814,612" coordsize="490,598" path="m1062,741l1059,741,1059,965,1095,929,1102,929,1062,741xe" filled="true" fillcolor="#000000" stroked="false">
                <v:path arrowok="t"/>
                <v:fill type="solid"/>
              </v:shape>
              <v:shape style="position:absolute;left:814;top:612;width:490;height:598" coordorigin="814,612" coordsize="490,598" path="m1037,612l1015,612,1015,619,1030,619,1030,684,1023,691,1044,691,1037,684,1037,626,1048,626,1037,612xe" filled="true" fillcolor="#000000" stroked="false">
                <v:path arrowok="t"/>
                <v:fill type="solid"/>
              </v:shape>
              <v:shape style="position:absolute;left:814;top:612;width:490;height:598" coordorigin="814,612" coordsize="490,598" path="m1048,626l1037,626,1087,691,1095,691,1095,677,1087,677,1048,626xe" filled="true" fillcolor="#000000" stroked="false">
                <v:path arrowok="t"/>
                <v:fill type="solid"/>
              </v:shape>
              <v:shape style="position:absolute;left:814;top:612;width:490;height:598" coordorigin="814,612" coordsize="490,598" path="m1102,612l1073,612,1080,619,1087,619,1087,677,1095,677,1095,619,1102,612xe" filled="true" fillcolor="#000000" stroked="false">
                <v:path arrowok="t"/>
                <v:fill type="solid"/>
              </v:shape>
            </v:group>
            <v:group style="position:absolute;left:9260;top:5514;width:2197;height:1368" coordorigin="9260,5514" coordsize="2197,1368">
              <v:shape style="position:absolute;left:9260;top:5514;width:2197;height:1368" coordorigin="9260,5514" coordsize="2197,1368" path="m9260,6882l9260,5514,11456,5514,11456,6882,9260,6882xe" filled="true" fillcolor="#ffffff" stroked="false">
                <v:path arrowok="t"/>
                <v:fill type="solid"/>
              </v:shape>
            </v:group>
            <v:group style="position:absolute;left:9303;top:5572;width:202;height:101" coordorigin="9303,5572" coordsize="202,101">
              <v:shape style="position:absolute;left:9303;top:5572;width:202;height:101" coordorigin="9303,5572" coordsize="202,101" path="m9303,5673l9303,5572,9505,5572,9505,5673,9303,5673xe" filled="true" fillcolor="#ff0000" stroked="false">
                <v:path arrowok="t"/>
                <v:fill type="solid"/>
              </v:shape>
            </v:group>
            <v:group style="position:absolute;left:9303;top:5766;width:80;height:80" coordorigin="9303,5766" coordsize="80,80">
              <v:shape style="position:absolute;left:9303;top:5766;width:80;height:80" coordorigin="9303,5766" coordsize="80,80" path="m9303,5845l9383,5766e" filled="false" stroked="true" strokeweight="1.44014pt" strokecolor="#e50000">
                <v:path arrowok="t"/>
              </v:shape>
            </v:group>
            <v:group style="position:absolute;left:9433;top:5788;width:72;height:72" coordorigin="9433,5788" coordsize="72,72">
              <v:shape style="position:absolute;left:9433;top:5788;width:72;height:72" coordorigin="9433,5788" coordsize="72,72" path="m9433,5860l9505,5788e" filled="false" stroked="true" strokeweight="1.44014pt" strokecolor="#e50000">
                <v:path arrowok="t"/>
              </v:shape>
            </v:group>
            <v:group style="position:absolute;left:9318;top:5766;width:94;height:94" coordorigin="9318,5766" coordsize="94,94">
              <v:shape style="position:absolute;left:9318;top:5766;width:94;height:94" coordorigin="9318,5766" coordsize="94,94" path="m9318,5860l9411,5766e" filled="false" stroked="true" strokeweight=".36004pt" strokecolor="#e50000">
                <v:path arrowok="t"/>
              </v:shape>
            </v:group>
            <v:group style="position:absolute;left:9455;top:5811;width:51;height:49" coordorigin="9455,5811" coordsize="51,49">
              <v:shape style="position:absolute;left:9455;top:5811;width:51;height:49" coordorigin="9455,5811" coordsize="51,49" path="m9455,5860l9505,5811e" filled="false" stroked="true" strokeweight=".36004pt" strokecolor="#e50000">
                <v:path arrowok="t"/>
              </v:shape>
            </v:group>
            <v:group style="position:absolute;left:9303;top:5953;width:202;height:101" coordorigin="9303,5953" coordsize="202,101">
              <v:shape style="position:absolute;left:9303;top:5953;width:202;height:101" coordorigin="9303,5953" coordsize="202,101" path="m9303,6054l9303,5953,9505,5953,9505,6054,9303,6054xe" filled="true" fillcolor="#004ca7" stroked="false">
                <v:path arrowok="t"/>
                <v:fill type="solid"/>
              </v:shape>
            </v:group>
            <v:group style="position:absolute;left:9303;top:6148;width:40;height:42" coordorigin="9303,6148" coordsize="40,42">
              <v:shape style="position:absolute;left:9303;top:6148;width:40;height:42" coordorigin="9303,6148" coordsize="40,42" path="m9303,6189l9343,6148e" filled="false" stroked="true" strokeweight="1.44014pt" strokecolor="#0000ff">
                <v:path arrowok="t"/>
              </v:shape>
            </v:group>
            <v:group style="position:absolute;left:9325;top:6148;width:101;height:101" coordorigin="9325,6148" coordsize="101,101">
              <v:shape style="position:absolute;left:9325;top:6148;width:101;height:101" coordorigin="9325,6148" coordsize="101,101" path="m9325,6249l9426,6148e" filled="false" stroked="true" strokeweight="1.44014pt" strokecolor="#0000ff">
                <v:path arrowok="t"/>
              </v:shape>
            </v:group>
            <v:group style="position:absolute;left:9411;top:6155;width:94;height:94" coordorigin="9411,6155" coordsize="94,94">
              <v:shape style="position:absolute;left:9411;top:6155;width:94;height:94" coordorigin="9411,6155" coordsize="94,94" path="m9411,6249l9505,6155e" filled="false" stroked="true" strokeweight="1.44014pt" strokecolor="#0000ff">
                <v:path arrowok="t"/>
              </v:shape>
            </v:group>
            <v:group style="position:absolute;left:9498;top:6241;width:8;height:8" coordorigin="9498,6241" coordsize="8,8">
              <v:shape style="position:absolute;left:9498;top:6241;width:8;height:8" coordorigin="9498,6241" coordsize="8,8" path="m9498,6249l9505,6241e" filled="false" stroked="true" strokeweight="1.44014pt" strokecolor="#0000ff">
                <v:path arrowok="t"/>
              </v:shape>
            </v:group>
            <v:group style="position:absolute;left:9303;top:6342;width:202;height:101" coordorigin="9303,6342" coordsize="202,101">
              <v:shape style="position:absolute;left:9303;top:6342;width:202;height:101" coordorigin="9303,6342" coordsize="202,101" path="m9303,6443l9303,6342,9505,6342,9505,6443,9303,6443xe" filled="true" fillcolor="#aaff00" stroked="false">
                <v:path arrowok="t"/>
                <v:fill type="solid"/>
              </v:shape>
            </v:group>
            <v:group style="position:absolute;left:9303;top:6536;width:202;height:101" coordorigin="9303,6536" coordsize="202,101">
              <v:shape style="position:absolute;left:9303;top:6536;width:202;height:101" coordorigin="9303,6536" coordsize="202,101" path="m9303,6637l9303,6536,9505,6536,9505,6637,9303,6637xe" filled="true" fillcolor="#ffaa00" stroked="false">
                <v:path arrowok="t"/>
                <v:fill type="solid"/>
              </v:shape>
            </v:group>
            <v:group style="position:absolute;left:9303;top:6796;width:29;height:29" coordorigin="9303,6796" coordsize="29,29">
              <v:shape style="position:absolute;left:9303;top:6796;width:29;height:29" coordorigin="9303,6796" coordsize="29,29" path="m9303,6796l9332,6824e" filled="false" stroked="true" strokeweight=".36004pt" strokecolor="#000000">
                <v:path arrowok="t"/>
              </v:shape>
            </v:group>
            <v:group style="position:absolute;left:9303;top:6738;width:87;height:87" coordorigin="9303,6738" coordsize="87,87">
              <v:shape style="position:absolute;left:9303;top:6738;width:87;height:87" coordorigin="9303,6738" coordsize="87,87" path="m9303,6738l9390,6824e" filled="false" stroked="true" strokeweight=".36004pt" strokecolor="#000000">
                <v:path arrowok="t"/>
              </v:shape>
            </v:group>
            <v:group style="position:absolute;left:9354;top:6731;width:94;height:94" coordorigin="9354,6731" coordsize="94,94">
              <v:shape style="position:absolute;left:9354;top:6731;width:94;height:94" coordorigin="9354,6731" coordsize="94,94" path="m9354,6731l9447,6824e" filled="false" stroked="true" strokeweight=".36004pt" strokecolor="#000000">
                <v:path arrowok="t"/>
              </v:shape>
            </v:group>
            <v:group style="position:absolute;left:9411;top:6731;width:94;height:94" coordorigin="9411,6731" coordsize="94,94">
              <v:shape style="position:absolute;left:9411;top:6731;width:94;height:94" coordorigin="9411,6731" coordsize="94,94" path="m9411,6731l9505,6824e" filled="false" stroked="true" strokeweight=".36004pt" strokecolor="#000000">
                <v:path arrowok="t"/>
              </v:shape>
            </v:group>
            <v:group style="position:absolute;left:9469;top:6731;width:36;height:36" coordorigin="9469,6731" coordsize="36,36">
              <v:shape style="position:absolute;left:9469;top:6731;width:36;height:36" coordorigin="9469,6731" coordsize="36,36" path="m9469,6731l9505,6767e" filled="false" stroked="true" strokeweight=".36004pt" strokecolor="#000000">
                <v:path arrowok="t"/>
              </v:shape>
            </v:group>
            <v:group style="position:absolute;left:9303;top:6731;width:202;height:94" coordorigin="9303,6731" coordsize="202,94">
              <v:shape style="position:absolute;left:9303;top:6731;width:202;height:94" coordorigin="9303,6731" coordsize="202,94" path="m9303,6824l9303,6731,9505,6731,9505,6824,9303,6824e" filled="false" stroked="true" strokeweight=".36004pt" strokecolor="#818181">
                <v:path arrowok="t"/>
              </v:shape>
            </v:group>
            <v:group style="position:absolute;left:10556;top:7213;width:850;height:288" coordorigin="10556,7213" coordsize="850,288">
              <v:shape style="position:absolute;left:10556;top:7213;width:850;height:288" coordorigin="10556,7213" coordsize="850,288" path="m10556,7501l10556,7213,11406,7213,11406,7501,10556,7501xe" filled="true" fillcolor="#ffffff" stroked="false">
                <v:path arrowok="t"/>
                <v:fill type="solid"/>
              </v:shape>
            </v:group>
            <v:group style="position:absolute;left:10556;top:7379;width:454;height:101" coordorigin="10556,7379" coordsize="454,101">
              <v:shape style="position:absolute;left:10556;top:7379;width:454;height:101" coordorigin="10556,7379" coordsize="454,101" path="m10556,7480l10556,7379,11010,7379,11010,7480,10556,7480e" filled="false" stroked="true" strokeweight="1.080110pt" strokecolor="#000000">
                <v:path arrowok="t"/>
              </v:shape>
            </v:group>
            <v:group style="position:absolute;left:1024;top:4368;width:1589;height:154" coordorigin="1024,4368" coordsize="1589,154">
              <v:shape style="position:absolute;left:1024;top:4368;width:1589;height:154" coordorigin="1024,4368" coordsize="1589,154" path="m1024,4368l1024,4521,2613,4521,2613,4368,1024,4368xe" filled="true" fillcolor="#ffffff" stroked="false">
                <v:path arrowok="t"/>
                <v:fill type="solid"/>
              </v:shape>
            </v:group>
            <v:group style="position:absolute;left:1024;top:4516;width:1589;height:154" coordorigin="1024,4516" coordsize="1589,154">
              <v:shape style="position:absolute;left:1024;top:4516;width:1589;height:154" coordorigin="1024,4516" coordsize="1589,154" path="m1024,4516l1024,4669,2613,4669,2613,4516,1024,4516xe" filled="true" fillcolor="#ffffff" stroked="false">
                <v:path arrowok="t"/>
                <v:fill type="solid"/>
              </v:shape>
            </v:group>
            <v:group style="position:absolute;left:1024;top:4663;width:1589;height:154" coordorigin="1024,4663" coordsize="1589,154">
              <v:shape style="position:absolute;left:1024;top:4663;width:1589;height:154" coordorigin="1024,4663" coordsize="1589,154" path="m1024,4663l1024,4817,2613,4817,2613,4663,1024,4663xe" filled="true" fillcolor="#ffffff" stroked="false">
                <v:path arrowok="t"/>
                <v:fill type="solid"/>
              </v:shape>
            </v:group>
            <v:group style="position:absolute;left:1024;top:4811;width:1589;height:154" coordorigin="1024,4811" coordsize="1589,154">
              <v:shape style="position:absolute;left:1024;top:4811;width:1589;height:154" coordorigin="1024,4811" coordsize="1589,154" path="m1024,4811l1024,4964,2613,4964,2613,4811,1024,4811xe" filled="true" fillcolor="#ffffff" stroked="false">
                <v:path arrowok="t"/>
                <v:fill type="solid"/>
              </v:shape>
            </v:group>
            <v:group style="position:absolute;left:1024;top:4958;width:1589;height:154" coordorigin="1024,4958" coordsize="1589,154">
              <v:shape style="position:absolute;left:1024;top:4958;width:1589;height:154" coordorigin="1024,4958" coordsize="1589,154" path="m1024,4958l1024,5112,2613,5112,2613,4958,1024,4958xe" filled="true" fillcolor="#ffffff" stroked="false">
                <v:path arrowok="t"/>
                <v:fill type="solid"/>
              </v:shape>
            </v:group>
            <v:group style="position:absolute;left:1024;top:5106;width:1589;height:154" coordorigin="1024,5106" coordsize="1589,154">
              <v:shape style="position:absolute;left:1024;top:5106;width:1589;height:154" coordorigin="1024,5106" coordsize="1589,154" path="m1024,5106l1024,5259,2613,5259,2613,5106,1024,5106xe" filled="true" fillcolor="#ffffff" stroked="false">
                <v:path arrowok="t"/>
                <v:fill type="solid"/>
              </v:shape>
            </v:group>
            <v:group style="position:absolute;left:1024;top:5254;width:1589;height:154" coordorigin="1024,5254" coordsize="1589,154">
              <v:shape style="position:absolute;left:1024;top:5254;width:1589;height:154" coordorigin="1024,5254" coordsize="1589,154" path="m1024,5254l1024,5407,2613,5407,2613,5254,1024,5254xe" filled="true" fillcolor="#ffffff" stroked="false">
                <v:path arrowok="t"/>
                <v:fill type="solid"/>
              </v:shape>
            </v:group>
            <v:group style="position:absolute;left:1024;top:5401;width:1589;height:154" coordorigin="1024,5401" coordsize="1589,154">
              <v:shape style="position:absolute;left:1024;top:5401;width:1589;height:154" coordorigin="1024,5401" coordsize="1589,154" path="m1024,5401l1024,5554,2613,5554,2613,5401,1024,5401xe" filled="true" fillcolor="#ffffff" stroked="false">
                <v:path arrowok="t"/>
                <v:fill type="solid"/>
              </v:shape>
            </v:group>
            <v:group style="position:absolute;left:1024;top:5548;width:1589;height:154" coordorigin="1024,5548" coordsize="1589,154">
              <v:shape style="position:absolute;left:1024;top:5548;width:1589;height:154" coordorigin="1024,5548" coordsize="1589,154" path="m1024,5548l1024,5702,2613,5702,2613,5548,1024,5548xe" filled="true" fillcolor="#ffffff" stroked="false">
                <v:path arrowok="t"/>
                <v:fill type="solid"/>
              </v:shape>
            </v:group>
            <v:group style="position:absolute;left:1026;top:4226;width:1596;height:148" coordorigin="1026,4226" coordsize="1596,148">
              <v:shape style="position:absolute;left:1026;top:4226;width:1596;height:148" coordorigin="1026,4226" coordsize="1596,148" path="m1026,4226l1026,4374,2622,4374,2622,4226,1026,4226xe" filled="true" fillcolor="#ffffff" stroked="false">
                <v:path arrowok="t"/>
                <v:fill type="solid"/>
              </v:shape>
              <v:shape style="position:absolute;left:670;top:389;width:218;height:159" type="#_x0000_t202" filled="false" stroked="false">
                <v:textbox inset="0,0,0,0">
                  <w:txbxContent>
                    <w:p>
                      <w:pPr>
                        <w:spacing w:line="158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bookmarkStart w:name="Atlas_ZA_2_5_PercheHautVendomois" w:id="6"/>
                      <w:bookmarkEnd w:id="6"/>
                      <w:r>
                        <w:rPr/>
                      </w:r>
                      <w:r>
                        <w:rPr>
                          <w:rFonts w:ascii="Arial"/>
                          <w:color w:val="FFFFFF"/>
                          <w:spacing w:val="-1"/>
                          <w:w w:val="95"/>
                          <w:sz w:val="16"/>
                        </w:rPr>
                        <w:t>2.5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990;top:413;width:5234;height:195" type="#_x0000_t202" filled="false" stroked="false">
                <v:textbox inset="0,0,0,0">
                  <w:txbxContent>
                    <w:p>
                      <w:pPr>
                        <w:spacing w:line="1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9"/>
                          <w:szCs w:val="19"/>
                        </w:rPr>
                      </w:pP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Perche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-1"/>
                          <w:sz w:val="19"/>
                        </w:rPr>
                        <w:t>et</w:t>
                      </w:r>
                      <w:r>
                        <w:rPr>
                          <w:rFonts w:ascii="Arial" w:hAnsi="Arial"/>
                          <w:b/>
                          <w:i/>
                          <w:spacing w:val="21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Haut-Vendômois</w:t>
                      </w:r>
                      <w:r>
                        <w:rPr>
                          <w:rFonts w:ascii="Arial" w:hAnsi="Arial"/>
                          <w:b/>
                          <w:i/>
                          <w:spacing w:val="21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20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2"/>
                          <w:sz w:val="19"/>
                        </w:rPr>
                        <w:t>MOREE</w:t>
                      </w:r>
                      <w:r>
                        <w:rPr>
                          <w:rFonts w:ascii="Arial" w:hAnsi="Arial"/>
                          <w:b/>
                          <w:i/>
                          <w:spacing w:val="21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21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ZI</w:t>
                      </w:r>
                      <w:r>
                        <w:rPr>
                          <w:rFonts w:ascii="Arial" w:hAnsi="Arial"/>
                          <w:b/>
                          <w:i/>
                          <w:spacing w:val="16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i/>
                          <w:spacing w:val="21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Villeprovert</w:t>
                      </w:r>
                      <w:r>
                        <w:rPr>
                          <w:rFonts w:ascii="Arial" w:hAnsi="Arial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5743;top:2827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1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858;top:3050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2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196;top:3503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3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427;top:3734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4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196;top:3957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5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854;top:4392;width:63;height:1295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1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2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3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4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5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6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7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8</w:t>
                      </w:r>
                    </w:p>
                    <w:p>
                      <w:pPr>
                        <w:spacing w:line="124" w:lineRule="exact"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9</w:t>
                      </w:r>
                    </w:p>
                  </w:txbxContent>
                </v:textbox>
                <w10:wrap type="none"/>
              </v:shape>
              <v:shape style="position:absolute;left:1032;top:4250;width:1198;height:1437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17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11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1"/>
                          <w:sz w:val="11"/>
                        </w:rPr>
                        <w:t>b</w:t>
                      </w:r>
                      <w:r>
                        <w:rPr>
                          <w:rFonts w:ascii="Arial"/>
                          <w:spacing w:val="-16"/>
                          <w:sz w:val="11"/>
                        </w:rPr>
                        <w:t>l</w:t>
                      </w:r>
                      <w:r>
                        <w:rPr>
                          <w:rFonts w:ascii="Arial"/>
                          <w:spacing w:val="-2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pacing w:val="-4"/>
                          <w:sz w:val="11"/>
                        </w:rPr>
                        <w:t>ss</w:t>
                      </w:r>
                      <w:r>
                        <w:rPr>
                          <w:rFonts w:ascii="Arial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1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m</w:t>
                      </w:r>
                      <w:r>
                        <w:rPr>
                          <w:rFonts w:ascii="Arial"/>
                          <w:spacing w:val="-7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1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4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20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280" w:lineRule="auto" w:before="15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GD</w:t>
                      </w:r>
                      <w:r>
                        <w:rPr>
                          <w:rFonts w:ascii="Arial"/>
                          <w:spacing w:val="-2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DEVEL</w:t>
                      </w:r>
                      <w:r>
                        <w:rPr>
                          <w:rFonts w:ascii="Arial"/>
                          <w:spacing w:val="2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4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sz w:val="11"/>
                        </w:rPr>
                        <w:t>PPEMENT</w:t>
                      </w:r>
                      <w:r>
                        <w:rPr>
                          <w:rFonts w:ascii="Arial"/>
                          <w:spacing w:val="23"/>
                          <w:w w:val="102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TRIANGLE</w:t>
                      </w:r>
                      <w:r>
                        <w:rPr>
                          <w:rFonts w:ascii="Arial"/>
                          <w:spacing w:val="-2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MO </w:t>
                      </w:r>
                      <w:r>
                        <w:rPr>
                          <w:rFonts w:ascii="Arial"/>
                          <w:spacing w:val="-1"/>
                          <w:sz w:val="11"/>
                        </w:rPr>
                        <w:t>BILIER</w:t>
                      </w:r>
                      <w:r>
                        <w:rPr>
                          <w:rFonts w:ascii="Arial"/>
                          <w:spacing w:val="28"/>
                          <w:w w:val="102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GISO</w:t>
                      </w:r>
                      <w:r>
                        <w:rPr>
                          <w:rFonts w:ascii="Arial"/>
                          <w:spacing w:val="13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95"/>
                          <w:sz w:val="11"/>
                        </w:rPr>
                        <w:t>LAIRE</w:t>
                      </w:r>
                      <w:r>
                        <w:rPr>
                          <w:rFonts w:ascii="Arial"/>
                          <w:spacing w:val="21"/>
                          <w:w w:val="102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sz w:val="11"/>
                        </w:rPr>
                        <w:t>DESMAUSUN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280" w:lineRule="auto" w:before="0"/>
                        <w:ind w:left="0" w:right="260" w:firstLine="5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95"/>
                          <w:sz w:val="11"/>
                        </w:rPr>
                        <w:t>ADIW</w:t>
                      </w:r>
                      <w:r>
                        <w:rPr>
                          <w:rFonts w:ascii="Arial"/>
                          <w:spacing w:val="5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3"/>
                          <w:w w:val="95"/>
                          <w:sz w:val="11"/>
                        </w:rPr>
                        <w:t>ATT</w:t>
                      </w:r>
                      <w:r>
                        <w:rPr>
                          <w:rFonts w:ascii="Arial"/>
                          <w:spacing w:val="22"/>
                          <w:w w:val="102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TRIANGLE</w:t>
                      </w:r>
                      <w:r>
                        <w:rPr>
                          <w:rFonts w:ascii="Arial"/>
                          <w:spacing w:val="-1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APPRO</w:t>
                      </w:r>
                      <w:r>
                        <w:rPr>
                          <w:rFonts w:ascii="Arial"/>
                          <w:spacing w:val="30"/>
                          <w:w w:val="36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PARI</w:t>
                      </w:r>
                      <w:r>
                        <w:rPr>
                          <w:rFonts w:ascii="Arial"/>
                          <w:spacing w:val="6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TENU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280" w:lineRule="auto" w:before="0"/>
                        <w:ind w:left="0" w:right="233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95"/>
                          <w:sz w:val="11"/>
                        </w:rPr>
                        <w:t>GN</w:t>
                      </w:r>
                      <w:r>
                        <w:rPr>
                          <w:rFonts w:ascii="Arial"/>
                          <w:spacing w:val="-14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PRO</w:t>
                      </w:r>
                      <w:r>
                        <w:rPr>
                          <w:rFonts w:ascii="Arial"/>
                          <w:spacing w:val="8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DUCTIO</w:t>
                      </w:r>
                      <w:r>
                        <w:rPr>
                          <w:rFonts w:ascii="Arial"/>
                          <w:spacing w:val="8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26"/>
                          <w:w w:val="102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PSB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542;top:4072;width:65;height:346" type="#_x0000_t202" filled="false" stroked="false">
                <v:textbox inset="0,0,0,0">
                  <w:txbxContent>
                    <w:p>
                      <w:pPr>
                        <w:spacing w:line="117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6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125" w:lineRule="exact" w:before="104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8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895;top:4166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7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7269;top:5404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9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9563;top:5572;width:752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75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-1"/>
                          <w:w w:val="7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13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5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18"/>
                          <w:w w:val="7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1"/>
                        </w:rPr>
                        <w:t>ccu</w:t>
                      </w:r>
                      <w:r>
                        <w:rPr>
                          <w:rFonts w:ascii="Arial" w:hAnsi="Arial"/>
                          <w:spacing w:val="-2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w w:val="95"/>
                          <w:sz w:val="11"/>
                        </w:rPr>
                        <w:t>p</w:t>
                      </w:r>
                      <w:r>
                        <w:rPr>
                          <w:rFonts w:ascii="Arial" w:hAnsi="Arial"/>
                          <w:spacing w:val="-4"/>
                          <w:w w:val="95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817;top:5987;width:1894;height:1481" type="#_x0000_t202" filled="false" stroked="false">
                <v:textbox inset="0,0,0,0">
                  <w:txbxContent>
                    <w:p>
                      <w:pPr>
                        <w:spacing w:line="123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3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22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16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2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ce</w:t>
                      </w:r>
                      <w:r>
                        <w:rPr>
                          <w:rFonts w:ascii="Arial" w:hAnsi="Arial"/>
                          <w:spacing w:val="-1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12"/>
                        </w:rPr>
                        <w:t>occ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22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16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</w:p>
                    <w:p>
                      <w:pPr>
                        <w:spacing w:line="262" w:lineRule="auto" w:before="13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5"/>
                          <w:w w:val="9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7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21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ce</w:t>
                      </w:r>
                      <w:r>
                        <w:rPr>
                          <w:rFonts w:ascii="Arial" w:hAnsi="Arial"/>
                          <w:spacing w:val="-2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m</w:t>
                      </w:r>
                      <w:r>
                        <w:rPr>
                          <w:rFonts w:ascii="Arial" w:hAnsi="Arial"/>
                          <w:spacing w:val="-18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m</w:t>
                      </w:r>
                      <w:r>
                        <w:rPr>
                          <w:rFonts w:ascii="Arial" w:hAnsi="Arial"/>
                          <w:spacing w:val="-18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9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3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22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l</w:t>
                      </w:r>
                      <w:r>
                        <w:rPr>
                          <w:rFonts w:ascii="Arial" w:hAnsi="Arial"/>
                          <w:spacing w:val="3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3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w w:val="9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20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2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19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9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3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v</w:t>
                      </w:r>
                      <w:r>
                        <w:rPr>
                          <w:rFonts w:ascii="Arial" w:hAnsi="Arial"/>
                          <w:spacing w:val="3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19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w w:val="12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w w:val="9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6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21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ce</w:t>
                      </w:r>
                      <w:r>
                        <w:rPr>
                          <w:rFonts w:ascii="Arial" w:hAnsi="Arial"/>
                          <w:spacing w:val="-1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l</w:t>
                      </w:r>
                      <w:r>
                        <w:rPr>
                          <w:rFonts w:ascii="Arial" w:hAnsi="Arial"/>
                          <w:spacing w:val="3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b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3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8"/>
                          <w:sz w:val="12"/>
                        </w:rPr>
                        <w:t>q</w:t>
                      </w:r>
                      <w:r>
                        <w:rPr>
                          <w:rFonts w:ascii="Arial" w:hAnsi="Arial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3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</w:p>
                    <w:p>
                      <w:pPr>
                        <w:spacing w:line="262" w:lineRule="auto" w:before="0"/>
                        <w:ind w:left="0" w:right="528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8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21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ce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l</w:t>
                      </w:r>
                      <w:r>
                        <w:rPr>
                          <w:rFonts w:ascii="Arial" w:hAnsi="Arial"/>
                          <w:spacing w:val="3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b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no</w:t>
                      </w:r>
                      <w:r>
                        <w:rPr>
                          <w:rFonts w:ascii="Arial" w:hAnsi="Arial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pacing w:val="-2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8"/>
                          <w:sz w:val="12"/>
                        </w:rPr>
                        <w:t>q</w:t>
                      </w:r>
                      <w:r>
                        <w:rPr>
                          <w:rFonts w:ascii="Arial" w:hAnsi="Arial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22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2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ce</w:t>
                      </w:r>
                      <w:r>
                        <w:rPr>
                          <w:rFonts w:ascii="Arial" w:hAnsi="Arial"/>
                          <w:spacing w:val="-1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z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on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1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v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2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9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1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I</w:t>
                      </w:r>
                      <w:r>
                        <w:rPr>
                          <w:rFonts w:ascii="Arial"/>
                          <w:spacing w:val="-7"/>
                          <w:sz w:val="12"/>
                        </w:rPr>
                        <w:t>n</w:t>
                      </w:r>
                      <w:r>
                        <w:rPr>
                          <w:rFonts w:ascii="Arial"/>
                          <w:spacing w:val="-4"/>
                          <w:sz w:val="12"/>
                        </w:rPr>
                        <w:t>f</w:t>
                      </w:r>
                      <w:r>
                        <w:rPr>
                          <w:rFonts w:asci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/>
                          <w:sz w:val="12"/>
                        </w:rPr>
                        <w:t>a</w:t>
                      </w:r>
                      <w:r>
                        <w:rPr>
                          <w:rFonts w:ascii="Arial"/>
                          <w:spacing w:val="-17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7"/>
                          <w:sz w:val="12"/>
                        </w:rPr>
                        <w:t>s</w:t>
                      </w:r>
                      <w:r>
                        <w:rPr>
                          <w:rFonts w:ascii="Arial"/>
                          <w:spacing w:val="-19"/>
                          <w:sz w:val="12"/>
                        </w:rPr>
                        <w:t>t</w:t>
                      </w:r>
                      <w:r>
                        <w:rPr>
                          <w:rFonts w:asci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/>
                          <w:sz w:val="12"/>
                        </w:rPr>
                        <w:t>u</w:t>
                      </w:r>
                      <w:r>
                        <w:rPr>
                          <w:rFonts w:ascii="Arial"/>
                          <w:spacing w:val="-12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z w:val="12"/>
                        </w:rPr>
                        <w:t>c</w:t>
                      </w:r>
                      <w:r>
                        <w:rPr>
                          <w:rFonts w:ascii="Arial"/>
                          <w:spacing w:val="-19"/>
                          <w:sz w:val="12"/>
                        </w:rPr>
                        <w:t>t</w:t>
                      </w:r>
                      <w:r>
                        <w:rPr>
                          <w:rFonts w:ascii="Arial"/>
                          <w:sz w:val="12"/>
                        </w:rPr>
                        <w:t>u</w:t>
                      </w:r>
                      <w:r>
                        <w:rPr>
                          <w:rFonts w:ascii="Arial"/>
                          <w:spacing w:val="-12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/>
                          <w:sz w:val="12"/>
                        </w:rPr>
                        <w:t>e</w:t>
                      </w:r>
                      <w:r>
                        <w:rPr>
                          <w:rFonts w:ascii="Arial"/>
                          <w:spacing w:val="-16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z w:val="12"/>
                        </w:rPr>
                        <w:t>s</w:t>
                      </w:r>
                      <w:r>
                        <w:rPr>
                          <w:rFonts w:ascii="Arial"/>
                          <w:spacing w:val="-1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z w:val="12"/>
                        </w:rPr>
                        <w:t>:</w:t>
                      </w:r>
                    </w:p>
                    <w:p>
                      <w:pPr>
                        <w:spacing w:before="13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SURFACE</w:t>
                      </w:r>
                      <w:r>
                        <w:rPr>
                          <w:rFonts w:ascii="Arial"/>
                          <w:spacing w:val="-1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w w:val="75"/>
                          <w:sz w:val="12"/>
                        </w:rPr>
                        <w:t>T</w:t>
                      </w:r>
                      <w:r>
                        <w:rPr>
                          <w:rFonts w:ascii="Arial"/>
                          <w:spacing w:val="2"/>
                          <w:w w:val="75"/>
                          <w:sz w:val="12"/>
                        </w:rPr>
                        <w:t>O</w:t>
                      </w:r>
                      <w:r>
                        <w:rPr>
                          <w:rFonts w:ascii="Arial"/>
                          <w:spacing w:val="17"/>
                          <w:w w:val="7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3"/>
                          <w:sz w:val="12"/>
                        </w:rPr>
                        <w:t>TALE</w:t>
                      </w:r>
                      <w:r>
                        <w:rPr>
                          <w:rFonts w:ascii="Arial"/>
                          <w:spacing w:val="-1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1"/>
                          <w:sz w:val="12"/>
                        </w:rPr>
                        <w:t>DE</w:t>
                      </w:r>
                      <w:r>
                        <w:rPr>
                          <w:rFonts w:ascii="Arial"/>
                          <w:spacing w:val="-14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4"/>
                          <w:sz w:val="12"/>
                        </w:rPr>
                        <w:t>LA</w:t>
                      </w:r>
                      <w:r>
                        <w:rPr>
                          <w:rFonts w:ascii="Arial"/>
                          <w:spacing w:val="-1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w w:val="75"/>
                          <w:sz w:val="12"/>
                        </w:rPr>
                        <w:t>Z</w:t>
                      </w:r>
                      <w:r>
                        <w:rPr>
                          <w:rFonts w:ascii="Arial"/>
                          <w:spacing w:val="1"/>
                          <w:w w:val="7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w w:val="75"/>
                          <w:sz w:val="12"/>
                        </w:rPr>
                        <w:t>O</w:t>
                      </w:r>
                      <w:r>
                        <w:rPr>
                          <w:rFonts w:ascii="Arial"/>
                          <w:spacing w:val="17"/>
                          <w:w w:val="7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1"/>
                          <w:sz w:val="12"/>
                        </w:rPr>
                        <w:t>NE</w:t>
                      </w:r>
                      <w:r>
                        <w:rPr>
                          <w:rFonts w:ascii="Arial"/>
                          <w:spacing w:val="-14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z w:val="12"/>
                        </w:rPr>
                        <w:t>:</w:t>
                      </w:r>
                    </w:p>
                    <w:p>
                      <w:pPr>
                        <w:spacing w:before="13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d</w:t>
                      </w:r>
                      <w:r>
                        <w:rPr>
                          <w:rFonts w:ascii="Arial" w:hAnsi="Arial"/>
                          <w:spacing w:val="-5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on</w:t>
                      </w:r>
                      <w:r>
                        <w:rPr>
                          <w:rFonts w:ascii="Arial" w:hAnsi="Arial"/>
                          <w:spacing w:val="-3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12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16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ce</w:t>
                      </w:r>
                      <w:r>
                        <w:rPr>
                          <w:rFonts w:ascii="Arial" w:hAnsi="Arial"/>
                          <w:spacing w:val="1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1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12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22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3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v</w:t>
                      </w:r>
                      <w:r>
                        <w:rPr>
                          <w:rFonts w:ascii="Arial" w:hAnsi="Arial"/>
                          <w:spacing w:val="-13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26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1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</w:p>
                    <w:p>
                      <w:pPr>
                        <w:spacing w:before="13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eastAsia="Arial"/>
                          <w:spacing w:val="-20"/>
                          <w:w w:val="120"/>
                          <w:sz w:val="12"/>
                          <w:szCs w:val="12"/>
                        </w:rPr>
                        <w:t>––––––––––––––––––––––––––––––</w:t>
                      </w:r>
                      <w:r>
                        <w:rPr>
                          <w:rFonts w:ascii="Arial" w:hAnsi="Arial" w:cs="Arial" w:eastAsia="Arial"/>
                          <w:w w:val="120"/>
                          <w:sz w:val="12"/>
                          <w:szCs w:val="12"/>
                        </w:rPr>
                        <w:t>–</w:t>
                      </w:r>
                      <w:r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35" w:lineRule="exact" w:before="13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j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5"/>
                          <w:sz w:val="12"/>
                        </w:rPr>
                        <w:t>(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x</w:t>
                      </w:r>
                      <w:r>
                        <w:rPr>
                          <w:rFonts w:ascii="Arial" w:hAnsi="Arial"/>
                          <w:spacing w:val="-19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ns</w:t>
                      </w:r>
                      <w:r>
                        <w:rPr>
                          <w:rFonts w:ascii="Arial" w:hAnsi="Arial"/>
                          <w:spacing w:val="3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pacing w:val="-11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2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9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3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on</w:t>
                      </w:r>
                      <w:r>
                        <w:rPr>
                          <w:rFonts w:ascii="Arial" w:hAnsi="Arial"/>
                          <w:sz w:val="12"/>
                        </w:rPr>
                        <w:t>)</w:t>
                      </w:r>
                      <w:r>
                        <w:rPr>
                          <w:rFonts w:ascii="Arial" w:hAnsi="Arial"/>
                          <w:spacing w:val="1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</w:p>
                  </w:txbxContent>
                </v:textbox>
                <w10:wrap type="none"/>
              </v:shape>
              <v:shape style="position:absolute;left:2770;top:5836;width:324;height:1330" type="#_x0000_t202" filled="false" stroked="false">
                <v:textbox inset="0,0,0,0">
                  <w:txbxContent>
                    <w:p>
                      <w:pPr>
                        <w:spacing w:line="123" w:lineRule="exact" w:before="0"/>
                        <w:ind w:left="151" w:right="0" w:hanging="152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b/>
                          <w:spacing w:val="-4"/>
                          <w:sz w:val="12"/>
                        </w:rPr>
                        <w:t>en</w:t>
                      </w:r>
                      <w:r>
                        <w:rPr>
                          <w:rFonts w:ascii="Arial"/>
                          <w:b/>
                          <w:spacing w:val="-1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pacing w:val="1"/>
                          <w:sz w:val="12"/>
                        </w:rPr>
                        <w:t>Ha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3"/>
                        <w:ind w:left="151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7,6</w:t>
                      </w:r>
                    </w:p>
                    <w:p>
                      <w:pPr>
                        <w:spacing w:before="13"/>
                        <w:ind w:left="151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0,0</w:t>
                      </w:r>
                    </w:p>
                    <w:p>
                      <w:pPr>
                        <w:spacing w:before="13"/>
                        <w:ind w:left="151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0,0</w:t>
                      </w:r>
                    </w:p>
                    <w:p>
                      <w:pPr>
                        <w:spacing w:before="13"/>
                        <w:ind w:left="151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0,0</w:t>
                      </w:r>
                    </w:p>
                    <w:p>
                      <w:pPr>
                        <w:spacing w:before="13"/>
                        <w:ind w:left="151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0,0</w:t>
                      </w:r>
                    </w:p>
                    <w:p>
                      <w:pPr>
                        <w:spacing w:before="13"/>
                        <w:ind w:left="151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0,2</w:t>
                      </w:r>
                    </w:p>
                    <w:p>
                      <w:pPr>
                        <w:spacing w:before="13"/>
                        <w:ind w:left="151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7,8</w:t>
                      </w:r>
                    </w:p>
                    <w:p>
                      <w:pPr>
                        <w:spacing w:line="135" w:lineRule="exact" w:before="13"/>
                        <w:ind w:left="151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0,0</w:t>
                      </w:r>
                    </w:p>
                  </w:txbxContent>
                </v:textbox>
                <w10:wrap type="none"/>
              </v:shape>
              <v:shape style="position:absolute;left:9563;top:5766;width:1863;height:1080" type="#_x0000_t202" filled="false" stroked="false">
                <v:textbox inset="0,0,0,0">
                  <w:txbxContent>
                    <w:p>
                      <w:pPr>
                        <w:spacing w:line="117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Z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23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z w:val="11"/>
                        </w:rPr>
                        <w:t>om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m</w:t>
                      </w:r>
                      <w:r>
                        <w:rPr>
                          <w:rFonts w:ascii="Arial" w:hAnsi="Arial"/>
                          <w:spacing w:val="4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6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3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9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7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pacing w:val="-11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9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ns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1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105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15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7"/>
                          <w:w w:val="105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-15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w w:val="105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before="6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95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-6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1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Lib</w:t>
                      </w:r>
                      <w:r>
                        <w:rPr>
                          <w:rFonts w:ascii="Arial" w:hAnsi="Arial"/>
                          <w:spacing w:val="-3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13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Equ</w:t>
                      </w:r>
                      <w:r>
                        <w:rPr>
                          <w:rFonts w:ascii="Arial" w:hAnsi="Arial"/>
                          <w:spacing w:val="-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1"/>
                        </w:rPr>
                        <w:t>ipé</w:t>
                      </w:r>
                      <w:r>
                        <w:rPr>
                          <w:rFonts w:ascii="Arial" w:hAnsi="Arial"/>
                          <w:spacing w:val="-5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line="368" w:lineRule="auto" w:before="68"/>
                        <w:ind w:left="0" w:right="599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95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-3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19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Lib</w:t>
                      </w:r>
                      <w:r>
                        <w:rPr>
                          <w:rFonts w:ascii="Arial" w:hAnsi="Arial"/>
                          <w:spacing w:val="-3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1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Non</w:t>
                      </w:r>
                      <w:r>
                        <w:rPr>
                          <w:rFonts w:ascii="Arial" w:hAnsi="Arial"/>
                          <w:spacing w:val="-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Equ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1"/>
                        </w:rPr>
                        <w:t>ipé</w:t>
                      </w:r>
                      <w:r>
                        <w:rPr>
                          <w:rFonts w:ascii="Arial" w:hAnsi="Arial"/>
                          <w:spacing w:val="-5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6"/>
                          <w:w w:val="6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1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-5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14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2"/>
                          <w:w w:val="115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10"/>
                          <w:w w:val="115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pacing w:val="-32"/>
                          <w:w w:val="115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before="2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2"/>
                          <w:w w:val="125"/>
                          <w:sz w:val="11"/>
                        </w:rPr>
                        <w:t>P</w:t>
                      </w:r>
                      <w:r>
                        <w:rPr>
                          <w:rFonts w:ascii="Arial"/>
                          <w:spacing w:val="-21"/>
                          <w:w w:val="12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125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-18"/>
                          <w:w w:val="125"/>
                          <w:sz w:val="11"/>
                        </w:rPr>
                        <w:t>j</w:t>
                      </w:r>
                      <w:r>
                        <w:rPr>
                          <w:rFonts w:ascii="Arial"/>
                          <w:w w:val="12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29"/>
                          <w:w w:val="12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12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125" w:lineRule="exact" w:before="68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6"/>
                          <w:w w:val="110"/>
                          <w:sz w:val="11"/>
                        </w:rPr>
                        <w:t>Inf</w:t>
                      </w:r>
                      <w:r>
                        <w:rPr>
                          <w:rFonts w:ascii="Arial"/>
                          <w:spacing w:val="-4"/>
                          <w:w w:val="110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9"/>
                          <w:w w:val="110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4"/>
                          <w:w w:val="11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7"/>
                          <w:w w:val="110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9"/>
                          <w:w w:val="110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11"/>
                          <w:w w:val="110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36"/>
                          <w:w w:val="110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13"/>
                          <w:w w:val="11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1"/>
                          <w:w w:val="110"/>
                          <w:sz w:val="11"/>
                        </w:rPr>
                        <w:t>c</w:t>
                      </w:r>
                      <w:r>
                        <w:rPr>
                          <w:rFonts w:ascii="Arial"/>
                          <w:spacing w:val="-6"/>
                          <w:w w:val="110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22"/>
                          <w:w w:val="110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5"/>
                          <w:w w:val="11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0"/>
                          <w:w w:val="110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27"/>
                          <w:w w:val="11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6"/>
                          <w:w w:val="11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110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10722;top:7228;width:129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105"/>
                          <w:sz w:val="11"/>
                        </w:rPr>
                        <w:t>40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921;top:7347;width:158;height:121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0,0</w:t>
                      </w:r>
                    </w:p>
                  </w:txbxContent>
                </v:textbox>
                <w10:wrap type="none"/>
              </v:shape>
              <v:shape style="position:absolute;left:11046;top:7386;width:367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spacing w:val="-4"/>
                          <w:w w:val="110"/>
                          <w:sz w:val="11"/>
                        </w:rPr>
                        <w:t>M</w:t>
                      </w:r>
                      <w:r>
                        <w:rPr>
                          <w:rFonts w:ascii="Arial" w:hAnsi="Arial"/>
                          <w:spacing w:val="7"/>
                          <w:w w:val="110"/>
                          <w:sz w:val="11"/>
                        </w:rPr>
                        <w:t>è</w:t>
                      </w:r>
                      <w:r>
                        <w:rPr>
                          <w:rFonts w:ascii="Arial" w:hAnsi="Arial"/>
                          <w:spacing w:val="-19"/>
                          <w:w w:val="110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pacing w:val="-14"/>
                          <w:w w:val="110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w w:val="11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13"/>
                          <w:w w:val="11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110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742;top:7627;width:7561;height:94" type="#_x0000_t202" filled="false" stroked="false">
                <v:textbox inset="0,0,0,0">
                  <w:txbxContent>
                    <w:p>
                      <w:pPr>
                        <w:spacing w:line="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sz w:val="9"/>
                        </w:rPr>
                        <w:t>Sou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5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9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: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5"/>
                          <w:sz w:val="9"/>
                        </w:rPr>
                        <w:t>O </w:t>
                      </w:r>
                      <w:r>
                        <w:rPr>
                          <w:rFonts w:ascii="Arial" w:hAnsi="Arial"/>
                          <w:spacing w:val="14"/>
                          <w:w w:val="7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bs</w:t>
                      </w:r>
                      <w:r>
                        <w:rPr>
                          <w:rFonts w:ascii="Arial" w:hAnsi="Arial"/>
                          <w:spacing w:val="-4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5"/>
                          <w:sz w:val="9"/>
                        </w:rPr>
                        <w:t>v</w:t>
                      </w:r>
                      <w:r>
                        <w:rPr>
                          <w:rFonts w:ascii="Arial" w:hAnsi="Arial"/>
                          <w:spacing w:val="-9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w w:val="115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-9"/>
                          <w:w w:val="115"/>
                          <w:sz w:val="9"/>
                        </w:rPr>
                        <w:t>oi</w:t>
                      </w:r>
                      <w:r>
                        <w:rPr>
                          <w:rFonts w:ascii="Arial" w:hAnsi="Arial"/>
                          <w:spacing w:val="-6"/>
                          <w:w w:val="115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15"/>
                          <w:w w:val="11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17"/>
                          <w:w w:val="11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11"/>
                          <w:w w:val="7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5"/>
                          <w:sz w:val="9"/>
                        </w:rPr>
                        <w:t>e </w:t>
                      </w:r>
                      <w:r>
                        <w:rPr>
                          <w:rFonts w:ascii="Arial" w:hAnsi="Arial"/>
                          <w:spacing w:val="16"/>
                          <w:w w:val="7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w w:val="115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-14"/>
                          <w:w w:val="115"/>
                          <w:sz w:val="9"/>
                        </w:rPr>
                        <w:t>'E</w:t>
                      </w:r>
                      <w:r>
                        <w:rPr>
                          <w:rFonts w:ascii="Arial" w:hAnsi="Arial"/>
                          <w:spacing w:val="-20"/>
                          <w:w w:val="11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cono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5"/>
                          <w:sz w:val="9"/>
                        </w:rPr>
                        <w:t>ie   </w:t>
                      </w:r>
                      <w:r>
                        <w:rPr>
                          <w:rFonts w:ascii="Arial" w:hAnsi="Arial"/>
                          <w:spacing w:val="5"/>
                          <w:w w:val="7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Fon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33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11"/>
                          <w:w w:val="7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5"/>
                          <w:sz w:val="9"/>
                        </w:rPr>
                        <w:t>e </w:t>
                      </w:r>
                      <w:r>
                        <w:rPr>
                          <w:rFonts w:ascii="Arial" w:hAnsi="Arial"/>
                          <w:spacing w:val="8"/>
                          <w:w w:val="7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: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BD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5"/>
                          <w:sz w:val="9"/>
                        </w:rPr>
                        <w:t>TO</w:t>
                      </w:r>
                      <w:r>
                        <w:rPr>
                          <w:rFonts w:ascii="Arial" w:hAnsi="Arial"/>
                          <w:spacing w:val="32"/>
                          <w:w w:val="7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5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2"/>
                          <w:w w:val="7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w w:val="7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4"/>
                          <w:w w:val="7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®V2.1</w:t>
                      </w:r>
                      <w:r>
                        <w:rPr>
                          <w:rFonts w:ascii="Arial" w:hAnsi="Arial"/>
                          <w:spacing w:val="8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©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IGN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PARIS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2011</w:t>
                      </w:r>
                      <w:r>
                        <w:rPr>
                          <w:rFonts w:ascii="Arial" w:hAnsi="Arial"/>
                          <w:spacing w:val="8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BD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5"/>
                          <w:sz w:val="9"/>
                        </w:rPr>
                        <w:t>O </w:t>
                      </w:r>
                      <w:r>
                        <w:rPr>
                          <w:rFonts w:ascii="Arial" w:hAnsi="Arial"/>
                          <w:spacing w:val="14"/>
                          <w:w w:val="7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RTH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z w:val="9"/>
                        </w:rPr>
                        <w:t> 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V2</w:t>
                      </w:r>
                      <w:r>
                        <w:rPr>
                          <w:rFonts w:ascii="Arial" w:hAnsi="Arial"/>
                          <w:spacing w:val="8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© </w:t>
                      </w:r>
                      <w:r>
                        <w:rPr>
                          <w:rFonts w:ascii="Arial" w:hAnsi="Arial"/>
                          <w:spacing w:val="9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IGN</w:t>
                      </w:r>
                      <w:r>
                        <w:rPr>
                          <w:rFonts w:ascii="Arial" w:hAnsi="Arial"/>
                          <w:spacing w:val="-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PARIS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2014</w:t>
                      </w:r>
                      <w:r>
                        <w:rPr>
                          <w:rFonts w:ascii="Arial" w:hAnsi="Arial"/>
                          <w:spacing w:val="8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Lic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z w:val="9"/>
                        </w:rPr>
                        <w:t> nce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DCM,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8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DGFIP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5"/>
                          <w:w w:val="7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5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6"/>
                          <w:w w:val="7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11"/>
                          <w:w w:val="115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7"/>
                          <w:w w:val="115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-8"/>
                          <w:w w:val="115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-21"/>
                          <w:w w:val="115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17"/>
                          <w:w w:val="11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2016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297.949420pt;margin-top:132.684613pt;width:30.6pt;height:4pt;mso-position-horizontal-relative:page;mso-position-vertical-relative:page;z-index:-69376;rotation:51" type="#_x0000_t136" fillcolor="#000000" stroked="f">
            <o:extrusion v:ext="view" autorotationcenter="t"/>
            <v:textpath style="font-family:&amp;quot;Arial&amp;quot;;font-size:4pt;v-text-kern:t;mso-text-shadow:auto;font-weight:bold" string="VILLEPROVERT"/>
            <w10:wrap type="none"/>
          </v:shape>
        </w:pict>
      </w:r>
      <w:r>
        <w:rPr/>
        <w:pict>
          <v:shape style="position:absolute;margin-left:152.65723pt;margin-top:182.094876pt;width:8.8pt;height:4.7pt;mso-position-horizontal-relative:page;mso-position-vertical-relative:page;z-index:-69352;rotation:54" type="#_x0000_t136" fillcolor="#000000" stroked="f">
            <o:extrusion v:ext="view" autorotationcenter="t"/>
            <v:textpath style="font-family:&amp;quot;Arial&amp;quot;;font-size:4pt;v-text-kern:t;mso-text-shadow:auto;font-weight:bold" string="D19"/>
            <w10:wrap type="none"/>
          </v:shape>
        </w:pict>
      </w:r>
    </w:p>
    <w:p>
      <w:pPr>
        <w:spacing w:after="0" w:line="240" w:lineRule="auto"/>
        <w:rPr>
          <w:rFonts w:ascii="Times New Roman" w:hAnsi="Times New Roman" w:cs="Times New Roman" w:eastAsia="Times New Roman"/>
          <w:sz w:val="17"/>
          <w:szCs w:val="17"/>
        </w:rPr>
        <w:sectPr>
          <w:pgSz w:w="11920" w:h="16850"/>
          <w:pgMar w:header="0" w:footer="707" w:top="240" w:bottom="900" w:left="0" w:right="26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6"/>
          <w:szCs w:val="6"/>
        </w:rPr>
      </w:pPr>
      <w:r>
        <w:rPr/>
        <w:pict>
          <v:shape style="position:absolute;margin-left:34.923458pt;margin-top:374.696198pt;width:387.8pt;height:11.75pt;mso-position-horizontal-relative:page;mso-position-vertical-relative:page;z-index:-68704" type="#_x0000_t202" filled="false" stroked="false">
            <v:textbox inset="0,0,0,0">
              <w:txbxContent>
                <w:p>
                  <w:pPr>
                    <w:pStyle w:val="BodyText"/>
                    <w:spacing w:line="180" w:lineRule="exact" w:before="54"/>
                    <w:ind w:left="0" w:right="684"/>
                    <w:jc w:val="right"/>
                    <w:rPr>
                      <w:rFonts w:ascii="Arial" w:hAnsi="Arial" w:cs="Arial" w:eastAsia="Arial"/>
                    </w:rPr>
                  </w:pPr>
                  <w:r>
                    <w:rPr>
                      <w:rFonts w:ascii="Arial"/>
                      <w:w w:val="90"/>
                    </w:rPr>
                    <w:t>Z</w:t>
                  </w:r>
                  <w:r>
                    <w:rPr>
                      <w:rFonts w:ascii="Arial"/>
                      <w:spacing w:val="-12"/>
                      <w:w w:val="90"/>
                    </w:rPr>
                    <w:t> </w:t>
                  </w:r>
                  <w:r>
                    <w:rPr>
                      <w:rFonts w:ascii="Arial"/>
                    </w:rPr>
                    <w:t>A</w:t>
                  </w:r>
                  <w:r>
                    <w:rPr>
                      <w:rFonts w:ascii="Arial"/>
                      <w:spacing w:val="-17"/>
                    </w:rPr>
                    <w:t> </w:t>
                  </w:r>
                  <w:r>
                    <w:rPr>
                      <w:rFonts w:ascii="Arial"/>
                      <w:w w:val="90"/>
                    </w:rPr>
                    <w:t>d</w:t>
                  </w:r>
                  <w:r>
                    <w:rPr>
                      <w:rFonts w:ascii="Arial"/>
                      <w:spacing w:val="-17"/>
                      <w:w w:val="90"/>
                    </w:rPr>
                    <w:t> </w:t>
                  </w:r>
                  <w:r>
                    <w:rPr>
                      <w:rFonts w:ascii="Arial"/>
                    </w:rPr>
                    <w:t>u</w:t>
                  </w:r>
                  <w:r>
                    <w:rPr>
                      <w:rFonts w:ascii="Arial"/>
                      <w:spacing w:val="-9"/>
                    </w:rPr>
                    <w:t> </w:t>
                  </w:r>
                  <w:r>
                    <w:rPr>
                      <w:rFonts w:ascii="Arial"/>
                      <w:spacing w:val="-6"/>
                    </w:rPr>
                    <w:t>B</w:t>
                  </w:r>
                  <w:r>
                    <w:rPr>
                      <w:rFonts w:ascii="Arial"/>
                      <w:spacing w:val="5"/>
                    </w:rPr>
                    <w:t>o</w:t>
                  </w:r>
                  <w:r>
                    <w:rPr>
                      <w:rFonts w:ascii="Arial"/>
                      <w:spacing w:val="-2"/>
                    </w:rPr>
                    <w:t>u</w:t>
                  </w:r>
                  <w:r>
                    <w:rPr>
                      <w:rFonts w:ascii="Arial"/>
                      <w:spacing w:val="-19"/>
                    </w:rPr>
                    <w:t>r</w:t>
                  </w:r>
                  <w:r>
                    <w:rPr>
                      <w:rFonts w:ascii="Arial"/>
                    </w:rPr>
                    <w:t>g</w:t>
                  </w:r>
                  <w:r>
                    <w:rPr>
                      <w:rFonts w:ascii="Arial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1.501984pt;margin-top:663.380615pt;width:111.35pt;height:72.650pt;mso-position-horizontal-relative:page;mso-position-vertical-relative:page;z-index:-68680" type="#_x0000_t202" filled="false" stroked="false">
            <v:textbox inset="0,0,0,0">
              <w:txbxContent>
                <w:p>
                  <w:pPr>
                    <w:spacing w:line="116" w:lineRule="auto" w:before="56"/>
                    <w:ind w:left="0" w:right="1603" w:firstLine="352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b/>
                      <w:spacing w:val="-13"/>
                      <w:position w:val="-1"/>
                      <w:sz w:val="8"/>
                    </w:rPr>
                    <w:t>A</w:t>
                  </w:r>
                  <w:r>
                    <w:rPr>
                      <w:rFonts w:ascii="Arial"/>
                      <w:b/>
                      <w:spacing w:val="-13"/>
                      <w:sz w:val="8"/>
                    </w:rPr>
                    <w:t>M</w:t>
                  </w:r>
                  <w:r>
                    <w:rPr>
                      <w:rFonts w:ascii="Arial"/>
                      <w:b/>
                      <w:spacing w:val="-13"/>
                      <w:position w:val="2"/>
                      <w:sz w:val="8"/>
                    </w:rPr>
                    <w:t>O</w:t>
                  </w:r>
                  <w:r>
                    <w:rPr>
                      <w:rFonts w:ascii="Arial"/>
                      <w:b/>
                      <w:spacing w:val="-13"/>
                      <w:position w:val="4"/>
                      <w:sz w:val="8"/>
                    </w:rPr>
                    <w:t>T</w:t>
                  </w:r>
                  <w:r>
                    <w:rPr>
                      <w:rFonts w:ascii="Arial"/>
                      <w:b/>
                      <w:spacing w:val="23"/>
                      <w:w w:val="98"/>
                      <w:position w:val="4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spacing w:val="-13"/>
                      <w:position w:val="-4"/>
                      <w:sz w:val="8"/>
                    </w:rPr>
                    <w:t>C</w:t>
                  </w:r>
                  <w:r>
                    <w:rPr>
                      <w:rFonts w:ascii="Arial"/>
                      <w:b/>
                      <w:spacing w:val="-13"/>
                      <w:position w:val="-3"/>
                      <w:sz w:val="8"/>
                    </w:rPr>
                    <w:t>H</w:t>
                  </w:r>
                  <w:r>
                    <w:rPr>
                      <w:rFonts w:ascii="Arial"/>
                      <w:b/>
                      <w:spacing w:val="-13"/>
                      <w:position w:val="-1"/>
                      <w:sz w:val="8"/>
                    </w:rPr>
                    <w:t>E</w:t>
                  </w:r>
                  <w:r>
                    <w:rPr>
                      <w:rFonts w:ascii="Arial"/>
                      <w:b/>
                      <w:spacing w:val="-13"/>
                      <w:sz w:val="8"/>
                    </w:rPr>
                    <w:t>D</w:t>
                  </w:r>
                  <w:r>
                    <w:rPr>
                      <w:rFonts w:ascii="Arial"/>
                      <w:b/>
                      <w:spacing w:val="-13"/>
                      <w:position w:val="2"/>
                      <w:sz w:val="8"/>
                    </w:rPr>
                    <w:t>E</w:t>
                  </w:r>
                  <w:r>
                    <w:rPr>
                      <w:rFonts w:ascii="Arial"/>
                      <w:b/>
                      <w:spacing w:val="-13"/>
                      <w:position w:val="4"/>
                      <w:sz w:val="8"/>
                    </w:rPr>
                    <w:t>L</w:t>
                  </w:r>
                  <w:r>
                    <w:rPr>
                      <w:rFonts w:ascii="Arial"/>
                      <w:sz w:val="8"/>
                    </w:rPr>
                  </w: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7"/>
                    <w:rPr>
                      <w:rFonts w:ascii="Times New Roman" w:hAnsi="Times New Roman" w:cs="Times New Roman" w:eastAsia="Times New Roman"/>
                      <w:sz w:val="23"/>
                      <w:szCs w:val="23"/>
                    </w:rPr>
                  </w:pPr>
                </w:p>
                <w:p>
                  <w:pPr>
                    <w:spacing w:line="97" w:lineRule="exact" w:before="0"/>
                    <w:ind w:left="2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b/>
                      <w:spacing w:val="-3"/>
                      <w:sz w:val="8"/>
                    </w:rPr>
                    <w:t>DES S</w:t>
                  </w:r>
                  <w:r>
                    <w:rPr>
                      <w:rFonts w:ascii="Arial"/>
                      <w:b/>
                      <w:spacing w:val="-4"/>
                      <w:sz w:val="8"/>
                    </w:rPr>
                    <w:t>O</w:t>
                  </w:r>
                  <w:r>
                    <w:rPr>
                      <w:rFonts w:ascii="Arial"/>
                      <w:b/>
                      <w:spacing w:val="-3"/>
                      <w:position w:val="1"/>
                      <w:sz w:val="8"/>
                    </w:rPr>
                    <w:t>UP</w:t>
                  </w:r>
                  <w:r>
                    <w:rPr>
                      <w:rFonts w:ascii="Arial"/>
                      <w:b/>
                      <w:spacing w:val="-4"/>
                      <w:position w:val="1"/>
                      <w:sz w:val="8"/>
                    </w:rPr>
                    <w:t>I</w:t>
                  </w:r>
                  <w:r>
                    <w:rPr>
                      <w:rFonts w:ascii="Arial"/>
                      <w:b/>
                      <w:spacing w:val="-3"/>
                      <w:position w:val="1"/>
                      <w:sz w:val="8"/>
                    </w:rPr>
                    <w:t>RS</w:t>
                  </w:r>
                  <w:r>
                    <w:rPr>
                      <w:rFonts w:ascii="Arial"/>
                      <w:sz w:val="8"/>
                    </w:rPr>
                  </w:r>
                </w:p>
                <w:p>
                  <w:pPr>
                    <w:spacing w:line="67" w:lineRule="exact" w:before="0"/>
                    <w:ind w:left="976" w:right="0" w:firstLine="54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b/>
                      <w:sz w:val="8"/>
                    </w:rPr>
                    <w:t>R</w:t>
                  </w:r>
                  <w:r>
                    <w:rPr>
                      <w:rFonts w:ascii="Arial"/>
                      <w:sz w:val="8"/>
                    </w:rPr>
                  </w:r>
                </w:p>
                <w:p>
                  <w:pPr>
                    <w:spacing w:line="51" w:lineRule="auto" w:before="39"/>
                    <w:ind w:left="944" w:right="1122" w:firstLine="62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b/>
                      <w:sz w:val="8"/>
                    </w:rPr>
                    <w:t>E</w:t>
                  </w:r>
                  <w:r>
                    <w:rPr>
                      <w:rFonts w:ascii="Arial"/>
                      <w:b/>
                      <w:w w:val="98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w w:val="98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spacing w:val="-58"/>
                      <w:position w:val="-4"/>
                      <w:sz w:val="8"/>
                    </w:rPr>
                    <w:t>R</w:t>
                  </w:r>
                  <w:r>
                    <w:rPr>
                      <w:rFonts w:ascii="Arial"/>
                      <w:b/>
                      <w:sz w:val="8"/>
                    </w:rPr>
                    <w:t>I</w:t>
                  </w:r>
                  <w:r>
                    <w:rPr>
                      <w:rFonts w:ascii="Arial"/>
                      <w:sz w:val="8"/>
                    </w:rPr>
                  </w:r>
                </w:p>
                <w:p>
                  <w:pPr>
                    <w:spacing w:line="178" w:lineRule="auto" w:before="2"/>
                    <w:ind w:left="867" w:right="1175" w:firstLine="77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b/>
                      <w:spacing w:val="-61"/>
                      <w:position w:val="-4"/>
                      <w:sz w:val="8"/>
                    </w:rPr>
                    <w:t>O</w:t>
                  </w:r>
                  <w:r>
                    <w:rPr>
                      <w:rFonts w:ascii="Arial"/>
                      <w:b/>
                      <w:sz w:val="8"/>
                    </w:rPr>
                    <w:t>I</w:t>
                  </w:r>
                  <w:r>
                    <w:rPr>
                      <w:rFonts w:ascii="Arial"/>
                      <w:b/>
                      <w:spacing w:val="-2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spacing w:val="-2"/>
                      <w:sz w:val="8"/>
                    </w:rPr>
                  </w:r>
                  <w:r>
                    <w:rPr>
                      <w:rFonts w:ascii="Arial"/>
                      <w:b/>
                      <w:sz w:val="8"/>
                    </w:rPr>
                    <w:t>P</w:t>
                  </w:r>
                  <w:r>
                    <w:rPr>
                      <w:rFonts w:ascii="Arial"/>
                      <w:sz w:val="8"/>
                    </w:rPr>
                  </w:r>
                </w:p>
                <w:p>
                  <w:pPr>
                    <w:spacing w:line="137" w:lineRule="auto" w:before="17"/>
                    <w:ind w:left="867" w:right="1238" w:firstLine="22"/>
                    <w:jc w:val="center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b/>
                      <w:sz w:val="8"/>
                    </w:rPr>
                    <w:t>U</w:t>
                  </w:r>
                  <w:r>
                    <w:rPr>
                      <w:rFonts w:ascii="Arial"/>
                      <w:b/>
                      <w:w w:val="99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sz w:val="8"/>
                    </w:rPr>
                    <w:t>D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30.783045pt;margin-top:406.190704pt;width:545.85pt;height:375.1pt;mso-position-horizontal-relative:page;mso-position-vertical-relative:page;z-index:5128" coordorigin="616,8124" coordsize="10917,7502">
            <v:shape style="position:absolute;left:626;top:8293;width:10895;height:7321" type="#_x0000_t75" stroked="false">
              <v:imagedata r:id="rId20" o:title=""/>
            </v:shape>
            <v:group style="position:absolute;left:7467;top:14419;width:58;height:58" coordorigin="7467,14419" coordsize="58,58">
              <v:shape style="position:absolute;left:7467;top:14419;width:58;height:58" coordorigin="7467,14419" coordsize="58,58" path="m7467,14426l7467,14434,7489,14434,7489,14441,7489,14448,7482,14455,7467,14462,7467,14477,7482,14470,7489,14462,7496,14455,7496,14462,7510,14470,7518,14470,7525,14462,7525,14455,7525,14448,7525,14419,7467,14426e" filled="false" stroked="true" strokeweight="1.080110pt" strokecolor="#ffffff">
                <v:path arrowok="t"/>
              </v:shape>
            </v:group>
            <v:group style="position:absolute;left:7503;top:14434;width:15;height:22" coordorigin="7503,14434" coordsize="15,22">
              <v:shape style="position:absolute;left:7503;top:14434;width:15;height:22" coordorigin="7503,14434" coordsize="15,22" path="m7503,14434l7518,14434,7518,14441,7518,14448,7510,14455,7503,14455,7503,14448,7503,14441,7503,14434e" filled="false" stroked="true" strokeweight="1.080110pt" strokecolor="#ffffff">
                <v:path arrowok="t"/>
              </v:shape>
            </v:group>
            <v:group style="position:absolute;left:7467;top:14498;width:58;height:51" coordorigin="7467,14498" coordsize="58,51">
              <v:shape style="position:absolute;left:7467;top:14498;width:58;height:51" coordorigin="7467,14498" coordsize="58,51" path="m7467,14506l7467,14513,7496,14513,7496,14534,7467,14534,7467,14549,7525,14549,7525,14534,7503,14534,7503,14513,7525,14513,7525,14498,7467,14506e" filled="false" stroked="true" strokeweight="1.080110pt" strokecolor="#ffffff">
                <v:path arrowok="t"/>
              </v:shape>
            </v:group>
            <v:group style="position:absolute;left:7467;top:14556;width:58;height:15" coordorigin="7467,14556" coordsize="58,15">
              <v:shape style="position:absolute;left:7467;top:14556;width:58;height:15" coordorigin="7467,14556" coordsize="58,15" path="m7467,14563l7467,14570,7525,14570,7525,14556,7467,14563e" filled="false" stroked="true" strokeweight="1.080110pt" strokecolor="#ffffff">
                <v:path arrowok="t"/>
              </v:shape>
            </v:group>
            <v:group style="position:absolute;left:7474;top:14578;width:51;height:44" coordorigin="7474,14578" coordsize="51,44">
              <v:shape style="position:absolute;left:7474;top:14578;width:51;height:44" coordorigin="7474,14578" coordsize="51,44" path="m7474,14585l7474,14621,7482,14621,7482,14592,7525,14592,7525,14578,7474,14585e" filled="false" stroked="true" strokeweight="1.080110pt" strokecolor="#ffffff">
                <v:path arrowok="t"/>
              </v:shape>
            </v:group>
            <v:group style="position:absolute;left:7474;top:14621;width:58;height:58" coordorigin="7474,14621" coordsize="58,58">
              <v:shape style="position:absolute;left:7474;top:14621;width:58;height:58" coordorigin="7474,14621" coordsize="58,58" path="m7474,14678l7532,14650,7532,14642,7474,14621,7474,14628,7482,14635,7489,14657,7474,14664,7474,14678e" filled="false" stroked="true" strokeweight="1.080110pt" strokecolor="#ffffff">
                <v:path arrowok="t"/>
              </v:shape>
            </v:group>
            <v:group style="position:absolute;left:7496;top:14635;width:22;height:22" coordorigin="7496,14635" coordsize="22,22">
              <v:shape style="position:absolute;left:7496;top:14635;width:22;height:22" coordorigin="7496,14635" coordsize="22,22" path="m7496,14657l7496,14635,7518,14642,7496,14657e" filled="false" stroked="true" strokeweight="1.080110pt" strokecolor="#ffffff">
                <v:path arrowok="t"/>
              </v:shape>
            </v:group>
            <v:group style="position:absolute;left:7474;top:14678;width:58;height:15" coordorigin="7474,14678" coordsize="58,15">
              <v:shape style="position:absolute;left:7474;top:14678;width:58;height:15" coordorigin="7474,14678" coordsize="58,15" path="m7474,14686l7474,14693,7532,14693,7532,14678,7474,14686e" filled="false" stroked="true" strokeweight="1.080110pt" strokecolor="#ffffff">
                <v:path arrowok="t"/>
              </v:shape>
            </v:group>
            <v:group style="position:absolute;left:7474;top:14707;width:58;height:58" coordorigin="7474,14707" coordsize="58,58">
              <v:shape style="position:absolute;left:7474;top:14707;width:58;height:58" coordorigin="7474,14707" coordsize="58,58" path="m7474,14714l7474,14721,7496,14721,7496,14729,7496,14736,7489,14743,7474,14750,7474,14765,7489,14757,7496,14750,7503,14743,7503,14750,7518,14757,7525,14750,7532,14750,7532,14743,7532,14736,7532,14707,7474,14714e" filled="false" stroked="true" strokeweight="1.080110pt" strokecolor="#ffffff">
                <v:path arrowok="t"/>
              </v:shape>
            </v:group>
            <v:group style="position:absolute;left:7510;top:14721;width:15;height:22" coordorigin="7510,14721" coordsize="15,22">
              <v:shape style="position:absolute;left:7510;top:14721;width:15;height:22" coordorigin="7510,14721" coordsize="15,22" path="m7510,14721l7525,14721,7525,14729,7525,14736,7518,14743,7510,14743,7510,14736,7510,14729,7510,14721e" filled="false" stroked="true" strokeweight="1.080110pt" strokecolor="#ffffff">
                <v:path arrowok="t"/>
              </v:shape>
            </v:group>
            <v:group style="position:absolute;left:7474;top:14765;width:58;height:51" coordorigin="7474,14765" coordsize="58,51">
              <v:shape style="position:absolute;left:7474;top:14765;width:58;height:51" coordorigin="7474,14765" coordsize="58,51" path="m7474,14772l7474,14815,7489,14808,7489,14779,7503,14779,7503,14808,7510,14808,7510,14779,7525,14779,7525,14808,7532,14808,7532,14765,7474,14772e" filled="false" stroked="true" strokeweight="1.080110pt" strokecolor="#ffffff">
                <v:path arrowok="t"/>
              </v:shape>
            </v:group>
            <v:group style="position:absolute;left:7482;top:14837;width:58;height:51" coordorigin="7482,14837" coordsize="58,51">
              <v:shape style="position:absolute;left:7482;top:14837;width:58;height:51" coordorigin="7482,14837" coordsize="58,51" path="m7482,14844l7482,14851,7518,14851,7482,14873,7482,14887,7539,14887,7539,14873,7496,14873,7539,14851,7532,14837,7482,14844e" filled="false" stroked="true" strokeweight="1.080110pt" strokecolor="#ffffff">
                <v:path arrowok="t"/>
              </v:shape>
            </v:group>
            <v:group style="position:absolute;left:7482;top:14894;width:58;height:58" coordorigin="7482,14894" coordsize="58,58">
              <v:shape style="position:absolute;left:7482;top:14894;width:58;height:58" coordorigin="7482,14894" coordsize="58,58" path="m7510,14894l7496,14894,7489,14901,7482,14909,7482,14923,7482,14937,7489,14945,7496,14952,7510,14952,7525,14945,7532,14945,7539,14930,7539,14923,7539,14909,7532,14901,7525,14894,7510,14894e" filled="false" stroked="true" strokeweight="1.080110pt" strokecolor="#ffffff">
                <v:path arrowok="t"/>
              </v:shape>
            </v:group>
            <v:group style="position:absolute;left:7489;top:14909;width:44;height:29" coordorigin="7489,14909" coordsize="44,29">
              <v:shape style="position:absolute;left:7489;top:14909;width:44;height:29" coordorigin="7489,14909" coordsize="44,29" path="m7510,14909l7518,14909,7525,14909,7532,14916,7532,14923,7532,14930,7525,14930,7518,14937,7510,14937,7503,14937,7496,14937,7496,14930,7489,14923,7489,14916,7496,14909,7510,14909e" filled="false" stroked="true" strokeweight="1.080110pt" strokecolor="#ffffff">
                <v:path arrowok="t"/>
              </v:shape>
            </v:group>
            <v:group style="position:absolute;left:7482;top:14952;width:58;height:58" coordorigin="7482,14952" coordsize="58,58">
              <v:shape style="position:absolute;left:7482;top:14952;width:58;height:58" coordorigin="7482,14952" coordsize="58,58" path="m7482,14981l7482,14988,7510,14988,7539,15009,7539,14995,7518,14981,7539,14966,7539,14952,7510,14973,7482,14981e" filled="false" stroked="true" strokeweight="1.080110pt" strokecolor="#ffffff">
                <v:path arrowok="t"/>
              </v:shape>
            </v:group>
            <v:group style="position:absolute;left:7482;top:15009;width:58;height:44" coordorigin="7482,15009" coordsize="58,44">
              <v:shape style="position:absolute;left:7482;top:15009;width:58;height:44" coordorigin="7482,15009" coordsize="58,44" path="m7482,15017l7482,15053,7496,15053,7496,15024,7510,15024,7510,15053,7518,15053,7518,15024,7532,15024,7532,15053,7539,15053,7539,15009,7482,15017e" filled="false" stroked="true" strokeweight="1.080110pt" strokecolor="#ffffff">
                <v:path arrowok="t"/>
              </v:shape>
            </v:group>
            <v:group style="position:absolute;left:7489;top:15067;width:58;height:58" coordorigin="7489,15067" coordsize="58,58">
              <v:shape style="position:absolute;left:7489;top:15067;width:58;height:58" coordorigin="7489,15067" coordsize="58,58" path="m7489,15067l7489,15081,7510,15081,7510,15089,7510,15096,7503,15096,7496,15096,7489,15110,7489,15125,7496,15117,7510,15110,7510,15103,7518,15110,7525,15117,7539,15110,7539,15103,7546,15103,7546,15096,7539,15067,7489,15067e" filled="false" stroked="true" strokeweight="1.080110pt" strokecolor="#ffffff">
                <v:path arrowok="t"/>
              </v:shape>
            </v:group>
            <v:group style="position:absolute;left:7518;top:15081;width:15;height:22" coordorigin="7518,15081" coordsize="15,22">
              <v:shape style="position:absolute;left:7518;top:15081;width:15;height:22" coordorigin="7518,15081" coordsize="15,22" path="m7518,15081l7532,15081,7532,15089,7532,15096,7532,15103,7525,15103,7518,15103,7518,15096,7518,15089,7518,15081e" filled="false" stroked="true" strokeweight="1.080110pt" strokecolor="#ffffff">
                <v:path arrowok="t"/>
              </v:shape>
            </v:group>
            <v:group style="position:absolute;left:9203;top:9855;width:65;height:44" coordorigin="9203,9855" coordsize="65,44">
              <v:shape style="position:absolute;left:9203;top:9855;width:65;height:44" coordorigin="9203,9855" coordsize="65,44" path="m9253,9898l9267,9862,9253,9855,9246,9884,9203,9877,9203,9884,9253,9898e" filled="false" stroked="true" strokeweight="1.080110pt" strokecolor="#ffffff">
                <v:path arrowok="t"/>
              </v:shape>
            </v:group>
            <v:group style="position:absolute;left:9217;top:9805;width:58;height:58" coordorigin="9217,9805" coordsize="58,58">
              <v:shape style="position:absolute;left:9217;top:9805;width:58;height:58" coordorigin="9217,9805" coordsize="58,58" path="m9275,9805l9217,9819,9217,9826,9267,9862,9267,9848,9253,9841,9260,9819,9275,9819,9275,9805e" filled="false" stroked="true" strokeweight="1.080110pt" strokecolor="#ffffff">
                <v:path arrowok="t"/>
              </v:shape>
            </v:group>
            <v:group style="position:absolute;left:9231;top:9819;width:22;height:15" coordorigin="9231,9819" coordsize="22,15">
              <v:shape style="position:absolute;left:9231;top:9819;width:22;height:15" coordorigin="9231,9819" coordsize="22,15" path="m9253,9819l9246,9834,9231,9826,9253,9819e" filled="false" stroked="true" strokeweight="1.080110pt" strokecolor="#ffffff">
                <v:path arrowok="t"/>
              </v:shape>
            </v:group>
            <v:group style="position:absolute;left:9224;top:9718;width:58;height:58" coordorigin="9224,9718" coordsize="58,58">
              <v:shape style="position:absolute;left:9224;top:9718;width:58;height:58" coordorigin="9224,9718" coordsize="58,58" path="m9282,9762l9282,9754,9231,9718,9231,9733,9267,9754,9224,9762,9224,9776,9282,9762e" filled="false" stroked="true" strokeweight="1.080110pt" strokecolor="#ffffff">
                <v:path arrowok="t"/>
              </v:shape>
            </v:group>
            <v:group style="position:absolute;left:9231;top:9704;width:58;height:22" coordorigin="9231,9704" coordsize="58,22">
              <v:shape style="position:absolute;left:9231;top:9704;width:58;height:22" coordorigin="9231,9704" coordsize="58,22" path="m9289,9726l9289,9718,9239,9704,9231,9718,9289,9726e" filled="false" stroked="true" strokeweight="1.080110pt" strokecolor="#ffffff">
                <v:path arrowok="t"/>
              </v:shape>
            </v:group>
            <v:group style="position:absolute;left:9246;top:9646;width:58;height:58" coordorigin="9246,9646" coordsize="58,58">
              <v:shape style="position:absolute;left:9246;top:9646;width:58;height:58" coordorigin="9246,9646" coordsize="58,58" path="m9282,9675l9282,9661,9289,9668,9289,9675,9289,9682,9282,9690,9275,9690,9267,9690,9260,9690,9253,9682,9253,9675,9260,9661,9267,9661,9267,9646,9253,9654,9246,9661,9246,9668,9246,9682,9253,9697,9267,9704,9282,9704,9296,9697,9303,9682,9303,9668,9296,9654,9275,9654,9267,9675,9282,9675e" filled="false" stroked="true" strokeweight="1.080110pt" strokecolor="#ffffff">
                <v:path arrowok="t"/>
              </v:shape>
            </v:group>
            <v:group style="position:absolute;left:9253;top:9589;width:65;height:58" coordorigin="9253,9589" coordsize="65,58">
              <v:shape style="position:absolute;left:9253;top:9589;width:65;height:58" coordorigin="9253,9589" coordsize="65,58" path="m9303,9646l9311,9632,9275,9625,9311,9610,9318,9603,9260,9589,9260,9603,9296,9610,9253,9625,9253,9632,9303,9646e" filled="false" stroked="true" strokeweight="1.080110pt" strokecolor="#ffffff">
                <v:path arrowok="t"/>
              </v:shape>
            </v:group>
            <v:group style="position:absolute;left:9260;top:9538;width:65;height:51" coordorigin="9260,9538" coordsize="65,51">
              <v:shape style="position:absolute;left:9260;top:9538;width:65;height:51" coordorigin="9260,9538" coordsize="65,51" path="m9318,9589l9325,9546,9318,9546,9311,9574,9296,9567,9303,9546,9296,9538,9289,9567,9275,9567,9282,9538,9275,9538,9260,9574,9318,9589e" filled="false" stroked="true" strokeweight="1.080110pt" strokecolor="#ffffff">
                <v:path arrowok="t"/>
              </v:shape>
            </v:group>
            <v:group style="position:absolute;left:9275;top:9459;width:65;height:51" coordorigin="9275,9459" coordsize="65,51">
              <v:shape style="position:absolute;left:9275;top:9459;width:65;height:51" coordorigin="9275,9459" coordsize="65,51" path="m9275,9502l9332,9510,9339,9488,9339,9481,9332,9474,9325,9459,9318,9459,9303,9459,9289,9459,9282,9466,9282,9481,9275,9502e" filled="false" stroked="true" strokeweight="1.080110pt" strokecolor="#ffffff">
                <v:path arrowok="t"/>
              </v:shape>
            </v:group>
            <v:group style="position:absolute;left:9289;top:9466;width:36;height:29" coordorigin="9289,9466" coordsize="36,29">
              <v:shape style="position:absolute;left:9289;top:9466;width:36;height:29" coordorigin="9289,9466" coordsize="36,29" path="m9289,9488l9296,9474,9303,9466,9311,9466,9325,9474,9325,9481,9325,9488,9325,9495,9289,9488e" filled="false" stroked="true" strokeweight="1.080110pt" strokecolor="#ffffff">
                <v:path arrowok="t"/>
              </v:shape>
            </v:group>
            <v:group style="position:absolute;left:9296;top:9387;width:58;height:58" coordorigin="9296,9387" coordsize="58,58">
              <v:shape style="position:absolute;left:9296;top:9387;width:58;height:58" coordorigin="9296,9387" coordsize="58,58" path="m9354,9387l9296,9402,9296,9409,9347,9445,9347,9430,9339,9423,9339,9402,9354,9402,9354,9387e" filled="false" stroked="true" strokeweight="1.080110pt" strokecolor="#ffffff">
                <v:path arrowok="t"/>
              </v:shape>
            </v:group>
            <v:group style="position:absolute;left:9311;top:9402;width:22;height:15" coordorigin="9311,9402" coordsize="22,15">
              <v:shape style="position:absolute;left:9311;top:9402;width:22;height:15" coordorigin="9311,9402" coordsize="22,15" path="m9332,9402l9325,9416,9311,9409,9332,9402e" filled="false" stroked="true" strokeweight="1.080110pt" strokecolor="#ffffff">
                <v:path arrowok="t"/>
              </v:shape>
            </v:group>
            <v:group style="position:absolute;left:9303;top:9322;width:65;height:58" coordorigin="9303,9322" coordsize="65,58">
              <v:shape style="position:absolute;left:9303;top:9322;width:65;height:58" coordorigin="9303,9322" coordsize="65,58" path="m9361,9380l9361,9373,9318,9366,9361,9358,9368,9351,9325,9330,9368,9337,9368,9330,9318,9322,9311,9337,9347,9351,9311,9358,9303,9373,9361,9380e" filled="false" stroked="true" strokeweight="1.080110pt" strokecolor="#ffffff">
                <v:path arrowok="t"/>
              </v:shape>
            </v:group>
            <v:group style="position:absolute;left:9325;top:9258;width:58;height:51" coordorigin="9325,9258" coordsize="58,51">
              <v:shape style="position:absolute;left:9325;top:9258;width:58;height:51" coordorigin="9325,9258" coordsize="58,51" path="m9347,9308l9361,9308,9368,9308,9375,9301,9383,9286,9383,9272,9375,9265,9368,9258,9354,9258,9347,9258,9332,9258,9325,9265,9325,9272,9325,9286,9325,9294,9332,9301,9347,9308e" filled="false" stroked="true" strokeweight="1.080110pt" strokecolor="#ffffff">
                <v:path arrowok="t"/>
              </v:shape>
            </v:group>
            <v:group style="position:absolute;left:9332;top:9265;width:36;height:29" coordorigin="9332,9265" coordsize="36,29">
              <v:shape style="position:absolute;left:9332;top:9265;width:36;height:29" coordorigin="9332,9265" coordsize="36,29" path="m9347,9294l9339,9294,9332,9286,9332,9279,9339,9265,9347,9265,9354,9265,9361,9272,9368,9272,9368,9279,9368,9286,9368,9294,9361,9294,9354,9294,9347,9294e" filled="false" stroked="true" strokeweight="1.080110pt" strokecolor="#ffffff">
                <v:path arrowok="t"/>
              </v:shape>
            </v:group>
            <v:group style="position:absolute;left:9325;top:9200;width:65;height:51" coordorigin="9325,9200" coordsize="65,51">
              <v:shape style="position:absolute;left:9325;top:9200;width:65;height:51" coordorigin="9325,9200" coordsize="65,51" path="m9325,9243l9361,9250,9368,9250,9375,9250,9383,9243,9390,9236,9390,9222,9383,9214,9383,9207,9375,9207,9368,9207,9339,9200,9332,9214,9368,9222,9375,9222,9375,9229,9375,9236,9368,9243,9361,9243,9332,9236,9325,9243e" filled="false" stroked="true" strokeweight="1.080110pt" strokecolor="#ffffff">
                <v:path arrowok="t"/>
              </v:shape>
            </v:group>
            <v:group style="position:absolute;left:9339;top:9142;width:65;height:58" coordorigin="9339,9142" coordsize="65,58">
              <v:shape style="position:absolute;left:9339;top:9142;width:65;height:58" coordorigin="9339,9142" coordsize="65,58" path="m9397,9200l9397,9186,9375,9186,9375,9178,9383,9171,9390,9171,9404,9164,9404,9150,9390,9157,9383,9157,9375,9164,9375,9150,9361,9142,9354,9150,9347,9150,9347,9157,9347,9164,9339,9186,9397,9200e" filled="false" stroked="true" strokeweight="1.080110pt" strokecolor="#ffffff">
                <v:path arrowok="t"/>
              </v:shape>
            </v:group>
            <v:group style="position:absolute;left:9354;top:9157;width:15;height:22" coordorigin="9354,9157" coordsize="15,22">
              <v:shape style="position:absolute;left:9354;top:9157;width:15;height:22" coordorigin="9354,9157" coordsize="15,22" path="m9368,9178l9354,9178,9354,9171,9354,9164,9361,9157,9368,9157,9368,9164,9368,9171,9368,9178e" filled="false" stroked="true" strokeweight="1.080110pt" strokecolor="#ffffff">
                <v:path arrowok="t"/>
              </v:shape>
            </v:group>
            <v:group style="position:absolute;left:8166;top:12706;width:58;height:65" coordorigin="8166,12706" coordsize="58,65">
              <v:shape style="position:absolute;left:8166;top:12706;width:58;height:65" coordorigin="8166,12706" coordsize="58,65" path="m8166,12720l8166,12727,8187,12727,8187,12735,8187,12742,8180,12742,8173,12756,8173,12771,8180,12756,8194,12749,8194,12742,8202,12756,8216,12756,8223,12756,8223,12742,8223,12735,8223,12706,8166,12720e" filled="false" stroked="true" strokeweight="1.080110pt" strokecolor="#ffffff">
                <v:path arrowok="t"/>
              </v:shape>
            </v:group>
            <v:group style="position:absolute;left:8202;top:12720;width:15;height:22" coordorigin="8202,12720" coordsize="15,22">
              <v:shape style="position:absolute;left:8202;top:12720;width:15;height:22" coordorigin="8202,12720" coordsize="15,22" path="m8202,12720l8216,12720,8216,12727,8216,12735,8216,12742,8209,12742,8202,12742,8202,12735,8202,12720e" filled="false" stroked="true" strokeweight="1.080110pt" strokecolor="#ffffff">
                <v:path arrowok="t"/>
              </v:shape>
            </v:group>
            <v:group style="position:absolute;left:8180;top:12785;width:58;height:51" coordorigin="8180,12785" coordsize="58,51">
              <v:shape style="position:absolute;left:8180;top:12785;width:58;height:51" coordorigin="8180,12785" coordsize="58,51" path="m8238,12785l8180,12792,8180,12814,8187,12828,8194,12835,8202,12835,8216,12835,8230,12835,8238,12828,8238,12814,8238,12807,8238,12785e" filled="false" stroked="true" strokeweight="1.080110pt" strokecolor="#ffffff">
                <v:path arrowok="t"/>
              </v:shape>
            </v:group>
            <v:group style="position:absolute;left:8187;top:12799;width:44;height:29" coordorigin="8187,12799" coordsize="44,29">
              <v:shape style="position:absolute;left:8187;top:12799;width:44;height:29" coordorigin="8187,12799" coordsize="44,29" path="m8230,12799l8230,12807,8230,12814,8230,12821,8223,12821,8216,12828,8202,12828,8194,12821,8194,12814,8187,12807,8230,12799e" filled="false" stroked="true" strokeweight="1.080110pt" strokecolor="#ffffff">
                <v:path arrowok="t"/>
              </v:shape>
            </v:group>
            <v:group style="position:absolute;left:8194;top:12843;width:58;height:51" coordorigin="8194,12843" coordsize="58,51">
              <v:shape style="position:absolute;left:8194;top:12843;width:58;height:51" coordorigin="8194,12843" coordsize="58,51" path="m8245,12843l8216,12850,8209,12850,8202,12850,8194,12857,8194,12864,8194,12871,8194,12886,8202,12893,8209,12893,8216,12893,8223,12893,8252,12886,8252,12879,8216,12879,8209,12879,8202,12879,8202,12871,8202,12864,8209,12857,8216,12857,8245,12850,8245,12843e" filled="false" stroked="true" strokeweight="1.080110pt" strokecolor="#ffffff">
                <v:path arrowok="t"/>
              </v:shape>
            </v:group>
            <v:group style="position:absolute;left:8202;top:12922;width:65;height:51" coordorigin="8202,12922" coordsize="65,51">
              <v:shape style="position:absolute;left:8202;top:12922;width:65;height:51" coordorigin="8202,12922" coordsize="65,51" path="m8259,12922l8202,12929,8209,12951,8209,12958,8216,12965,8223,12972,8238,12972,8252,12965,8259,12958,8266,12951,8259,12936,8259,12922e" filled="false" stroked="true" strokeweight="1.080110pt" strokecolor="#ffffff">
                <v:path arrowok="t"/>
              </v:shape>
            </v:group>
            <v:group style="position:absolute;left:8216;top:12929;width:36;height:29" coordorigin="8216,12929" coordsize="36,29">
              <v:shape style="position:absolute;left:8216;top:12929;width:36;height:29" coordorigin="8216,12929" coordsize="36,29" path="m8252,12929l8252,12936,8252,12943,8252,12951,8245,12958,8238,12958,8223,12958,8216,12951,8216,12943,8216,12936,8252,12929e" filled="false" stroked="true" strokeweight="1.080110pt" strokecolor="#ffffff">
                <v:path arrowok="t"/>
              </v:shape>
            </v:group>
            <v:group style="position:absolute;left:8216;top:12979;width:58;height:58" coordorigin="8216,12979" coordsize="58,58">
              <v:shape style="position:absolute;left:8216;top:12979;width:58;height:58" coordorigin="8216,12979" coordsize="58,58" path="m8238,12979l8230,12979,8223,12987,8216,13001,8216,13008,8216,13023,8230,13030,8238,13037,8252,13037,8259,13030,8266,13023,8274,13015,8274,13001,8266,12987,8266,12979,8252,12979,8238,12979e" filled="false" stroked="true" strokeweight="1.080110pt" strokecolor="#ffffff">
                <v:path arrowok="t"/>
              </v:shape>
            </v:group>
            <v:group style="position:absolute;left:8223;top:12987;width:44;height:36" coordorigin="8223,12987" coordsize="44,36">
              <v:shape style="position:absolute;left:8223;top:12987;width:44;height:36" coordorigin="8223,12987" coordsize="44,36" path="m8245,12994l8252,12987,8259,12994,8266,13001,8266,13008,8259,13015,8259,13023,8245,13023,8238,13023,8230,13023,8223,13008,8223,13001,8230,13001,8230,12994,8245,12994e" filled="false" stroked="true" strokeweight="1.080110pt" strokecolor="#ffffff">
                <v:path arrowok="t"/>
              </v:shape>
            </v:group>
            <v:group style="position:absolute;left:8223;top:13037;width:58;height:51" coordorigin="8223,13037" coordsize="58,51">
              <v:shape style="position:absolute;left:8223;top:13037;width:58;height:51" coordorigin="8223,13037" coordsize="58,51" path="m8252,13073l8238,13073,8238,13066,8238,13059,8238,13051,8245,13051,8252,13051,8259,13044,8266,13051,8274,13059,8274,13066,8266,13073,8274,13080,8281,13073,8281,13066,8281,13059,8281,13044,8274,13037,8259,13037,8252,13037,8238,13037,8230,13044,8223,13059,8223,13066,8230,13080,8245,13087,8252,13073e" filled="false" stroked="true" strokeweight="1.080110pt" strokecolor="#ffffff">
                <v:path arrowok="t"/>
              </v:shape>
            </v:group>
            <v:group style="position:absolute;left:8230;top:13087;width:65;height:44" coordorigin="8230,13087" coordsize="65,44">
              <v:shape style="position:absolute;left:8230;top:13087;width:65;height:44" coordorigin="8230,13087" coordsize="65,44" path="m8230,13109l8238,13123,8281,13116,8288,13131,8295,13131,8288,13087,8281,13087,8281,13102,8230,13109e" filled="false" stroked="true" strokeweight="1.080110pt" strokecolor="#ffffff">
                <v:path arrowok="t"/>
              </v:shape>
            </v:group>
            <v:group style="position:absolute;left:8238;top:13138;width:65;height:58" coordorigin="8238,13138" coordsize="65,58">
              <v:shape style="position:absolute;left:8238;top:13138;width:65;height:58" coordorigin="8238,13138" coordsize="65,58" path="m8238,13152l8245,13195,8259,13188,8252,13159,8266,13159,8274,13181,8281,13181,8281,13152,8288,13152,8295,13181,8302,13181,8295,13138,8238,13152e" filled="false" stroked="true" strokeweight="1.080110pt" strokecolor="#ffffff">
                <v:path arrowok="t"/>
              </v:shape>
            </v:group>
            <v:group style="position:absolute;left:8252;top:13195;width:65;height:51" coordorigin="8252,13195" coordsize="65,51">
              <v:shape style="position:absolute;left:8252;top:13195;width:65;height:51" coordorigin="8252,13195" coordsize="65,51" path="m8310,13195l8274,13203,8266,13203,8259,13203,8259,13210,8252,13217,8252,13231,8259,13239,8266,13246,8274,13246,8288,13246,8317,13239,8310,13231,8281,13239,8274,13239,8266,13231,8266,13224,8266,13217,8274,13217,8281,13210,8310,13210,8310,13195e" filled="false" stroked="true" strokeweight="1.080110pt" strokecolor="#ffffff">
                <v:path arrowok="t"/>
              </v:shape>
            </v:group>
            <v:group style="position:absolute;left:8259;top:13253;width:65;height:65" coordorigin="8259,13253" coordsize="65,65">
              <v:shape style="position:absolute;left:8259;top:13253;width:65;height:65" coordorigin="8259,13253" coordsize="65,65" path="m8259,13267l8259,13275,8288,13275,8288,13282,8281,13289,8266,13303,8266,13318,8281,13303,8288,13296,8288,13289,8295,13303,8310,13303,8317,13296,8324,13289,8324,13275,8317,13253,8259,13267e" filled="false" stroked="true" strokeweight="1.080110pt" strokecolor="#ffffff">
                <v:path arrowok="t"/>
              </v:shape>
            </v:group>
            <v:group style="position:absolute;left:8295;top:13267;width:15;height:22" coordorigin="8295,13267" coordsize="15,22">
              <v:shape style="position:absolute;left:8295;top:13267;width:15;height:22" coordorigin="8295,13267" coordsize="15,22" path="m8295,13267l8310,13267,8310,13275,8310,13282,8310,13289,8302,13289,8295,13289,8295,13282,8295,13275,8295,13267e" filled="false" stroked="true" strokeweight="1.080110pt" strokecolor="#ffffff">
                <v:path arrowok="t"/>
              </v:shape>
            </v:group>
            <v:group style="position:absolute;left:8274;top:13332;width:65;height:65" coordorigin="8274,13332" coordsize="65,65">
              <v:shape style="position:absolute;left:8274;top:13332;width:65;height:65" coordorigin="8274,13332" coordsize="65,65" path="m8274,13339l8274,13354,8317,13347,8274,13361,8281,13375,8324,13375,8281,13383,8281,13397,8338,13383,8338,13368,8295,13368,8331,13347,8331,13332,8274,13339e" filled="false" stroked="true" strokeweight="1.080110pt" strokecolor="#ffffff">
                <v:path arrowok="t"/>
              </v:shape>
            </v:group>
            <v:group style="position:absolute;left:8281;top:13397;width:65;height:22" coordorigin="8281,13397" coordsize="65,22">
              <v:shape style="position:absolute;left:8281;top:13397;width:65;height:22" coordorigin="8281,13397" coordsize="65,22" path="m8281,13404l8288,13419,8346,13404,8338,13397,8281,13404e" filled="false" stroked="true" strokeweight="1.080110pt" strokecolor="#ffffff">
                <v:path arrowok="t"/>
              </v:shape>
            </v:group>
            <v:group style="position:absolute;left:8288;top:13419;width:65;height:51" coordorigin="8288,13419" coordsize="65,51">
              <v:shape style="position:absolute;left:8288;top:13419;width:65;height:51" coordorigin="8288,13419" coordsize="65,51" path="m8288,13426l8288,13440,8324,13433,8295,13462,8295,13469,8353,13462,8346,13455,8310,13455,8346,13426,8346,13419,8288,13426e" filled="false" stroked="true" strokeweight="1.080110pt" strokecolor="#ffffff">
                <v:path arrowok="t"/>
              </v:shape>
            </v:group>
            <v:group style="position:absolute;left:8302;top:13476;width:58;height:51" coordorigin="8302,13476" coordsize="58,51">
              <v:shape style="position:absolute;left:8302;top:13476;width:58;height:51" coordorigin="8302,13476" coordsize="58,51" path="m8324,13476l8317,13476,8302,13483,8302,13498,8302,13505,8302,13519,8310,13526,8324,13526,8338,13526,8346,13526,8353,13519,8360,13512,8360,13498,8353,13483,8353,13476,8338,13476,8324,13476e" filled="false" stroked="true" strokeweight="1.080110pt" strokecolor="#ffffff">
                <v:path arrowok="t"/>
              </v:shape>
            </v:group>
            <v:group style="position:absolute;left:8310;top:13483;width:44;height:36" coordorigin="8310,13483" coordsize="44,36">
              <v:shape style="position:absolute;left:8310;top:13483;width:44;height:36" coordorigin="8310,13483" coordsize="44,36" path="m8331,13483l8338,13483,8346,13491,8353,13498,8353,13505,8346,13512,8331,13519,8324,13519,8317,13519,8310,13505,8310,13498,8317,13491,8331,13483e" filled="false" stroked="true" strokeweight="1.080110pt" strokecolor="#ffffff">
                <v:path arrowok="t"/>
              </v:shape>
            </v:group>
            <v:group style="position:absolute;left:8310;top:13534;width:65;height:44" coordorigin="8310,13534" coordsize="65,44">
              <v:shape style="position:absolute;left:8310;top:13534;width:65;height:44" coordorigin="8310,13534" coordsize="65,44" path="m8310,13562l8310,13570,8360,13562,8360,13577,8374,13577,8367,13534,8353,13534,8360,13548,8310,13562e" filled="false" stroked="true" strokeweight="1.080110pt" strokecolor="#ffffff">
                <v:path arrowok="t"/>
              </v:shape>
            </v:group>
            <v:group style="position:absolute;left:5040;top:11086;width:65;height:65" coordorigin="5040,11086" coordsize="65,65">
              <v:shape style="position:absolute;left:5040;top:11086;width:65;height:65" coordorigin="5040,11086" coordsize="65,65" path="m5040,11101l5040,11115,5062,11108,5069,11115,5062,11115,5062,11129,5048,11137,5055,11151,5062,11144,5069,11129,5069,11122,5077,11129,5084,11137,5091,11137,5098,11129,5105,11122,5105,11115,5098,11108,5091,11086,5040,11101e" filled="false" stroked="true" strokeweight="1.080110pt" strokecolor="#ffffff">
                <v:path arrowok="t"/>
              </v:shape>
            </v:group>
            <v:group style="position:absolute;left:5077;top:11101;width:15;height:22" coordorigin="5077,11101" coordsize="15,22">
              <v:shape style="position:absolute;left:5077;top:11101;width:15;height:22" coordorigin="5077,11101" coordsize="15,22" path="m5077,11101l5091,11101,5091,11108,5091,11115,5091,11122,5084,11122,5077,11115,5077,11101e" filled="false" stroked="true" strokeweight="1.080110pt" strokecolor="#ffffff">
                <v:path arrowok="t"/>
              </v:shape>
            </v:group>
            <v:group style="position:absolute;left:5062;top:11137;width:65;height:44" coordorigin="5062,11137" coordsize="65,44">
              <v:shape style="position:absolute;left:5062;top:11137;width:65;height:44" coordorigin="5062,11137" coordsize="65,44" path="m5062,11172l5062,11180,5113,11165,5113,11180,5127,11180,5113,11137,5105,11137,5105,11158,5062,11172e" filled="false" stroked="true" strokeweight="1.080110pt" strokecolor="#ffffff">
                <v:path arrowok="t"/>
              </v:shape>
            </v:group>
            <v:group style="position:absolute;left:5069;top:11180;width:65;height:58" coordorigin="5069,11180" coordsize="65,58">
              <v:shape style="position:absolute;left:5069;top:11180;width:65;height:58" coordorigin="5069,11180" coordsize="65,58" path="m5069,11201l5084,11237,5091,11237,5084,11208,5098,11201,5105,11230,5113,11223,5105,11201,5120,11194,5127,11223,5134,11223,5127,11180,5069,11201e" filled="false" stroked="true" strokeweight="1.080110pt" strokecolor="#ffffff">
                <v:path arrowok="t"/>
              </v:shape>
            </v:group>
            <v:group style="position:absolute;left:5091;top:11259;width:65;height:58" coordorigin="5091,11259" coordsize="65,58">
              <v:shape style="position:absolute;left:5091;top:11259;width:65;height:58" coordorigin="5091,11259" coordsize="65,58" path="m5149,11259l5091,11273,5098,11295,5105,11302,5113,11309,5120,11316,5134,11309,5149,11309,5156,11302,5156,11288,5156,11280,5149,11259e" filled="false" stroked="true" strokeweight="1.080110pt" strokecolor="#ffffff">
                <v:path arrowok="t"/>
              </v:shape>
            </v:group>
            <v:group style="position:absolute;left:5105;top:11273;width:44;height:29" coordorigin="5105,11273" coordsize="44,29">
              <v:shape style="position:absolute;left:5105;top:11273;width:44;height:29" coordorigin="5105,11273" coordsize="44,29" path="m5141,11273l5149,11280,5149,11288,5149,11295,5141,11295,5134,11302,5120,11302,5113,11302,5113,11295,5105,11288,5105,11280,5141,11273e" filled="false" stroked="true" strokeweight="1.080110pt" strokecolor="#ffffff">
                <v:path arrowok="t"/>
              </v:shape>
            </v:group>
            <v:group style="position:absolute;left:5113;top:11309;width:65;height:65" coordorigin="5113,11309" coordsize="65,65">
              <v:shape style="position:absolute;left:5113;top:11309;width:65;height:65" coordorigin="5113,11309" coordsize="65,65" path="m5113,11331l5127,11374,5134,11367,5120,11338,5141,11331,5149,11360,5156,11360,5149,11331,5163,11324,5170,11360,5177,11352,5163,11309,5113,11331e" filled="false" stroked="true" strokeweight="1.080110pt" strokecolor="#ffffff">
                <v:path arrowok="t"/>
              </v:shape>
            </v:group>
            <v:group style="position:absolute;left:5134;top:11388;width:65;height:51" coordorigin="5134,11388" coordsize="65,51">
              <v:shape style="position:absolute;left:5134;top:11388;width:65;height:51" coordorigin="5134,11388" coordsize="65,51" path="m5149,11388l5141,11396,5134,11403,5134,11410,5134,11417,5141,11432,5149,11439,5163,11439,5170,11432,5170,11424,5170,11410,5170,11403,5170,11396,5177,11396,5185,11403,5185,11410,5177,11417,5185,11424,5192,11424,5192,11417,5199,11410,5192,11403,5192,11388,5177,11388,5170,11388,5163,11396,5163,11403,5163,11410,5163,11417,5163,11424,5156,11424,5149,11424,5149,11417,5149,11410,5156,11403,5149,11388e" filled="false" stroked="true" strokeweight="1.080110pt" strokecolor="#ffffff">
                <v:path arrowok="t"/>
              </v:shape>
            </v:group>
            <v:group style="position:absolute;left:5149;top:11446;width:65;height:58" coordorigin="5149,11446" coordsize="65,58">
              <v:shape style="position:absolute;left:5149;top:11446;width:65;height:58" coordorigin="5149,11446" coordsize="65,58" path="m5163,11504l5213,11468,5206,11453,5149,11446,5149,11460,5163,11460,5170,11482,5163,11489,5163,11504e" filled="false" stroked="true" strokeweight="1.080110pt" strokecolor="#ffffff">
                <v:path arrowok="t"/>
              </v:shape>
            </v:group>
            <v:group style="position:absolute;left:5177;top:11460;width:22;height:15" coordorigin="5177,11460" coordsize="22,15">
              <v:shape style="position:absolute;left:5177;top:11460;width:22;height:15" coordorigin="5177,11460" coordsize="22,15" path="m5177,11475l5177,11460,5199,11460,5177,11475e" filled="false" stroked="true" strokeweight="1.080110pt" strokecolor="#ffffff">
                <v:path arrowok="t"/>
              </v:shape>
            </v:group>
            <v:group style="position:absolute;left:5163;top:11489;width:58;height:29" coordorigin="5163,11489" coordsize="58,29">
              <v:shape style="position:absolute;left:5163;top:11489;width:58;height:29" coordorigin="5163,11489" coordsize="58,29" path="m5163,11504l5170,11518,5221,11504,5221,11489,5163,11504e" filled="false" stroked="true" strokeweight="1.080110pt" strokecolor="#ffffff">
                <v:path arrowok="t"/>
              </v:shape>
            </v:group>
            <v:group style="position:absolute;left:5170;top:11511;width:72;height:65" coordorigin="5170,11511" coordsize="72,65">
              <v:shape style="position:absolute;left:5170;top:11511;width:72;height:65" coordorigin="5170,11511" coordsize="72,65" path="m5170,11532l5177,11540,5213,11525,5185,11561,5185,11576,5242,11554,5235,11547,5199,11554,5228,11525,5228,11511,5170,11532e" filled="false" stroked="true" strokeweight="1.080110pt" strokecolor="#ffffff">
                <v:path arrowok="t"/>
              </v:shape>
            </v:group>
            <v:group style="position:absolute;left:5192;top:11561;width:65;height:51" coordorigin="5192,11561" coordsize="65,51">
              <v:shape style="position:absolute;left:5192;top:11561;width:65;height:51" coordorigin="5192,11561" coordsize="65,51" path="m5192,11597l5199,11604,5242,11590,5249,11612,5257,11604,5242,11561,5235,11568,5242,11583,5192,11597e" filled="false" stroked="true" strokeweight="1.080110pt" strokecolor="#ffffff">
                <v:path arrowok="t"/>
              </v:shape>
            </v:group>
            <v:group style="position:absolute;left:5213;top:11633;width:65;height:65" coordorigin="5213,11633" coordsize="65,65">
              <v:shape style="position:absolute;left:5213;top:11633;width:65;height:65" coordorigin="5213,11633" coordsize="65,65" path="m5213,11655l5213,11662,5235,11655,5242,11676,5221,11684,5228,11698,5278,11684,5278,11669,5257,11676,5249,11655,5271,11648,5264,11633,5213,11655e" filled="false" stroked="true" strokeweight="1.080110pt" strokecolor="#ffffff">
                <v:path arrowok="t"/>
              </v:shape>
            </v:group>
            <v:group style="position:absolute;left:5228;top:11691;width:58;height:29" coordorigin="5228,11691" coordsize="58,29">
              <v:shape style="position:absolute;left:5228;top:11691;width:58;height:29" coordorigin="5228,11691" coordsize="58,29" path="m5228,11705l5228,11720,5285,11705,5285,11691,5228,11705e" filled="false" stroked="true" strokeweight="1.080110pt" strokecolor="#ffffff">
                <v:path arrowok="t"/>
              </v:shape>
            </v:group>
            <v:group style="position:absolute;left:5235;top:11712;width:58;height:58" coordorigin="5235,11712" coordsize="58,58">
              <v:shape style="position:absolute;left:5235;top:11712;width:58;height:58" coordorigin="5235,11712" coordsize="58,58" path="m5235,11727l5249,11770,5257,11763,5249,11734,5293,11720,5293,11712,5235,11727e" filled="false" stroked="true" strokeweight="1.080110pt" strokecolor="#ffffff">
                <v:path arrowok="t"/>
              </v:shape>
            </v:group>
            <v:group style="position:absolute;left:5249;top:11770;width:65;height:58" coordorigin="5249,11770" coordsize="65,58">
              <v:shape style="position:absolute;left:5249;top:11770;width:65;height:58" coordorigin="5249,11770" coordsize="65,58" path="m5264,11828l5314,11784,5307,11777,5249,11770,5249,11784,5264,11784,5271,11806,5264,11813,5264,11828e" filled="false" stroked="true" strokeweight="1.080110pt" strokecolor="#ffffff">
                <v:path arrowok="t"/>
              </v:shape>
            </v:group>
            <v:group style="position:absolute;left:5278;top:11784;width:22;height:15" coordorigin="5278,11784" coordsize="22,15">
              <v:shape style="position:absolute;left:5278;top:11784;width:22;height:15" coordorigin="5278,11784" coordsize="22,15" path="m5278,11799l5278,11784,5300,11784,5278,11799e" filled="false" stroked="true" strokeweight="1.080110pt" strokecolor="#ffffff">
                <v:path arrowok="t"/>
              </v:shape>
            </v:group>
            <v:group style="position:absolute;left:5271;top:11813;width:58;height:29" coordorigin="5271,11813" coordsize="58,29">
              <v:shape style="position:absolute;left:5271;top:11813;width:58;height:29" coordorigin="5271,11813" coordsize="58,29" path="m5271,11828l5271,11842,5329,11828,5321,11813,5271,11828e" filled="false" stroked="true" strokeweight="1.080110pt" strokecolor="#ffffff">
                <v:path arrowok="t"/>
              </v:shape>
            </v:group>
            <v:group style="position:absolute;left:5271;top:11835;width:65;height:65" coordorigin="5271,11835" coordsize="65,65">
              <v:shape style="position:absolute;left:5271;top:11835;width:65;height:65" coordorigin="5271,11835" coordsize="65,65" path="m5271,11849l5278,11864,5300,11856,5300,11864,5300,11871,5293,11878,5285,11885,5285,11900,5300,11892,5307,11885,5307,11878,5314,11878,5314,11885,5329,11885,5336,11878,5336,11871,5336,11864,5336,11856,5329,11835,5271,11849e" filled="false" stroked="true" strokeweight="1.080110pt" strokecolor="#ffffff">
                <v:path arrowok="t"/>
              </v:shape>
            </v:group>
            <v:group style="position:absolute;left:5307;top:11849;width:22;height:22" coordorigin="5307,11849" coordsize="22,22">
              <v:shape style="position:absolute;left:5307;top:11849;width:22;height:22" coordorigin="5307,11849" coordsize="22,22" path="m5307,11856l5321,11849,5329,11856,5329,11864,5329,11871,5321,11871,5314,11871,5314,11864,5307,11856e" filled="false" stroked="true" strokeweight="1.080110pt" strokecolor="#ffffff">
                <v:path arrowok="t"/>
              </v:shape>
            </v:group>
            <v:group style="position:absolute;left:5293;top:11892;width:65;height:58" coordorigin="5293,11892" coordsize="65,58">
              <v:shape style="position:absolute;left:5293;top:11892;width:65;height:58" coordorigin="5293,11892" coordsize="65,58" path="m5293,11907l5300,11950,5314,11943,5300,11914,5314,11914,5329,11936,5336,11936,5329,11907,5336,11907,5350,11936,5357,11928,5343,11892,5293,11907e" filled="false" stroked="true" strokeweight="1.080110pt" strokecolor="#ffffff">
                <v:path arrowok="t"/>
              </v:shape>
            </v:group>
            <v:group style="position:absolute;left:7446;top:15593;width:51;height:22" coordorigin="7446,15593" coordsize="51,22">
              <v:shape style="position:absolute;left:7446;top:15593;width:51;height:22" coordorigin="7446,15593" coordsize="51,22" path="m7460,15614l7460,15607,7467,15607,7467,15600,7474,15600,7482,15607,7489,15614,7496,15614,7496,15600,7489,15593,7474,15593,7467,15593,7460,15600,7453,15607,7446,15614e" filled="false" stroked="true" strokeweight="1.080110pt" strokecolor="#ffffff">
                <v:path arrowok="t"/>
              </v:shape>
            </v:group>
            <v:group style="position:absolute;left:7544;top:15607;width:10;height:8" coordorigin="7544,15607" coordsize="10,8">
              <v:shape style="position:absolute;left:7544;top:15607;width:10;height:8" coordorigin="7544,15607" coordsize="10,8" path="m7553,15614l7554,15607,7546,15607,7544,15614e" filled="false" stroked="true" strokeweight="1.080110pt" strokecolor="#ffffff">
                <v:path arrowok="t"/>
              </v:shape>
            </v:group>
            <v:group style="position:absolute;left:7509;top:15600;width:17;height:15" coordorigin="7509,15600" coordsize="17,15">
              <v:shape style="position:absolute;left:7509;top:15600;width:17;height:15" coordorigin="7509,15600" coordsize="17,15" path="m7520,15614l7525,15600,7510,15600,7509,15614e" filled="false" stroked="true" strokeweight="1.080110pt" strokecolor="#ffffff">
                <v:path arrowok="t"/>
              </v:shape>
            </v:group>
            <v:group style="position:absolute;left:7566;top:15607;width:45;height:8" coordorigin="7566,15607" coordsize="45,8">
              <v:shape style="position:absolute;left:7566;top:15607;width:45;height:8" coordorigin="7566,15607" coordsize="45,8" path="m7611,15614l7568,15607,7566,15614e" filled="false" stroked="true" strokeweight="1.080110pt" strokecolor="#ffffff">
                <v:path arrowok="t"/>
              </v:shape>
            </v:group>
            <v:group style="position:absolute;left:10045;top:14822;width:58;height:29" coordorigin="10045,14822" coordsize="58,29">
              <v:shape style="position:absolute;left:10045;top:14822;width:58;height:29" coordorigin="10045,14822" coordsize="58,29" path="m10095,14851l10103,14844,10045,14822,10045,14829,10095,14851e" filled="false" stroked="true" strokeweight="1.080110pt" strokecolor="#ffffff">
                <v:path arrowok="t"/>
              </v:shape>
            </v:group>
            <v:group style="position:absolute;left:10052;top:14765;width:72;height:72" coordorigin="10052,14765" coordsize="72,72">
              <v:shape style="position:absolute;left:10052;top:14765;width:72;height:72" coordorigin="10052,14765" coordsize="72,72" path="m10103,14837l10110,14822,10067,14808,10110,14815,10117,14808,10081,14779,10124,14793,10124,14786,10074,14765,10067,14779,10103,14801,10059,14793,10052,14815,10103,14837e" filled="false" stroked="true" strokeweight="1.080110pt" strokecolor="#ffffff">
                <v:path arrowok="t"/>
              </v:shape>
            </v:group>
            <v:group style="position:absolute;left:10081;top:14721;width:58;height:51" coordorigin="10081,14721" coordsize="58,51">
              <v:shape style="position:absolute;left:10081;top:14721;width:58;height:51" coordorigin="10081,14721" coordsize="58,51" path="m10131,14772l10139,14765,10117,14757,10117,14750,10124,14736,10124,14729,10117,14721,10110,14721,10103,14721,10095,14721,10088,14729,10088,14736,10081,14750,10131,14772e" filled="false" stroked="true" strokeweight="1.080110pt" strokecolor="#ffffff">
                <v:path arrowok="t"/>
              </v:shape>
            </v:group>
            <v:group style="position:absolute;left:10095;top:14729;width:15;height:22" coordorigin="10095,14729" coordsize="15,22">
              <v:shape style="position:absolute;left:10095;top:14729;width:15;height:22" coordorigin="10095,14729" coordsize="15,22" path="m10095,14743l10095,14736,10103,14729,10110,14729,10110,14736,10110,14743,10110,14750,10095,14743e" filled="false" stroked="true" strokeweight="1.080110pt" strokecolor="#ffffff">
                <v:path arrowok="t"/>
              </v:shape>
            </v:group>
            <v:group style="position:absolute;left:10110;top:14650;width:65;height:58" coordorigin="10110,14650" coordsize="65,58">
              <v:shape style="position:absolute;left:10110;top:14650;width:65;height:58" coordorigin="10110,14650" coordsize="65,58" path="m10110,14686l10160,14707,10167,14693,10175,14678,10167,14671,10160,14664,10153,14657,10139,14650,10131,14657,10124,14657,10117,14671,10110,14686e" filled="false" stroked="true" strokeweight="1.080110pt" strokecolor="#ffffff">
                <v:path arrowok="t"/>
              </v:shape>
            </v:group>
            <v:group style="position:absolute;left:10124;top:14664;width:36;height:29" coordorigin="10124,14664" coordsize="36,29">
              <v:shape style="position:absolute;left:10124;top:14664;width:36;height:29" coordorigin="10124,14664" coordsize="36,29" path="m10124,14678l10131,14671,10131,14664,10139,14664,10146,14664,10160,14671,10160,14678,10160,14686,10153,14693,10124,14678e" filled="false" stroked="true" strokeweight="1.080110pt" strokecolor="#ffffff">
                <v:path arrowok="t"/>
              </v:shape>
            </v:group>
            <v:group style="position:absolute;left:10131;top:14592;width:65;height:58" coordorigin="10131,14592" coordsize="65,58">
              <v:shape style="position:absolute;left:10131;top:14592;width:65;height:58" coordorigin="10131,14592" coordsize="65,58" path="m10131,14635l10160,14650,10167,14650,10175,14650,10182,14650,10189,14642,10189,14635,10196,14628,10189,14621,10189,14614,10182,14606,10175,14606,10146,14592,10146,14606,10175,14614,10182,14621,10182,14628,10182,14635,10175,14642,10167,14642,10160,14635,10131,14628,10131,14635e" filled="false" stroked="true" strokeweight="1.080110pt" strokecolor="#ffffff">
                <v:path arrowok="t"/>
              </v:shape>
            </v:group>
            <v:group style="position:absolute;left:10160;top:14527;width:58;height:58" coordorigin="10160,14527" coordsize="58,58">
              <v:shape style="position:absolute;left:10160;top:14527;width:58;height:58" coordorigin="10160,14527" coordsize="58,58" path="m10211,14585l10218,14570,10196,14563,10203,14556,10203,14549,10203,14542,10203,14534,10196,14527,10182,14527,10175,14534,10167,14542,10160,14563,10211,14585e" filled="false" stroked="true" strokeweight="1.080110pt" strokecolor="#ffffff">
                <v:path arrowok="t"/>
              </v:shape>
            </v:group>
            <v:group style="position:absolute;left:10175;top:14542;width:22;height:22" coordorigin="10175,14542" coordsize="22,22">
              <v:shape style="position:absolute;left:10175;top:14542;width:22;height:22" coordorigin="10175,14542" coordsize="22,22" path="m10175,14556l10175,14549,10182,14542,10189,14542,10196,14542,10196,14549,10189,14556,10189,14563,10175,14556e" filled="false" stroked="true" strokeweight="1.080110pt" strokecolor="#ffffff">
                <v:path arrowok="t"/>
              </v:shape>
            </v:group>
            <v:group style="position:absolute;left:10189;top:14470;width:58;height:58" coordorigin="10189,14470" coordsize="58,58">
              <v:shape style="position:absolute;left:10189;top:14470;width:58;height:58" coordorigin="10189,14470" coordsize="58,58" path="m10211,14520l10225,14527,10232,14520,10239,14520,10247,14506,10247,14498,10247,14484,10239,14477,10232,14470,10218,14470,10211,14470,10203,14477,10196,14484,10189,14498,10196,14506,10196,14513,10211,14520e" filled="false" stroked="true" strokeweight="1.080110pt" strokecolor="#ffffff">
                <v:path arrowok="t"/>
              </v:shape>
            </v:group>
            <v:group style="position:absolute;left:10203;top:14477;width:36;height:36" coordorigin="10203,14477" coordsize="36,36">
              <v:shape style="position:absolute;left:10203;top:14477;width:36;height:36" coordorigin="10203,14477" coordsize="36,36" path="m10218,14513l10211,14506,10203,14498,10203,14491,10211,14477,10218,14477,10225,14484,10232,14484,10239,14491,10239,14498,10239,14506,10232,14513,10225,14513,10218,14513e" filled="false" stroked="true" strokeweight="1.080110pt" strokecolor="#ffffff">
                <v:path arrowok="t"/>
              </v:shape>
            </v:group>
            <v:group style="position:absolute;left:10203;top:14448;width:58;height:29" coordorigin="10203,14448" coordsize="58,29">
              <v:shape style="position:absolute;left:10203;top:14448;width:58;height:29" coordorigin="10203,14448" coordsize="58,29" path="m10261,14477l10261,14470,10211,14448,10203,14455,10261,14477e" filled="false" stroked="true" strokeweight="1.080110pt" strokecolor="#ffffff">
                <v:path arrowok="t"/>
              </v:shape>
            </v:group>
            <v:group style="position:absolute;left:10218;top:14398;width:72;height:58" coordorigin="10218,14398" coordsize="72,58">
              <v:shape style="position:absolute;left:10218;top:14398;width:72;height:58" coordorigin="10218,14398" coordsize="72,58" path="m10268,14455l10275,14448,10254,14441,10254,14434,10261,14426,10268,14426,10283,14426,10290,14412,10275,14412,10261,14419,10254,14419,10261,14412,10254,14405,10247,14398,10239,14398,10232,14405,10225,14412,10218,14434,10268,14455e" filled="false" stroked="true" strokeweight="1.080110pt" strokecolor="#ffffff">
                <v:path arrowok="t"/>
              </v:shape>
            </v:group>
            <v:group style="position:absolute;left:10232;top:14412;width:15;height:22" coordorigin="10232,14412" coordsize="15,22">
              <v:shape style="position:absolute;left:10232;top:14412;width:15;height:22" coordorigin="10232,14412" coordsize="15,22" path="m10239,14434l10232,14426,10232,14419,10239,14412,10247,14412,10247,14419,10247,14426,10239,14434e" filled="false" stroked="true" strokeweight="1.080110pt" strokecolor="#ffffff">
                <v:path arrowok="t"/>
              </v:shape>
            </v:group>
            <v:group style="position:absolute;left:10239;top:14376;width:58;height:29" coordorigin="10239,14376" coordsize="58,29">
              <v:shape style="position:absolute;left:10239;top:14376;width:58;height:29" coordorigin="10239,14376" coordsize="58,29" path="m10290,14405l10297,14398,10247,14376,10239,14383,10290,14405e" filled="false" stroked="true" strokeweight="1.080110pt" strokecolor="#ffffff">
                <v:path arrowok="t"/>
              </v:shape>
            </v:group>
            <v:group style="position:absolute;left:10247;top:14326;width:72;height:58" coordorigin="10247,14326" coordsize="72,58">
              <v:shape style="position:absolute;left:10247;top:14326;width:72;height:58" coordorigin="10247,14326" coordsize="72,58" path="m10297,14383l10319,14347,10304,14340,10297,14369,10283,14369,10290,14340,10283,14340,10275,14362,10261,14354,10275,14333,10261,14326,10247,14362,10297,14383e" filled="false" stroked="true" strokeweight="1.080110pt" strokecolor="#ffffff">
                <v:path arrowok="t"/>
              </v:shape>
            </v:group>
            <v:group style="position:absolute;left:10268;top:14275;width:72;height:58" coordorigin="10268,14275" coordsize="72,58">
              <v:shape style="position:absolute;left:10268;top:14275;width:72;height:58" coordorigin="10268,14275" coordsize="72,58" path="m10326,14333l10326,14326,10304,14311,10311,14304,10319,14304,10326,14304,10340,14297,10340,14290,10333,14290,10319,14290,10311,14297,10311,14290,10311,14282,10304,14275,10297,14275,10290,14275,10283,14282,10283,14290,10268,14311,10326,14333e" filled="false" stroked="true" strokeweight="1.080110pt" strokecolor="#ffffff">
                <v:path arrowok="t"/>
              </v:shape>
            </v:group>
            <v:group style="position:absolute;left:10283;top:14290;width:22;height:22" coordorigin="10283,14290" coordsize="22,22">
              <v:shape style="position:absolute;left:10283;top:14290;width:22;height:22" coordorigin="10283,14290" coordsize="22,22" path="m10297,14311l10283,14304,10290,14297,10290,14290,10297,14290,10304,14290,10304,14297,10304,14304,10297,14311e" filled="false" stroked="true" strokeweight="1.080110pt" strokecolor="#ffffff">
                <v:path arrowok="t"/>
              </v:shape>
            </v:group>
            <v:group style="position:absolute;left:6905;top:14952;width:65;height:58" coordorigin="6905,14952" coordsize="65,58">
              <v:shape style="position:absolute;left:6905;top:14952;width:65;height:58" coordorigin="6905,14952" coordsize="65,58" path="m6963,15009l6963,14995,6941,14995,6941,14988,6949,14981,6956,14973,6970,14966,6970,14952,6956,14959,6949,14966,6941,14973,6941,14959,6927,14959,6920,14959,6913,14966,6913,14973,6905,15002,6963,15009e" filled="false" stroked="true" strokeweight="1.080110pt" strokecolor="#ffffff">
                <v:path arrowok="t"/>
              </v:shape>
            </v:group>
            <v:group style="position:absolute;left:6920;top:14966;width:15;height:29" coordorigin="6920,14966" coordsize="15,29">
              <v:shape style="position:absolute;left:6920;top:14966;width:15;height:29" coordorigin="6920,14966" coordsize="15,29" path="m6934,14995l6920,14988,6920,14981,6920,14973,6920,14966,6927,14966,6934,14966,6934,14973,6934,14981,6934,14995e" filled="false" stroked="true" strokeweight="1.080110pt" strokecolor="#ffffff">
                <v:path arrowok="t"/>
              </v:shape>
            </v:group>
            <v:group style="position:absolute;left:6913;top:14887;width:65;height:44" coordorigin="6913,14887" coordsize="65,44">
              <v:shape style="position:absolute;left:6913;top:14887;width:65;height:44" coordorigin="6913,14887" coordsize="65,44" path="m6970,14930l6977,14887,6963,14887,6963,14916,6920,14909,6913,14923,6970,14930e" filled="false" stroked="true" strokeweight="1.080110pt" strokecolor="#ffffff">
                <v:path arrowok="t"/>
              </v:shape>
            </v:group>
            <v:group style="position:absolute;left:6920;top:14829;width:58;height:58" coordorigin="6920,14829" coordsize="58,58">
              <v:shape style="position:absolute;left:6920;top:14829;width:58;height:58" coordorigin="6920,14829" coordsize="58,58" path="m6949,14887l6956,14880,6970,14880,6977,14873,6977,14858,6977,14851,6970,14837,6963,14829,6949,14829,6941,14829,6927,14837,6920,14844,6920,14851,6920,14865,6927,14873,6934,14880,6949,14887e" filled="false" stroked="true" strokeweight="1.080110pt" strokecolor="#ffffff">
                <v:path arrowok="t"/>
              </v:shape>
            </v:group>
            <v:group style="position:absolute;left:6927;top:14844;width:44;height:29" coordorigin="6927,14844" coordsize="44,29">
              <v:shape style="position:absolute;left:6927;top:14844;width:44;height:29" coordorigin="6927,14844" coordsize="44,29" path="m6949,14873l6941,14873,6934,14865,6927,14858,6927,14851,6934,14844,6941,14844,6949,14844,6956,14844,6963,14844,6970,14851,6970,14858,6963,14865,6956,14873,6949,14873e" filled="false" stroked="true" strokeweight="1.080110pt" strokecolor="#ffffff">
                <v:path arrowok="t"/>
              </v:shape>
            </v:group>
            <v:group style="position:absolute;left:6927;top:14772;width:58;height:44" coordorigin="6927,14772" coordsize="58,44">
              <v:shape style="position:absolute;left:6927;top:14772;width:58;height:44" coordorigin="6927,14772" coordsize="58,44" path="m6927,14815l6956,14815,6963,14815,6970,14815,6977,14815,6985,14808,6985,14793,6985,14786,6977,14779,6970,14772,6956,14772,6927,14772,6927,14779,6956,14786,6970,14786,6977,14793,6970,14801,6963,14808,6956,14808,6927,14801,6927,14815e" filled="false" stroked="true" strokeweight="1.080110pt" strokecolor="#ffffff">
                <v:path arrowok="t"/>
              </v:shape>
            </v:group>
            <v:group style="position:absolute;left:6927;top:14743;width:58;height:22" coordorigin="6927,14743" coordsize="58,22">
              <v:shape style="position:absolute;left:6927;top:14743;width:58;height:22" coordorigin="6927,14743" coordsize="58,22" path="m6985,14765l6985,14750,6927,14743,6927,14757,6985,14765e" filled="false" stroked="true" strokeweight="1.080110pt" strokecolor="#ffffff">
                <v:path arrowok="t"/>
              </v:shape>
            </v:group>
            <v:group style="position:absolute;left:6934;top:14693;width:58;height:51" coordorigin="6934,14693" coordsize="58,51">
              <v:shape style="position:absolute;left:6934;top:14693;width:58;height:51" coordorigin="6934,14693" coordsize="58,51" path="m6970,14743l6977,14743,6985,14736,6992,14729,6992,14721,6992,14707,6985,14700,6977,14693,6970,14700,6963,14700,6956,14714,6956,14721,6949,14721,6949,14729,6941,14721,6941,14714,6941,14707,6949,14707,6949,14693,6941,14693,6941,14700,6934,14707,6934,14714,6934,14729,6941,14736,6949,14736,6956,14736,6963,14729,6963,14721,6970,14714,6970,14707,6977,14707,6985,14721,6977,14729,6970,14729,6970,14743e" filled="false" stroked="true" strokeweight="1.080110pt" strokecolor="#ffffff">
                <v:path arrowok="t"/>
              </v:shape>
            </v:group>
            <v:group style="position:absolute;left:6941;top:14614;width:58;height:51" coordorigin="6941,14614" coordsize="58,51">
              <v:shape style="position:absolute;left:6941;top:14614;width:58;height:51" coordorigin="6941,14614" coordsize="58,51" path="m6999,14664l6999,14650,6977,14650,6977,14642,6977,14628,6977,14621,6970,14621,6963,14614,6949,14614,6941,14621,6941,14628,6941,14635,6941,14657,6999,14664e" filled="false" stroked="true" strokeweight="1.080110pt" strokecolor="#ffffff">
                <v:path arrowok="t"/>
              </v:shape>
            </v:group>
            <v:group style="position:absolute;left:6949;top:14628;width:15;height:22" coordorigin="6949,14628" coordsize="15,22">
              <v:shape style="position:absolute;left:6949;top:14628;width:15;height:22" coordorigin="6949,14628" coordsize="15,22" path="m6949,14642l6949,14635,6956,14628,6963,14628,6963,14635,6963,14642,6963,14650,6949,14642e" filled="false" stroked="true" strokeweight="1.080110pt" strokecolor="#ffffff">
                <v:path arrowok="t"/>
              </v:shape>
            </v:group>
            <v:group style="position:absolute;left:6949;top:14570;width:58;height:58" coordorigin="6949,14570" coordsize="58,58">
              <v:shape style="position:absolute;left:6949;top:14570;width:58;height:58" coordorigin="6949,14570" coordsize="58,58" path="m7006,14570l6949,14585,6949,14599,6999,14628,6999,14614,6992,14606,6992,14585,7006,14585,7006,14570e" filled="false" stroked="true" strokeweight="1.080110pt" strokecolor="#ffffff">
                <v:path arrowok="t"/>
              </v:shape>
            </v:group>
            <v:group style="position:absolute;left:6956;top:14592;width:22;height:15" coordorigin="6956,14592" coordsize="22,15">
              <v:shape style="position:absolute;left:6956;top:14592;width:22;height:15" coordorigin="6956,14592" coordsize="22,15" path="m6977,14592l6977,14606,6956,14592,6977,14592e" filled="false" stroked="true" strokeweight="1.080110pt" strokecolor="#ffffff">
                <v:path arrowok="t"/>
              </v:shape>
            </v:group>
            <v:group style="position:absolute;left:6949;top:14520;width:58;height:44" coordorigin="6949,14520" coordsize="58,44">
              <v:shape style="position:absolute;left:6949;top:14520;width:58;height:44" coordorigin="6949,14520" coordsize="58,44" path="m6985,14563l6992,14563,6999,14556,7006,14549,7006,14542,7006,14527,6999,14520,6992,14520,6985,14520,6977,14527,6970,14534,6970,14542,6970,14549,6963,14549,6956,14542,6963,14534,6970,14527,6970,14520,6963,14520,6956,14520,6949,14527,6949,14534,6949,14549,6956,14556,6963,14563,6970,14556,6977,14556,6977,14549,6985,14542,6985,14534,6992,14534,6992,14527,6999,14534,6999,14542,6992,14549,6985,14556,6985,14563e" filled="false" stroked="true" strokeweight="1.080110pt" strokecolor="#ffffff">
                <v:path arrowok="t"/>
              </v:shape>
            </v:group>
            <v:group style="position:absolute;left:6956;top:14462;width:58;height:44" coordorigin="6956,14462" coordsize="58,44">
              <v:shape style="position:absolute;left:6956;top:14462;width:58;height:44" coordorigin="6956,14462" coordsize="58,44" path="m7013,14491l7013,14484,6963,14477,6970,14462,6956,14462,6956,14506,6963,14506,6963,14491,7013,14491e" filled="false" stroked="true" strokeweight="1.080110pt" strokecolor="#ffffff">
                <v:path arrowok="t"/>
              </v:shape>
            </v:group>
            <v:group style="position:absolute;left:6956;top:14412;width:65;height:51" coordorigin="6956,14412" coordsize="65,51">
              <v:shape style="position:absolute;left:6956;top:14412;width:65;height:51" coordorigin="6956,14412" coordsize="65,51" path="m7013,14462l7021,14419,7006,14419,7006,14448,6992,14448,6992,14419,6985,14419,6985,14448,6970,14448,6970,14419,6963,14412,6956,14455,7013,14462e" filled="false" stroked="true" strokeweight="1.080110pt" strokecolor="#ffffff">
                <v:path arrowok="t"/>
              </v:shape>
            </v:group>
            <v:group style="position:absolute;left:6963;top:14354;width:58;height:51" coordorigin="6963,14354" coordsize="58,51">
              <v:shape style="position:absolute;left:6963;top:14354;width:58;height:51" coordorigin="6963,14354" coordsize="58,51" path="m6963,14398l6992,14405,6999,14405,7006,14405,7013,14398,7021,14398,7021,14383,7021,14369,7021,14362,7013,14362,7006,14362,6999,14354,6970,14354,6963,14369,6999,14369,7006,14369,7013,14376,7013,14383,7013,14390,7006,14390,6999,14390,6992,14390,6963,14390,6963,14398e" filled="false" stroked="true" strokeweight="1.080110pt" strokecolor="#ffffff">
                <v:path arrowok="t"/>
              </v:shape>
            </v:group>
            <v:group style="position:absolute;left:6970;top:14297;width:65;height:51" coordorigin="6970,14297" coordsize="65,51">
              <v:shape style="position:absolute;left:6970;top:14297;width:65;height:51" coordorigin="6970,14297" coordsize="65,51" path="m7028,14347l7028,14333,7006,14333,7006,14326,7013,14318,7021,14318,7028,14311,7035,14297,7021,14304,7013,14311,7006,14311,6999,14304,6992,14297,6985,14297,6977,14304,6970,14311,6970,14318,6970,14340,7028,14347e" filled="false" stroked="true" strokeweight="1.080110pt" strokecolor="#ffffff">
                <v:path arrowok="t"/>
              </v:shape>
            </v:group>
            <v:group style="position:absolute;left:6977;top:14311;width:22;height:22" coordorigin="6977,14311" coordsize="22,22">
              <v:shape style="position:absolute;left:6977;top:14311;width:22;height:22" coordorigin="6977,14311" coordsize="22,22" path="m6992,14333l6977,14333,6985,14326,6985,14318,6985,14311,6992,14311,6999,14311,6999,14318,6999,14326,6992,14333e" filled="false" stroked="true" strokeweight="1.080110pt" strokecolor="#ffffff">
                <v:path arrowok="t"/>
              </v:shape>
            </v:group>
            <v:group style="position:absolute;left:9087;top:14052;width:51;height:44" coordorigin="9087,14052" coordsize="51,44">
              <v:shape style="position:absolute;left:9087;top:14052;width:51;height:44" coordorigin="9087,14052" coordsize="51,44" path="m9138,14095l9138,14059,9131,14052,9131,14081,9087,14081,9087,14095,9138,14095e" filled="false" stroked="true" strokeweight="1.080110pt" strokecolor="#ffffff">
                <v:path arrowok="t"/>
              </v:shape>
            </v:group>
            <v:group style="position:absolute;left:9080;top:14009;width:58;height:44" coordorigin="9080,14009" coordsize="58,44">
              <v:shape style="position:absolute;left:9080;top:14009;width:58;height:44" coordorigin="9080,14009" coordsize="58,44" path="m9138,14052l9138,14009,9131,14009,9131,14038,9116,14038,9116,14009,9109,14009,9109,14038,9094,14038,9094,14009,9087,14009,9080,14052,9138,14052e" filled="false" stroked="true" strokeweight="1.080110pt" strokecolor="#ffffff">
                <v:path arrowok="t"/>
              </v:shape>
            </v:group>
            <v:group style="position:absolute;left:9080;top:13951;width:65;height:44" coordorigin="9080,13951" coordsize="65,44">
              <v:shape style="position:absolute;left:9080;top:13951;width:65;height:44" coordorigin="9080,13951" coordsize="65,44" path="m9123,13994l9131,13994,9138,13994,9138,13987,9145,13973,9138,13966,9131,13951,9123,13951,9116,13951,9109,13958,9109,13973,9102,13980,9094,13987,9094,13980,9094,13973,9094,13966,9102,13966,9102,13951,9094,13951,9087,13958,9087,13966,9080,13973,9087,13987,9087,13994,9102,13994,9109,13987,9116,13987,9116,13980,9116,13973,9116,13966,9123,13966,9131,13966,9131,13973,9131,13980,9123,13987,9123,13994e" filled="false" stroked="true" strokeweight="1.080110pt" strokecolor="#ffffff">
                <v:path arrowok="t"/>
              </v:shape>
            </v:group>
            <v:group style="position:absolute;left:9087;top:13872;width:58;height:51" coordorigin="9087,13872" coordsize="58,51">
              <v:shape style="position:absolute;left:9087;top:13872;width:58;height:51" coordorigin="9087,13872" coordsize="58,51" path="m9123,13886l9131,13894,9138,13901,9131,13908,9123,13915,9116,13915,9109,13915,9102,13908,9094,13901,9094,13894,9102,13886,9102,13872,9094,13879,9087,13886,9087,13901,9087,13908,9094,13915,9102,13922,9116,13922,9131,13922,9138,13915,9145,13908,9145,13901,9145,13894,9138,13886,9138,13879,9123,13879,9123,13886e" filled="false" stroked="true" strokeweight="1.080110pt" strokecolor="#ffffff">
                <v:path arrowok="t"/>
              </v:shape>
            </v:group>
            <v:group style="position:absolute;left:9087;top:13814;width:58;height:58" coordorigin="9087,13814" coordsize="58,58">
              <v:shape style="position:absolute;left:9087;top:13814;width:58;height:58" coordorigin="9087,13814" coordsize="58,58" path="m9145,13814l9087,13836,9087,13850,9145,13872,9145,13858,9131,13858,9131,13829,9145,13829,9145,13814e" filled="false" stroked="true" strokeweight="1.080110pt" strokecolor="#ffffff">
                <v:path arrowok="t"/>
              </v:shape>
            </v:group>
            <v:group style="position:absolute;left:9102;top:13836;width:22;height:15" coordorigin="9102,13836" coordsize="22,15">
              <v:shape style="position:absolute;left:9102;top:13836;width:22;height:15" coordorigin="9102,13836" coordsize="22,15" path="m9123,13836l9123,13850,9102,13843,9123,13836e" filled="false" stroked="true" strokeweight="1.080110pt" strokecolor="#ffffff">
                <v:path arrowok="t"/>
              </v:shape>
            </v:group>
            <v:group style="position:absolute;left:9087;top:13771;width:58;height:51" coordorigin="9087,13771" coordsize="58,51">
              <v:shape style="position:absolute;left:9087;top:13771;width:58;height:51" coordorigin="9087,13771" coordsize="58,51" path="m9145,13800l9145,13786,9087,13771,9087,13778,9131,13793,9087,13807,9087,13822,9145,13800e" filled="false" stroked="true" strokeweight="1.080110pt" strokecolor="#ffffff">
                <v:path arrowok="t"/>
              </v:shape>
            </v:group>
            <v:group style="position:absolute;left:9087;top:13714;width:58;height:44" coordorigin="9087,13714" coordsize="58,44">
              <v:shape style="position:absolute;left:9087;top:13714;width:58;height:44" coordorigin="9087,13714" coordsize="58,44" path="m9145,13757l9145,13714,9138,13714,9138,13750,9123,13750,9123,13721,9109,13721,9109,13742,9102,13742,9102,13714,9087,13714,9087,13757,9145,13757e" filled="false" stroked="true" strokeweight="1.080110pt" strokecolor="#ffffff">
                <v:path arrowok="t"/>
              </v:shape>
            </v:group>
            <v:group style="position:absolute;left:9087;top:13663;width:58;height:51" coordorigin="9087,13663" coordsize="58,51">
              <v:shape style="position:absolute;left:9087;top:13663;width:58;height:51" coordorigin="9087,13663" coordsize="58,51" path="m9123,13714l9138,13706,9145,13699,9145,13685,9145,13678,9138,13670,9131,13663,9123,13663,9116,13670,9109,13685,9109,13692,9102,13699,9102,13692,9094,13685,9102,13678,9109,13678,9102,13663,9102,13670,9094,13670,9087,13678,9087,13685,9087,13699,9094,13706,9102,13706,9109,13706,9116,13699,9123,13692,9123,13685,9123,13678,9131,13678,9138,13678,9138,13685,9131,13692,9123,13699,9123,13714e" filled="false" stroked="true" strokeweight="1.080110pt" strokecolor="#ffffff">
                <v:path arrowok="t"/>
              </v:shape>
            </v:group>
            <v:group style="position:absolute;left:6121;top:13174;width:58;height:58" coordorigin="6121,13174" coordsize="58,58">
              <v:shape style="position:absolute;left:6121;top:13174;width:58;height:58" coordorigin="6121,13174" coordsize="58,58" path="m6135,13231l6142,13231,6135,13203,6142,13203,6149,13203,6149,13210,6157,13210,6171,13224,6178,13224,6171,13210,6164,13203,6157,13203,6164,13195,6171,13181,6164,13174,6157,13174,6149,13174,6142,13174,6121,13174,6135,13231e" filled="false" stroked="true" strokeweight="1.080110pt" strokecolor="#ffffff">
                <v:path arrowok="t"/>
              </v:shape>
            </v:group>
            <v:group style="position:absolute;left:6135;top:13181;width:22;height:15" coordorigin="6135,13181" coordsize="22,15">
              <v:shape style="position:absolute;left:6135;top:13181;width:22;height:15" coordorigin="6135,13181" coordsize="22,15" path="m6135,13195l6135,13181,6142,13181,6149,13181,6157,13181,6157,13188,6157,13195,6149,13195,6142,13195,6135,13195e" filled="false" stroked="true" strokeweight="1.080110pt" strokecolor="#ffffff">
                <v:path arrowok="t"/>
              </v:shape>
            </v:group>
            <v:group style="position:absolute;left:6200;top:13159;width:51;height:58" coordorigin="6200,13159" coordsize="51,58">
              <v:shape style="position:absolute;left:6200;top:13159;width:51;height:58" coordorigin="6200,13159" coordsize="51,58" path="m6214,13217l6250,13210,6250,13195,6221,13203,6214,13159,6200,13159,6214,13217e" filled="false" stroked="true" strokeweight="1.080110pt" strokecolor="#ffffff">
                <v:path arrowok="t"/>
              </v:shape>
            </v:group>
            <v:group style="position:absolute;left:6250;top:13145;width:51;height:65" coordorigin="6250,13145" coordsize="51,65">
              <v:shape style="position:absolute;left:6250;top:13145;width:51;height:65" coordorigin="6250,13145" coordsize="51,65" path="m6301,13195l6272,13145,6257,13152,6250,13210,6257,13203,6265,13195,6286,13188,6293,13203,6301,13195e" filled="false" stroked="true" strokeweight="1.080110pt" strokecolor="#ffffff">
                <v:path arrowok="t"/>
              </v:shape>
            </v:group>
            <v:group style="position:absolute;left:6265;top:13159;width:15;height:22" coordorigin="6265,13159" coordsize="15,22">
              <v:shape style="position:absolute;left:6265;top:13159;width:15;height:22" coordorigin="6265,13159" coordsize="15,22" path="m6279,13181l6265,13181,6265,13159,6279,13181e" filled="false" stroked="true" strokeweight="1.080110pt" strokecolor="#ffffff">
                <v:path arrowok="t"/>
              </v:shape>
            </v:group>
            <v:group style="position:absolute;left:6301;top:13131;width:58;height:65" coordorigin="6301,13131" coordsize="58,65">
              <v:shape style="position:absolute;left:6301;top:13131;width:58;height:65" coordorigin="6301,13131" coordsize="58,65" path="m6308,13195l6322,13195,6308,13152,6329,13195,6344,13188,6344,13145,6351,13188,6358,13188,6351,13131,6337,13138,6329,13174,6315,13138,6301,13145,6308,13195e" filled="false" stroked="true" strokeweight="1.080110pt" strokecolor="#ffffff">
                <v:path arrowok="t"/>
              </v:shape>
            </v:group>
            <v:group style="position:absolute;left:6373;top:13123;width:58;height:58" coordorigin="6373,13123" coordsize="58,58">
              <v:shape style="position:absolute;left:6373;top:13123;width:58;height:58" coordorigin="6373,13123" coordsize="58,58" path="m6430,13174l6394,13123,6387,13123,6373,13181,6387,13181,6387,13167,6409,13167,6416,13174,6430,13174e" filled="false" stroked="true" strokeweight="1.080110pt" strokecolor="#ffffff">
                <v:path arrowok="t"/>
              </v:shape>
            </v:group>
            <v:group style="position:absolute;left:6387;top:13138;width:22;height:22" coordorigin="6387,13138" coordsize="22,22">
              <v:shape style="position:absolute;left:6387;top:13138;width:22;height:22" coordorigin="6387,13138" coordsize="22,22" path="m6409,13152l6387,13159,6394,13138,6409,13152e" filled="false" stroked="true" strokeweight="1.080110pt" strokecolor="#ffffff">
                <v:path arrowok="t"/>
              </v:shape>
            </v:group>
            <v:group style="position:absolute;left:6423;top:13109;width:65;height:65" coordorigin="6423,13109" coordsize="65,65">
              <v:shape style="position:absolute;left:6423;top:13109;width:65;height:65" coordorigin="6423,13109" coordsize="65,65" path="m6437,13174l6445,13167,6445,13145,6452,13145,6459,13152,6473,13167,6488,13159,6473,13152,6466,13145,6459,13138,6473,13131,6473,13123,6466,13116,6459,13109,6452,13109,6423,13116,6437,13174e" filled="false" stroked="true" strokeweight="1.080110pt" strokecolor="#ffffff">
                <v:path arrowok="t"/>
              </v:shape>
            </v:group>
            <v:group style="position:absolute;left:6437;top:13123;width:22;height:15" coordorigin="6437,13123" coordsize="22,15">
              <v:shape style="position:absolute;left:6437;top:13123;width:22;height:15" coordorigin="6437,13123" coordsize="22,15" path="m6437,13138l6437,13123,6445,13123,6452,13123,6459,13123,6459,13131,6459,13138,6452,13138,6437,13138e" filled="false" stroked="true" strokeweight="1.080110pt" strokecolor="#ffffff">
                <v:path arrowok="t"/>
              </v:shape>
            </v:group>
            <v:group style="position:absolute;left:6481;top:13102;width:44;height:58" coordorigin="6481,13102" coordsize="44,58">
              <v:shape style="position:absolute;left:6481;top:13102;width:44;height:58" coordorigin="6481,13102" coordsize="44,58" path="m6502,13159l6517,13159,6509,13109,6524,13109,6524,13102,6481,13109,6481,13116,6495,13116,6502,13159e" filled="false" stroked="true" strokeweight="1.080110pt" strokecolor="#ffffff">
                <v:path arrowok="t"/>
              </v:shape>
            </v:group>
            <v:group style="position:absolute;left:6524;top:13095;width:22;height:58" coordorigin="6524,13095" coordsize="22,58">
              <v:shape style="position:absolute;left:6524;top:13095;width:22;height:58" coordorigin="6524,13095" coordsize="22,58" path="m6538,13152l6545,13152,6538,13095,6524,13095,6538,13152e" filled="false" stroked="true" strokeweight="1.080110pt" strokecolor="#ffffff">
                <v:path arrowok="t"/>
              </v:shape>
            </v:group>
            <v:group style="position:absolute;left:6553;top:13080;width:58;height:65" coordorigin="6553,13080" coordsize="58,65">
              <v:shape style="position:absolute;left:6553;top:13080;width:58;height:65" coordorigin="6553,13080" coordsize="58,65" path="m6567,13145l6574,13145,6567,13109,6596,13138,6610,13138,6596,13080,6589,13087,6596,13123,6567,13087,6553,13095,6567,13145e" filled="false" stroked="true" strokeweight="1.080110pt" strokecolor="#ffffff">
                <v:path arrowok="t"/>
              </v:shape>
            </v:group>
            <v:group style="position:absolute;left:6610;top:13073;width:51;height:65" coordorigin="6610,13073" coordsize="51,65">
              <v:shape style="position:absolute;left:6610;top:13073;width:51;height:65" coordorigin="6610,13073" coordsize="51,65" path="m6617,13138l6661,13123,6661,13116,6632,13123,6625,13109,6653,13102,6653,13095,6625,13102,6625,13087,6653,13080,6653,13073,6610,13080,6617,13138e" filled="false" stroked="true" strokeweight="1.080110pt" strokecolor="#ffffff">
                <v:path arrowok="t"/>
              </v:shape>
            </v:group>
            <v:group style="position:absolute;left:9239;top:13440;width:58;height:58" coordorigin="9239,13440" coordsize="58,58">
              <v:shape style="position:absolute;left:9239;top:13440;width:58;height:58" coordorigin="9239,13440" coordsize="58,58" path="m9282,13476l9282,13483,9275,13491,9267,13491,9260,13491,9260,13483,9253,13476,9253,13469,9253,13462,9260,13455,9275,13455,9275,13462,9289,13455,9282,13447,9267,13440,9260,13440,9253,13447,9246,13455,9239,13469,9246,13476,9246,13491,9260,13498,9267,13498,9275,13498,9282,13498,9289,13491,9296,13483,9296,13476,9282,13476e" filled="false" stroked="true" strokeweight="1.080110pt" strokecolor="#ffffff">
                <v:path arrowok="t"/>
              </v:shape>
            </v:group>
            <v:group style="position:absolute;left:9289;top:13419;width:65;height:72" coordorigin="9289,13419" coordsize="65,72">
              <v:shape style="position:absolute;left:9289;top:13419;width:65;height:72" coordorigin="9289,13419" coordsize="65,72" path="m9311,13491l9318,13483,9311,13462,9332,13455,9339,13476,9354,13476,9339,13419,9325,13426,9332,13447,9311,13455,9303,13433,9289,13433,9311,13491e" filled="false" stroked="true" strokeweight="1.080110pt" strokecolor="#ffffff">
                <v:path arrowok="t"/>
              </v:shape>
            </v:group>
            <v:group style="position:absolute;left:9347;top:13404;width:58;height:65" coordorigin="9347,13404" coordsize="58,65">
              <v:shape style="position:absolute;left:9347;top:13404;width:58;height:65" coordorigin="9347,13404" coordsize="58,65" path="m9361,13469l9404,13462,9404,13447,9375,13462,9368,13447,9397,13440,9390,13426,9368,13433,9361,13426,9390,13411,9390,13404,9347,13419,9361,13469e" filled="false" stroked="true" strokeweight="1.080110pt" strokecolor="#ffffff">
                <v:path arrowok="t"/>
              </v:shape>
            </v:group>
            <v:group style="position:absolute;left:9419;top:13390;width:58;height:65" coordorigin="9419,13390" coordsize="58,65">
              <v:shape style="position:absolute;left:9419;top:13390;width:58;height:65" coordorigin="9419,13390" coordsize="58,65" path="m9419,13397l9433,13455,9455,13447,9462,13440,9469,13433,9476,13426,9469,13411,9462,13397,9455,13390,9447,13390,9440,13390,9419,13397e" filled="false" stroked="true" strokeweight="1.080110pt" strokecolor="#ffffff">
                <v:path arrowok="t"/>
              </v:shape>
            </v:group>
            <v:group style="position:absolute;left:9433;top:13397;width:29;height:44" coordorigin="9433,13397" coordsize="29,44">
              <v:shape style="position:absolute;left:9433;top:13397;width:29;height:44" coordorigin="9433,13397" coordsize="29,44" path="m9433,13404l9447,13397,9447,13404,9455,13404,9462,13419,9462,13426,9462,13433,9455,13433,9447,13440,9440,13440,9433,13404e" filled="false" stroked="true" strokeweight="1.080110pt" strokecolor="#ffffff">
                <v:path arrowok="t"/>
              </v:shape>
            </v:group>
            <v:group style="position:absolute;left:9469;top:13368;width:58;height:65" coordorigin="9469,13368" coordsize="58,65">
              <v:shape style="position:absolute;left:9469;top:13368;width:58;height:65" coordorigin="9469,13368" coordsize="58,65" path="m9491,13433l9527,13426,9527,13411,9498,13426,9491,13411,9519,13404,9519,13390,9491,13397,9483,13390,9512,13375,9512,13368,9469,13383,9491,13433e" filled="false" stroked="true" strokeweight="1.080110pt" strokecolor="#ffffff">
                <v:path arrowok="t"/>
              </v:shape>
            </v:group>
            <v:group style="position:absolute;left:9548;top:13354;width:58;height:58" coordorigin="9548,13354" coordsize="58,58">
              <v:shape style="position:absolute;left:9548;top:13354;width:58;height:58" coordorigin="9548,13354" coordsize="58,58" path="m9563,13411l9606,13404,9599,13390,9570,13397,9563,13354,9548,13361,9563,13411e" filled="false" stroked="true" strokeweight="1.080110pt" strokecolor="#ffffff">
                <v:path arrowok="t"/>
              </v:shape>
            </v:group>
            <v:group style="position:absolute;left:9599;top:13339;width:58;height:65" coordorigin="9599,13339" coordsize="58,65">
              <v:shape style="position:absolute;left:9599;top:13339;width:58;height:65" coordorigin="9599,13339" coordsize="58,65" path="m9656,13383l9620,13339,9606,13339,9599,13404,9613,13397,9613,13383,9635,13375,9642,13390,9656,13383e" filled="false" stroked="true" strokeweight="1.080110pt" strokecolor="#ffffff">
                <v:path arrowok="t"/>
              </v:shape>
            </v:group>
            <v:group style="position:absolute;left:9613;top:13354;width:15;height:22" coordorigin="9613,13354" coordsize="15,22">
              <v:shape style="position:absolute;left:9613;top:13354;width:15;height:22" coordorigin="9613,13354" coordsize="15,22" path="m9627,13368l9613,13375,9613,13354,9627,13368e" filled="false" stroked="true" strokeweight="1.080110pt" strokecolor="#ffffff">
                <v:path arrowok="t"/>
              </v:shape>
            </v:group>
            <v:group style="position:absolute;left:9663;top:13311;width:72;height:65" coordorigin="9663,13311" coordsize="72,65">
              <v:shape style="position:absolute;left:9663;top:13311;width:72;height:65" coordorigin="9663,13311" coordsize="72,65" path="m9685,13375l9692,13375,9678,13332,9699,13375,9714,13368,9714,13325,9721,13368,9735,13361,9721,13311,9699,13311,9707,13354,9685,13318,9663,13325,9685,13375e" filled="false" stroked="true" strokeweight="1.080110pt" strokecolor="#ffffff">
                <v:path arrowok="t"/>
              </v:shape>
            </v:group>
            <v:group style="position:absolute;left:9735;top:13296;width:51;height:58" coordorigin="9735,13296" coordsize="51,58">
              <v:shape style="position:absolute;left:9735;top:13296;width:51;height:58" coordorigin="9735,13296" coordsize="51,58" path="m9735,13332l9743,13347,9750,13354,9757,13354,9771,13354,9779,13347,9786,13339,9786,13332,9786,13318,9779,13303,9771,13296,9764,13296,9750,13296,9743,13303,9735,13311,9735,13318,9735,13332e" filled="false" stroked="true" strokeweight="1.080110pt" strokecolor="#ffffff">
                <v:path arrowok="t"/>
              </v:shape>
            </v:group>
            <v:group style="position:absolute;left:9743;top:13303;width:36;height:44" coordorigin="9743,13303" coordsize="36,44">
              <v:shape style="position:absolute;left:9743;top:13303;width:36;height:44" coordorigin="9743,13303" coordsize="36,44" path="m9743,13332l9743,13318,9743,13311,9757,13303,9764,13303,9764,13311,9771,13311,9779,13318,9779,13332,9779,13339,9771,13339,9764,13347,9757,13347,9757,13339,9750,13339,9743,13332e" filled="false" stroked="true" strokeweight="1.080110pt" strokecolor="#ffffff">
                <v:path arrowok="t"/>
              </v:shape>
            </v:group>
            <v:group style="position:absolute;left:9786;top:13275;width:51;height:65" coordorigin="9786,13275" coordsize="51,65">
              <v:shape style="position:absolute;left:9786;top:13275;width:51;height:65" coordorigin="9786,13275" coordsize="51,65" path="m9822,13339l9829,13332,9815,13289,9836,13282,9829,13275,9786,13289,9786,13296,9807,13289,9822,13339e" filled="false" stroked="true" strokeweight="1.080110pt" strokecolor="#ffffff">
                <v:path arrowok="t"/>
              </v:shape>
            </v:group>
            <v:group style="position:absolute;left:9836;top:13260;width:44;height:65" coordorigin="9836,13260" coordsize="44,65">
              <v:shape style="position:absolute;left:9836;top:13260;width:44;height:65" coordorigin="9836,13260" coordsize="44,65" path="m9865,13325l9879,13318,9865,13275,9879,13267,9879,13260,9836,13275,9836,13282,9851,13275,9865,13325e" filled="false" stroked="true" strokeweight="1.080110pt" strokecolor="#ffffff">
                <v:path arrowok="t"/>
              </v:shape>
            </v:group>
            <v:group style="position:absolute;left:9879;top:13246;width:58;height:65" coordorigin="9879,13246" coordsize="58,65">
              <v:shape style="position:absolute;left:9879;top:13246;width:58;height:65" coordorigin="9879,13246" coordsize="58,65" path="m9894,13311l9937,13303,9937,13289,9901,13303,9901,13289,9930,13282,9923,13267,9894,13275,9894,13267,9923,13253,9923,13246,9879,13260,9894,13311e" filled="false" stroked="true" strokeweight="1.080110pt" strokecolor="#ffffff">
                <v:path arrowok="t"/>
              </v:shape>
            </v:group>
            <v:group style="position:absolute;left:9181;top:14203;width:51;height:58" coordorigin="9181,14203" coordsize="51,58">
              <v:shape style="position:absolute;left:9181;top:14203;width:51;height:58" coordorigin="9181,14203" coordsize="51,58" path="m9181,14261l9188,14254,9188,14232,9195,14232,9203,14239,9210,14246,9217,14254,9231,14254,9224,14246,9217,14239,9210,14232,9224,14225,9224,14218,9224,14210,9217,14203,9210,14203,9203,14203,9181,14203,9181,14261e" filled="false" stroked="true" strokeweight="1.080110pt" strokecolor="#ffffff">
                <v:path arrowok="t"/>
              </v:shape>
            </v:group>
            <v:group style="position:absolute;left:9188;top:14210;width:22;height:15" coordorigin="9188,14210" coordsize="22,15">
              <v:shape style="position:absolute;left:9188;top:14210;width:22;height:15" coordorigin="9188,14210" coordsize="22,15" path="m9188,14225l9188,14210,9195,14210,9203,14210,9210,14210,9210,14218,9210,14225,9203,14225,9195,14225,9188,14225e" filled="false" stroked="true" strokeweight="1.080110pt" strokecolor="#ffffff">
                <v:path arrowok="t"/>
              </v:shape>
            </v:group>
            <v:group style="position:absolute;left:9260;top:14203;width:44;height:58" coordorigin="9260,14203" coordsize="44,58">
              <v:shape style="position:absolute;left:9260;top:14203;width:44;height:58" coordorigin="9260,14203" coordsize="44,58" path="m9260,14203l9260,14261,9282,14254,9289,14254,9296,14254,9303,14239,9303,14232,9303,14218,9296,14203,9289,14203,9275,14203,9260,14203e" filled="false" stroked="true" strokeweight="1.080110pt" strokecolor="#ffffff">
                <v:path arrowok="t"/>
              </v:shape>
            </v:group>
            <v:group style="position:absolute;left:9267;top:14210;width:29;height:36" coordorigin="9267,14210" coordsize="29,36">
              <v:shape style="position:absolute;left:9267;top:14210;width:29;height:36" coordorigin="9267,14210" coordsize="29,36" path="m9267,14210l9275,14210,9282,14210,9289,14210,9289,14218,9296,14225,9289,14239,9289,14246,9282,14246,9275,14246,9267,14246,9267,14210e" filled="false" stroked="true" strokeweight="1.080110pt" strokecolor="#ffffff">
                <v:path arrowok="t"/>
              </v:shape>
            </v:group>
            <v:group style="position:absolute;left:9318;top:14196;width:44;height:58" coordorigin="9318,14196" coordsize="44,58">
              <v:shape style="position:absolute;left:9318;top:14196;width:44;height:58" coordorigin="9318,14196" coordsize="44,58" path="m9318,14254l9361,14254,9361,14246,9325,14246,9325,14232,9354,14232,9354,14218,9325,14218,9325,14210,9354,14210,9354,14196,9318,14196,9318,14254e" filled="false" stroked="true" strokeweight="1.080110pt" strokecolor="#ffffff">
                <v:path arrowok="t"/>
              </v:shape>
            </v:group>
            <v:group style="position:absolute;left:9361;top:14196;width:51;height:58" coordorigin="9361,14196" coordsize="51,58">
              <v:shape style="position:absolute;left:9361;top:14196;width:51;height:58" coordorigin="9361,14196" coordsize="51,58" path="m9361,14239l9368,14246,9368,14254,9375,14254,9390,14254,9397,14254,9404,14246,9411,14239,9404,14232,9397,14225,9397,14218,9390,14218,9383,14218,9375,14218,9375,14210,9383,14203,9390,14210,9397,14218,9404,14210,9404,14203,9397,14196,9383,14196,9375,14196,9368,14203,9361,14210,9368,14218,9368,14225,9375,14225,9383,14232,9390,14232,9397,14232,9397,14239,9397,14246,9390,14246,9375,14246,9375,14232,9361,14239e" filled="false" stroked="true" strokeweight="1.080110pt" strokecolor="#ffffff">
                <v:path arrowok="t"/>
              </v:shape>
            </v:group>
            <v:group style="position:absolute;left:9440;top:14196;width:51;height:58" coordorigin="9440,14196" coordsize="51,58">
              <v:shape style="position:absolute;left:9440;top:14196;width:51;height:58" coordorigin="9440,14196" coordsize="51,58" path="m9440,14232l9447,14239,9447,14246,9455,14254,9469,14254,9476,14254,9483,14246,9491,14232,9483,14225,9476,14218,9469,14218,9462,14218,9455,14210,9455,14203,9462,14203,9469,14203,9476,14210,9483,14210,9483,14203,9483,14196,9476,14196,9462,14196,9455,14196,9447,14203,9440,14210,9447,14218,9447,14225,9455,14225,9462,14225,9469,14232,9476,14232,9476,14239,9469,14246,9455,14239,9455,14232,9440,14232e" filled="false" stroked="true" strokeweight="1.080110pt" strokecolor="#ffffff">
                <v:path arrowok="t"/>
              </v:shape>
            </v:group>
            <v:group style="position:absolute;left:9491;top:14189;width:58;height:65" coordorigin="9491,14189" coordsize="58,65">
              <v:shape style="position:absolute;left:9491;top:14189;width:58;height:65" coordorigin="9491,14189" coordsize="58,65" path="m9491,14225l9498,14232,9498,14246,9512,14246,9519,14254,9534,14246,9541,14239,9548,14232,9548,14218,9548,14210,9541,14196,9534,14196,9519,14189,9505,14196,9498,14203,9498,14210,9491,14225e" filled="false" stroked="true" strokeweight="1.080110pt" strokecolor="#ffffff">
                <v:path arrowok="t"/>
              </v:shape>
            </v:group>
            <v:group style="position:absolute;left:9505;top:14203;width:29;height:36" coordorigin="9505,14203" coordsize="29,36">
              <v:shape style="position:absolute;left:9505;top:14203;width:29;height:36" coordorigin="9505,14203" coordsize="29,36" path="m9505,14225l9505,14210,9512,14203,9519,14203,9527,14203,9534,14203,9534,14218,9534,14232,9527,14239,9519,14239,9512,14239,9505,14232,9505,14225e" filled="false" stroked="true" strokeweight="1.080110pt" strokecolor="#ffffff">
                <v:path arrowok="t"/>
              </v:shape>
            </v:group>
            <v:group style="position:absolute;left:9555;top:14196;width:51;height:58" coordorigin="9555,14196" coordsize="51,58">
              <v:shape style="position:absolute;left:9555;top:14196;width:51;height:58" coordorigin="9555,14196" coordsize="51,58" path="m9555,14196l9563,14225,9563,14232,9563,14239,9563,14246,9570,14246,9584,14254,9591,14246,9599,14246,9606,14239,9606,14232,9606,14225,9606,14196,9591,14196,9591,14225,9591,14232,9591,14239,9584,14239,9577,14239,9570,14232,9570,14225,9570,14196,9555,14196e" filled="false" stroked="true" strokeweight="1.080110pt" strokecolor="#ffffff">
                <v:path arrowok="t"/>
              </v:shape>
            </v:group>
            <v:group style="position:absolute;left:9613;top:14189;width:51;height:58" coordorigin="9613,14189" coordsize="51,58">
              <v:shape style="position:absolute;left:9613;top:14189;width:51;height:58" coordorigin="9613,14189" coordsize="51,58" path="m9620,14246l9627,14246,9627,14225,9635,14225,9649,14225,9656,14225,9656,14218,9663,14210,9656,14196,9649,14189,9642,14189,9635,14189,9613,14189,9620,14246e" filled="false" stroked="true" strokeweight="1.080110pt" strokecolor="#ffffff">
                <v:path arrowok="t"/>
              </v:shape>
            </v:group>
            <v:group style="position:absolute;left:9627;top:14203;width:22;height:15" coordorigin="9627,14203" coordsize="22,15">
              <v:shape style="position:absolute;left:9627;top:14203;width:22;height:15" coordorigin="9627,14203" coordsize="22,15" path="m9627,14203l9635,14203,9642,14203,9649,14203,9649,14210,9642,14218,9635,14218,9627,14218,9627,14203e" filled="false" stroked="true" strokeweight="1.080110pt" strokecolor="#ffffff">
                <v:path arrowok="t"/>
              </v:shape>
            </v:group>
            <v:group style="position:absolute;left:9663;top:14189;width:15;height:58" coordorigin="9663,14189" coordsize="15,58">
              <v:shape style="position:absolute;left:9663;top:14189;width:15;height:58" coordorigin="9663,14189" coordsize="15,58" path="m9671,14246l9678,14246,9678,14189,9663,14189,9671,14246e" filled="false" stroked="true" strokeweight="1.080110pt" strokecolor="#ffffff">
                <v:path arrowok="t"/>
              </v:shape>
            </v:group>
            <v:group style="position:absolute;left:9685;top:14189;width:58;height:58" coordorigin="9685,14189" coordsize="58,58">
              <v:shape style="position:absolute;left:9685;top:14189;width:58;height:58" coordorigin="9685,14189" coordsize="58,58" path="m9692,14246l9699,14246,9699,14225,9707,14225,9714,14225,9721,14232,9728,14246,9743,14246,9735,14239,9728,14225,9721,14225,9728,14218,9735,14203,9735,14196,9728,14189,9721,14189,9714,14189,9685,14189,9692,14246e" filled="false" stroked="true" strokeweight="1.080110pt" strokecolor="#ffffff">
                <v:path arrowok="t"/>
              </v:shape>
            </v:group>
            <v:group style="position:absolute;left:9699;top:14203;width:22;height:15" coordorigin="9699,14203" coordsize="22,15">
              <v:shape style="position:absolute;left:9699;top:14203;width:22;height:15" coordorigin="9699,14203" coordsize="22,15" path="m9699,14218l9699,14203,9707,14203,9714,14203,9721,14203,9721,14210,9714,14218,9707,14218,9699,14218e" filled="false" stroked="true" strokeweight="1.080110pt" strokecolor="#ffffff">
                <v:path arrowok="t"/>
              </v:shape>
            </v:group>
            <v:group style="position:absolute;left:9743;top:14189;width:51;height:58" coordorigin="9743,14189" coordsize="51,58">
              <v:shape style="position:absolute;left:9743;top:14189;width:51;height:58" coordorigin="9743,14189" coordsize="51,58" path="m9743,14225l9743,14232,9750,14239,9757,14246,9764,14246,9779,14246,9786,14239,9793,14225,9786,14218,9779,14210,9771,14210,9764,14210,9757,14203,9757,14196,9764,14196,9771,14196,9779,14203,9786,14203,9786,14196,9779,14189,9771,14189,9764,14189,9757,14189,9750,14196,9743,14203,9750,14210,9750,14218,9757,14218,9764,14218,9771,14225,9779,14225,9779,14232,9764,14239,9757,14232,9757,14225,9743,14225e" filled="false" stroked="true" strokeweight="1.080110pt" strokecolor="#ffffff">
                <v:path arrowok="t"/>
              </v:shape>
            </v:group>
            <v:group style="position:absolute;left:5732;top:13966;width:58;height:51" coordorigin="5732,13966" coordsize="58,51">
              <v:shape style="position:absolute;left:5732;top:13966;width:58;height:51" coordorigin="5732,13966" coordsize="58,51" path="m5739,14016l5789,13987,5789,13973,5732,13966,5732,13973,5746,13980,5746,14002,5739,14009,5739,14016e" filled="false" stroked="true" strokeweight="1.080110pt" strokecolor="#ffffff">
                <v:path arrowok="t"/>
              </v:shape>
            </v:group>
            <v:group style="position:absolute;left:5753;top:13980;width:22;height:15" coordorigin="5753,13980" coordsize="22,15">
              <v:shape style="position:absolute;left:5753;top:13980;width:22;height:15" coordorigin="5753,13980" coordsize="22,15" path="m5753,13994l5753,13980,5775,13987,5753,13994e" filled="false" stroked="true" strokeweight="1.080110pt" strokecolor="#ffffff">
                <v:path arrowok="t"/>
              </v:shape>
            </v:group>
            <v:group style="position:absolute;left:5739;top:14002;width:65;height:58" coordorigin="5739,14002" coordsize="65,58">
              <v:shape style="position:absolute;left:5739;top:14002;width:65;height:58" coordorigin="5739,14002" coordsize="65,58" path="m5739,14030l5739,14045,5804,14059,5797,14045,5753,14038,5797,14016,5789,14002,5739,14030e" filled="false" stroked="true" strokeweight="1.080110pt" strokecolor="#ffffff">
                <v:path arrowok="t"/>
              </v:shape>
            </v:group>
            <v:group style="position:absolute;left:5746;top:14081;width:65;height:51" coordorigin="5746,14081" coordsize="65,51">
              <v:shape style="position:absolute;left:5746;top:14081;width:65;height:51" coordorigin="5746,14081" coordsize="65,51" path="m5804,14081l5746,14088,5753,14110,5753,14117,5761,14124,5775,14131,5782,14131,5797,14124,5804,14124,5811,14110,5811,14102,5804,14081e" filled="false" stroked="true" strokeweight="1.080110pt" strokecolor="#ffffff">
                <v:path arrowok="t"/>
              </v:shape>
            </v:group>
            <v:group style="position:absolute;left:5761;top:14095;width:36;height:22" coordorigin="5761,14095" coordsize="36,22">
              <v:shape style="position:absolute;left:5761;top:14095;width:36;height:22" coordorigin="5761,14095" coordsize="36,22" path="m5797,14095l5797,14102,5797,14110,5789,14117,5782,14117,5775,14117,5768,14117,5761,14117,5761,14110,5761,14095,5797,14095e" filled="false" stroked="true" strokeweight="1.080110pt" strokecolor="#ffffff">
                <v:path arrowok="t"/>
              </v:shape>
            </v:group>
            <v:group style="position:absolute;left:5761;top:14138;width:58;height:51" coordorigin="5761,14138" coordsize="58,51">
              <v:shape style="position:absolute;left:5761;top:14138;width:58;height:51" coordorigin="5761,14138" coordsize="58,51" path="m5811,14138l5782,14138,5775,14146,5768,14146,5761,14146,5761,14160,5761,14167,5761,14182,5768,14189,5775,14189,5782,14189,5789,14189,5818,14182,5818,14167,5789,14174,5775,14174,5768,14167,5768,14160,5775,14153,5782,14153,5811,14146,5811,14138e" filled="false" stroked="true" strokeweight="1.080110pt" strokecolor="#ffffff">
                <v:path arrowok="t"/>
              </v:shape>
            </v:group>
            <v:group style="position:absolute;left:5768;top:14218;width:58;height:36" coordorigin="5768,14218" coordsize="58,36">
              <v:shape style="position:absolute;left:5768;top:14218;width:58;height:36" coordorigin="5768,14218" coordsize="58,36" path="m5775,14254l5825,14239,5825,14232,5818,14225,5811,14218,5804,14218,5811,14232,5768,14239,5775,14254e" filled="false" stroked="true" strokeweight="1.080110pt" strokecolor="#ffffff">
                <v:path arrowok="t"/>
              </v:shape>
            </v:group>
            <v:group style="position:absolute;left:5775;top:14261;width:58;height:36" coordorigin="5775,14261" coordsize="58,36">
              <v:shape style="position:absolute;left:5775;top:14261;width:58;height:36" coordorigin="5775,14261" coordsize="58,36" path="m5782,14297l5833,14282,5833,14275,5825,14268,5818,14261,5811,14261,5818,14275,5775,14282,5782,14297e" filled="false" stroked="true" strokeweight="1.080110pt" strokecolor="#ffffff">
                <v:path arrowok="t"/>
              </v:shape>
            </v:group>
            <v:group style="position:absolute;left:5782;top:14318;width:65;height:58" coordorigin="5782,14318" coordsize="65,58">
              <v:shape style="position:absolute;left:5782;top:14318;width:65;height:58" coordorigin="5782,14318" coordsize="65,58" path="m5782,14333l5789,14340,5825,14333,5789,14362,5789,14376,5847,14369,5847,14354,5811,14362,5840,14333,5840,14318,5782,14333e" filled="false" stroked="true" strokeweight="1.080110pt" strokecolor="#ffffff">
                <v:path arrowok="t"/>
              </v:shape>
            </v:group>
            <v:group style="position:absolute;left:5797;top:14383;width:58;height:51" coordorigin="5797,14383" coordsize="58,51">
              <v:shape style="position:absolute;left:5797;top:14383;width:58;height:51" coordorigin="5797,14383" coordsize="58,51" path="m5825,14383l5811,14383,5804,14390,5797,14405,5797,14412,5804,14426,5811,14434,5818,14434,5833,14434,5840,14434,5854,14426,5854,14419,5854,14405,5854,14390,5847,14383,5840,14383,5825,14383e" filled="false" stroked="true" strokeweight="1.080110pt" strokecolor="#ffffff">
                <v:path arrowok="t"/>
              </v:shape>
            </v:group>
            <v:group style="position:absolute;left:5804;top:14390;width:44;height:36" coordorigin="5804,14390" coordsize="44,36">
              <v:shape style="position:absolute;left:5804;top:14390;width:44;height:36" coordorigin="5804,14390" coordsize="44,36" path="m5825,14390l5833,14390,5840,14398,5847,14398,5847,14405,5847,14412,5840,14419,5825,14426,5818,14426,5811,14419,5804,14412,5804,14405,5811,14398,5818,14398,5825,14390e" filled="false" stroked="true" strokeweight="1.080110pt" strokecolor="#ffffff">
                <v:path arrowok="t"/>
              </v:shape>
            </v:group>
            <v:group style="position:absolute;left:5804;top:14441;width:65;height:51" coordorigin="5804,14441" coordsize="65,51">
              <v:shape style="position:absolute;left:5804;top:14441;width:65;height:51" coordorigin="5804,14441" coordsize="65,51" path="m5804,14470l5811,14477,5869,14491,5869,14477,5818,14470,5861,14448,5861,14441,5804,14470e" filled="false" stroked="true" strokeweight="1.080110pt" strokecolor="#ffffff">
                <v:path arrowok="t"/>
              </v:shape>
            </v:group>
            <v:group style="position:absolute;left:5811;top:14491;width:65;height:58" coordorigin="5811,14491" coordsize="65,58">
              <v:shape style="position:absolute;left:5811;top:14491;width:65;height:58" coordorigin="5811,14491" coordsize="65,58" path="m5811,14506l5818,14549,5825,14542,5825,14513,5840,14513,5840,14542,5854,14534,5847,14506,5861,14506,5861,14534,5876,14534,5869,14491,5811,14506e" filled="false" stroked="true" strokeweight="1.080110pt" strokecolor="#ffffff">
                <v:path arrowok="t"/>
              </v:shape>
            </v:group>
            <v:group style="position:absolute;left:5818;top:14549;width:65;height:65" coordorigin="5818,14549" coordsize="65,65">
              <v:shape style="position:absolute;left:5818;top:14549;width:65;height:65" coordorigin="5818,14549" coordsize="65,65" path="m5818,14556l5825,14570,5869,14563,5825,14578,5825,14592,5869,14592,5825,14599,5825,14614,5883,14606,5883,14585,5840,14585,5883,14563,5876,14549,5818,14556e" filled="false" stroked="true" strokeweight="1.080110pt" strokecolor="#ffffff">
                <v:path arrowok="t"/>
              </v:shape>
            </v:group>
            <v:group style="position:absolute;left:5833;top:14614;width:58;height:51" coordorigin="5833,14614" coordsize="58,51">
              <v:shape style="position:absolute;left:5833;top:14614;width:58;height:51" coordorigin="5833,14614" coordsize="58,51" path="m5890,14614l5833,14621,5833,14642,5833,14650,5833,14657,5840,14664,5847,14664,5854,14664,5861,14664,5869,14657,5876,14664,5883,14657,5890,14650,5890,14635,5890,14614e" filled="false" stroked="true" strokeweight="1.080110pt" strokecolor="#ffffff">
                <v:path arrowok="t"/>
              </v:shape>
            </v:group>
            <v:group style="position:absolute;left:5869;top:14628;width:15;height:22" coordorigin="5869,14628" coordsize="15,22">
              <v:shape style="position:absolute;left:5869;top:14628;width:15;height:22" coordorigin="5869,14628" coordsize="15,22" path="m5876,14628l5883,14635,5883,14642,5883,14650,5876,14650,5869,14650,5869,14642,5869,14635,5869,14628,5876,14628e" filled="false" stroked="true" strokeweight="1.080110pt" strokecolor="#ffffff">
                <v:path arrowok="t"/>
              </v:shape>
            </v:group>
            <v:group style="position:absolute;left:5840;top:14628;width:22;height:29" coordorigin="5840,14628" coordsize="22,29">
              <v:shape style="position:absolute;left:5840;top:14628;width:22;height:29" coordorigin="5840,14628" coordsize="22,29" path="m5854,14628l5861,14642,5861,14650,5854,14657,5847,14657,5847,14650,5840,14642,5840,14635,5854,14628e" filled="false" stroked="true" strokeweight="1.080110pt" strokecolor="#ffffff">
                <v:path arrowok="t"/>
              </v:shape>
            </v:group>
            <v:group style="position:absolute;left:5840;top:14671;width:58;height:58" coordorigin="5840,14671" coordsize="58,58">
              <v:shape style="position:absolute;left:5840;top:14671;width:58;height:58" coordorigin="5840,14671" coordsize="58,58" path="m5840,14678l5840,14693,5869,14686,5869,14693,5861,14700,5854,14707,5847,14714,5847,14729,5854,14721,5869,14714,5869,14707,5876,14721,5890,14721,5897,14714,5897,14707,5897,14700,5897,14693,5897,14671,5840,14678e" filled="false" stroked="true" strokeweight="1.080110pt" strokecolor="#ffffff">
                <v:path arrowok="t"/>
              </v:shape>
            </v:group>
            <v:group style="position:absolute;left:5876;top:14686;width:15;height:22" coordorigin="5876,14686" coordsize="15,22">
              <v:shape style="position:absolute;left:5876;top:14686;width:15;height:22" coordorigin="5876,14686" coordsize="15,22" path="m5876,14686l5890,14686,5890,14693,5890,14700,5890,14707,5883,14707,5876,14707,5876,14700,5876,14693,5876,14686e" filled="false" stroked="true" strokeweight="1.080110pt" strokecolor="#ffffff">
                <v:path arrowok="t"/>
              </v:shape>
            </v:group>
            <v:group style="position:absolute;left:5847;top:14729;width:65;height:51" coordorigin="5847,14729" coordsize="65,51">
              <v:shape style="position:absolute;left:5847;top:14729;width:65;height:51" coordorigin="5847,14729" coordsize="65,51" path="m5847,14736l5854,14779,5861,14779,5861,14750,5876,14743,5876,14772,5890,14772,5883,14743,5897,14743,5897,14772,5912,14772,5905,14729,5847,14736e" filled="false" stroked="true" strokeweight="1.080110pt" strokecolor="#ffffff">
                <v:path arrowok="t"/>
              </v:shape>
            </v:group>
            <v:group style="position:absolute;left:7510;top:10820;width:101;height:101" coordorigin="7510,10820" coordsize="101,101">
              <v:shape style="position:absolute;left:7510;top:10820;width:101;height:101" coordorigin="7510,10820" coordsize="101,101" path="m7510,10921l7532,10921,7532,10841,7554,10921,7575,10921,7590,10841,7590,10921,7611,10921,7611,10820,7575,10820,7561,10892,7546,10820,7510,10820,7510,10921e" filled="false" stroked="true" strokeweight="1.080110pt" strokecolor="#000000">
                <v:path arrowok="t"/>
              </v:shape>
            </v:group>
            <v:group style="position:absolute;left:7640;top:10849;width:72;height:72" coordorigin="7640,10849" coordsize="72,72">
              <v:shape style="position:absolute;left:7640;top:10849;width:72;height:72" coordorigin="7640,10849" coordsize="72,72" path="m7640,10885l7640,10892,7647,10906,7647,10913,7654,10921,7676,10921,7690,10921,7705,10913,7712,10899,7712,10885,7712,10870,7705,10856,7690,10849,7676,10849,7654,10849,7647,10863,7640,10870,7640,10885e" filled="false" stroked="true" strokeweight="1.080110pt" strokecolor="#000000">
                <v:path arrowok="t"/>
              </v:shape>
            </v:group>
            <v:group style="position:absolute;left:7662;top:10863;width:36;height:44" coordorigin="7662,10863" coordsize="36,44">
              <v:shape style="position:absolute;left:7662;top:10863;width:36;height:44" coordorigin="7662,10863" coordsize="36,44" path="m7662,10885l7662,10870,7662,10863,7669,10863,7676,10863,7683,10863,7690,10863,7690,10870,7698,10885,7690,10892,7690,10899,7683,10906,7676,10906,7669,10906,7662,10899,7662,10892,7662,10885e" filled="false" stroked="true" strokeweight="1.080110pt" strokecolor="#000000">
                <v:path arrowok="t"/>
              </v:shape>
            </v:group>
            <v:group style="position:absolute;left:7741;top:10849;width:44;height:72" coordorigin="7741,10849" coordsize="44,72">
              <v:shape style="position:absolute;left:7741;top:10849;width:44;height:72" coordorigin="7741,10849" coordsize="44,72" path="m7755,10921l7755,10899,7755,10885,7755,10877,7762,10863,7770,10863,7777,10870,7784,10849,7770,10849,7762,10849,7755,10856,7755,10849,7741,10849,7741,10921,7755,10921e" filled="false" stroked="true" strokeweight="1.080110pt" strokecolor="#000000">
                <v:path arrowok="t"/>
              </v:shape>
            </v:group>
            <v:group style="position:absolute;left:7806;top:10849;width:65;height:72" coordorigin="7806,10849" coordsize="65,72">
              <v:shape style="position:absolute;left:7806;top:10849;width:65;height:72" coordorigin="7806,10849" coordsize="65,72" path="m7849,10899l7849,10906,7842,10906,7834,10906,7827,10899,7820,10892,7870,10892,7870,10870,7863,10856,7849,10849,7834,10849,7827,10849,7813,10856,7806,10870,7806,10885,7806,10899,7813,10906,7820,10921,7842,10921,7849,10921,7856,10913,7863,10906,7870,10899,7849,10899e" filled="false" stroked="true" strokeweight="1.080110pt" strokecolor="#000000">
                <v:path arrowok="t"/>
              </v:shape>
            </v:group>
            <v:group style="position:absolute;left:7827;top:10863;width:22;height:15" coordorigin="7827,10863" coordsize="22,15">
              <v:shape style="position:absolute;left:7827;top:10863;width:22;height:15" coordorigin="7827,10863" coordsize="22,15" path="m7849,10877l7827,10877,7827,10863,7842,10863,7849,10863,7849,10877e" filled="false" stroked="true" strokeweight="1.080110pt" strokecolor="#000000">
                <v:path arrowok="t"/>
              </v:shape>
            </v:group>
            <v:group style="position:absolute;left:7827;top:10820;width:29;height:22" coordorigin="7827,10820" coordsize="29,22">
              <v:shape style="position:absolute;left:7827;top:10820;width:29;height:22" coordorigin="7827,10820" coordsize="29,22" path="m7827,10841l7842,10841,7856,10820,7834,10820,7827,10841e" filled="false" stroked="true" strokeweight="1.080110pt" strokecolor="#000000">
                <v:path arrowok="t"/>
              </v:shape>
            </v:group>
            <v:group style="position:absolute;left:7892;top:10849;width:65;height:72" coordorigin="7892,10849" coordsize="65,72">
              <v:shape style="position:absolute;left:7892;top:10849;width:65;height:72" coordorigin="7892,10849" coordsize="65,72" path="m7935,10899l7935,10906,7928,10906,7921,10906,7914,10899,7906,10892,7957,10892,7957,10870,7950,10856,7935,10849,7921,10849,7914,10849,7899,10856,7892,10870,7892,10885,7892,10899,7899,10906,7906,10921,7928,10921,7935,10921,7942,10913,7950,10906,7957,10899,7935,10899e" filled="false" stroked="true" strokeweight="1.080110pt" strokecolor="#000000">
                <v:path arrowok="t"/>
              </v:shape>
            </v:group>
            <v:group style="position:absolute;left:7906;top:10863;width:29;height:15" coordorigin="7906,10863" coordsize="29,15">
              <v:shape style="position:absolute;left:7906;top:10863;width:29;height:15" coordorigin="7906,10863" coordsize="29,15" path="m7935,10877l7906,10877,7914,10863,7921,10863,7935,10863,7935,10877e" filled="false" stroked="true" strokeweight="1.080110pt" strokecolor="#000000">
                <v:path arrowok="t"/>
              </v:shape>
            </v:group>
            <v:group style="position:absolute;left:5379;top:10805;width:36;height:87" coordorigin="5379,10805" coordsize="36,87">
              <v:shape style="position:absolute;left:5379;top:10805;width:36;height:87" coordorigin="5379,10805" coordsize="36,87" path="m5415,10892l5415,10805,5401,10805,5401,10813,5393,10820,5379,10827,5379,10841,5386,10834,5401,10827,5401,10892,5415,10892e" filled="false" stroked="true" strokeweight="1.080110pt" strokecolor="#000000">
                <v:path arrowok="t"/>
              </v:shape>
            </v:group>
            <v:group style="position:absolute;left:5782;top:12202;width:58;height:80" coordorigin="5782,12202" coordsize="58,80">
              <v:shape style="position:absolute;left:5782;top:12202;width:58;height:80" coordorigin="5782,12202" coordsize="58,80" path="m5782,12260l5782,12267,5789,12274,5797,12281,5811,12281,5818,12281,5825,12274,5833,12267,5840,12260,5833,12252,5833,12245,5818,12238,5825,12231,5833,12216,5833,12209,5825,12209,5818,12202,5811,12202,5797,12202,5789,12209,5782,12224,5804,12224,5804,12216,5811,12216,5818,12224,5811,12231,5804,12231,5804,12245,5811,12245,5818,12245,5818,12252,5818,12267,5811,12267,5804,12267,5797,12260,5782,12260e" filled="false" stroked="true" strokeweight="1.080110pt" strokecolor="#000000">
                <v:path arrowok="t"/>
              </v:shape>
            </v:group>
            <v:group style="position:absolute;left:5667;top:11691;width:58;height:80" coordorigin="5667,11691" coordsize="58,80">
              <v:shape style="position:absolute;left:5667;top:11691;width:58;height:80" coordorigin="5667,11691" coordsize="58,80" path="m5725,11756l5689,11756,5696,11748,5703,11741,5710,11734,5717,11720,5725,11712,5717,11705,5717,11698,5710,11691,5696,11691,5689,11691,5674,11698,5674,11705,5667,11712,5689,11712,5689,11705,5696,11705,5703,11705,5703,11712,5703,11727,5696,11727,5689,11734,5681,11748,5674,11756,5667,11770,5725,11770,5725,11756e" filled="false" stroked="true" strokeweight="1.080110pt" strokecolor="#000000">
                <v:path arrowok="t"/>
              </v:shape>
            </v:group>
            <v:group style="position:absolute;left:4580;top:8840;width:94;height:116" coordorigin="4580,8840" coordsize="94,116">
              <v:shape style="position:absolute;left:4580;top:8840;width:94;height:116" coordorigin="4580,8840" coordsize="94,116" path="m4580,8955l4673,8955,4673,8941,4601,8941,4608,8934,4666,8854,4666,8840,4587,8840,4587,8854,4652,8854,4637,8869,4580,8941,4580,8955e" filled="false" stroked="true" strokeweight="1.080110pt" strokecolor="#ffffff">
                <v:path arrowok="t"/>
              </v:shape>
            </v:group>
            <v:group style="position:absolute;left:4680;top:8869;width:72;height:94" coordorigin="4680,8869" coordsize="72,94">
              <v:shape style="position:absolute;left:4680;top:8869;width:72;height:94" coordorigin="4680,8869" coordsize="72,94" path="m4680,8912l4680,8934,4688,8948,4702,8955,4716,8962,4731,8955,4738,8955,4745,8948,4752,8941,4752,8926,4752,8912,4752,8898,4745,8883,4731,8876,4716,8869,4702,8876,4695,8883,4680,8898,4680,8912e" filled="false" stroked="true" strokeweight="1.080110pt" strokecolor="#ffffff">
                <v:path arrowok="t"/>
              </v:shape>
            </v:group>
            <v:group style="position:absolute;left:4695;top:8883;width:44;height:65" coordorigin="4695,8883" coordsize="44,65">
              <v:shape style="position:absolute;left:4695;top:8883;width:44;height:65" coordorigin="4695,8883" coordsize="44,65" path="m4695,8912l4695,8905,4702,8890,4709,8890,4716,8883,4724,8890,4731,8890,4738,8905,4738,8912,4738,8926,4731,8941,4724,8941,4716,8948,4709,8941,4702,8941,4695,8926,4695,8912e" filled="false" stroked="true" strokeweight="1.080110pt" strokecolor="#ffffff">
                <v:path arrowok="t"/>
              </v:shape>
            </v:group>
            <v:group style="position:absolute;left:4774;top:8869;width:65;height:87" coordorigin="4774,8869" coordsize="65,87">
              <v:shape style="position:absolute;left:4774;top:8869;width:65;height:87" coordorigin="4774,8869" coordsize="65,87" path="m4774,8955l4788,8955,4788,8912,4788,8898,4788,8890,4796,8883,4803,8883,4817,8890,4817,8898,4824,8905,4824,8955,4839,8955,4839,8905,4839,8898,4832,8890,4832,8883,4824,8876,4810,8869,4796,8876,4788,8883,4788,8876,4774,8876,4774,8955e" filled="false" stroked="true" strokeweight="1.080110pt" strokecolor="#ffffff">
                <v:path arrowok="t"/>
              </v:shape>
            </v:group>
            <v:group style="position:absolute;left:4860;top:8869;width:72;height:94" coordorigin="4860,8869" coordsize="72,94">
              <v:shape style="position:absolute;left:4860;top:8869;width:72;height:94" coordorigin="4860,8869" coordsize="72,94" path="m4918,8934l4918,8941,4911,8941,4896,8948,4889,8941,4882,8941,4875,8934,4875,8919,4932,8919,4932,8912,4932,8898,4925,8883,4911,8876,4896,8869,4882,8876,4868,8883,4860,8898,4860,8919,4860,8934,4868,8948,4882,8955,4896,8962,4911,8955,4918,8955,4925,8941,4932,8934,4918,8934e" filled="false" stroked="true" strokeweight="1.080110pt" strokecolor="#ffffff">
                <v:path arrowok="t"/>
              </v:shape>
            </v:group>
            <v:group style="position:absolute;left:4875;top:8883;width:44;height:22" coordorigin="4875,8883" coordsize="44,22">
              <v:shape style="position:absolute;left:4875;top:8883;width:44;height:22" coordorigin="4875,8883" coordsize="44,22" path="m4875,8905l4875,8898,4882,8890,4889,8883,4896,8883,4904,8883,4911,8890,4918,8905,4875,8905e" filled="false" stroked="true" strokeweight="1.080110pt" strokecolor="#ffffff">
                <v:path arrowok="t"/>
              </v:shape>
            </v:group>
            <v:group style="position:absolute;left:4997;top:8840;width:72;height:116" coordorigin="4997,8840" coordsize="72,116">
              <v:shape style="position:absolute;left:4997;top:8840;width:72;height:116" coordorigin="4997,8840" coordsize="72,116" path="m4997,8955l5069,8955,5069,8941,5012,8941,5012,8840,4997,8840,4997,8955e" filled="false" stroked="true" strokeweight="1.080110pt" strokecolor="#ffffff">
                <v:path arrowok="t"/>
              </v:shape>
            </v:group>
            <v:group style="position:absolute;left:5084;top:8869;width:72;height:94" coordorigin="5084,8869" coordsize="72,94">
              <v:shape style="position:absolute;left:5084;top:8869;width:72;height:94" coordorigin="5084,8869" coordsize="72,94" path="m5141,8934l5141,8941,5134,8941,5120,8948,5113,8941,5105,8941,5098,8934,5098,8919,5156,8919,5156,8912,5156,8898,5149,8883,5134,8876,5120,8869,5105,8876,5091,8883,5084,8898,5084,8919,5084,8934,5091,8948,5105,8955,5120,8962,5134,8955,5149,8955,5156,8941,5156,8934,5141,8934e" filled="false" stroked="true" strokeweight="1.080110pt" strokecolor="#ffffff">
                <v:path arrowok="t"/>
              </v:shape>
            </v:group>
            <v:group style="position:absolute;left:5098;top:8883;width:44;height:22" coordorigin="5098,8883" coordsize="44,22">
              <v:shape style="position:absolute;left:5098;top:8883;width:44;height:22" coordorigin="5098,8883" coordsize="44,22" path="m5098,8905l5098,8898,5105,8890,5113,8883,5120,8883,5134,8883,5141,8890,5141,8905,5098,8905e" filled="false" stroked="true" strokeweight="1.080110pt" strokecolor="#ffffff">
                <v:path arrowok="t"/>
              </v:shape>
            </v:group>
            <v:group style="position:absolute;left:5221;top:8840;width:87;height:116" coordorigin="5221,8840" coordsize="87,116">
              <v:shape style="position:absolute;left:5221;top:8840;width:87;height:116" coordorigin="5221,8840" coordsize="87,116" path="m5221,8955l5235,8955,5235,8912,5264,8912,5285,8912,5293,8898,5300,8890,5307,8876,5300,8862,5293,8847,5278,8840,5271,8840,5264,8840,5221,8840,5221,8955e" filled="false" stroked="true" strokeweight="1.080110pt" strokecolor="#ffffff">
                <v:path arrowok="t"/>
              </v:shape>
            </v:group>
            <v:group style="position:absolute;left:5235;top:8854;width:58;height:44" coordorigin="5235,8854" coordsize="58,44">
              <v:shape style="position:absolute;left:5235;top:8854;width:58;height:44" coordorigin="5235,8854" coordsize="58,44" path="m5235,8898l5235,8854,5264,8854,5271,8854,5278,8854,5285,8862,5293,8876,5293,8883,5285,8890,5278,8898,5264,8898,5235,8898e" filled="false" stroked="true" strokeweight="1.080110pt" strokecolor="#ffffff">
                <v:path arrowok="t"/>
              </v:shape>
            </v:group>
            <v:group style="position:absolute;left:5321;top:8869;width:72;height:94" coordorigin="5321,8869" coordsize="72,94">
              <v:shape style="position:absolute;left:5321;top:8869;width:72;height:94" coordorigin="5321,8869" coordsize="72,94" path="m5379,8948l5379,8955,5393,8955,5393,8948,5393,8934,5393,8919,5393,8905,5393,8898,5393,8890,5386,8883,5379,8876,5357,8869,5343,8876,5329,8883,5321,8898,5336,8898,5343,8890,5357,8883,5365,8883,5372,8890,5379,8898,5379,8905,5365,8905,5350,8912,5343,8912,5329,8919,5321,8926,5321,8934,5321,8948,5329,8955,5336,8955,5350,8962,5365,8955,5379,8948e" filled="false" stroked="true" strokeweight="1.080110pt" strokecolor="#ffffff">
                <v:path arrowok="t"/>
              </v:shape>
            </v:group>
            <v:group style="position:absolute;left:5336;top:8919;width:44;height:29" coordorigin="5336,8919" coordsize="44,29">
              <v:shape style="position:absolute;left:5336;top:8919;width:44;height:29" coordorigin="5336,8919" coordsize="44,29" path="m5379,8919l5372,8934,5365,8941,5350,8948,5343,8941,5336,8934,5336,8926,5343,8926,5357,8926,5365,8919,5379,8919e" filled="false" stroked="true" strokeweight="1.080110pt" strokecolor="#ffffff">
                <v:path arrowok="t"/>
              </v:shape>
            </v:group>
            <v:group style="position:absolute;left:5415;top:8869;width:44;height:87" coordorigin="5415,8869" coordsize="44,87">
              <v:shape style="position:absolute;left:5415;top:8869;width:44;height:87" coordorigin="5415,8869" coordsize="44,87" path="m5415,8955l5429,8955,5429,8912,5429,8898,5437,8890,5444,8883,5451,8890,5458,8876,5444,8869,5437,8876,5429,8876,5422,8883,5422,8876,5415,8876,5415,8955e" filled="false" stroked="true" strokeweight="1.080110pt" strokecolor="#ffffff">
                <v:path arrowok="t"/>
              </v:shape>
            </v:group>
            <v:group style="position:absolute;left:5465;top:8869;width:72;height:94" coordorigin="5465,8869" coordsize="72,94">
              <v:shape style="position:absolute;left:5465;top:8869;width:72;height:94" coordorigin="5465,8869" coordsize="72,94" path="m5523,8926l5523,8934,5516,8941,5509,8941,5501,8948,5494,8941,5487,8941,5480,8926,5480,8912,5480,8905,5487,8890,5494,8890,5501,8883,5516,8890,5523,8898,5537,8898,5530,8883,5523,8876,5516,8876,5501,8869,5494,8869,5480,8876,5473,8883,5473,8890,5465,8912,5465,8934,5473,8948,5487,8955,5501,8962,5516,8955,5523,8948,5530,8941,5537,8926,5523,8926e" filled="false" stroked="true" strokeweight="1.080110pt" strokecolor="#ffffff">
                <v:path arrowok="t"/>
              </v:shape>
            </v:group>
            <v:group style="position:absolute;left:5588;top:8840;width:72;height:123" coordorigin="5588,8840" coordsize="72,123">
              <v:shape style="position:absolute;left:5588;top:8840;width:72;height:123" coordorigin="5588,8840" coordsize="72,123" path="m5645,8955l5660,8955,5660,8840,5645,8840,5645,8883,5631,8876,5617,8869,5609,8869,5602,8876,5595,8883,5588,8890,5588,8912,5588,8941,5595,8948,5602,8955,5609,8955,5617,8962,5631,8955,5645,8941,5645,8955e" filled="false" stroked="true" strokeweight="1.080110pt" strokecolor="#ffffff">
                <v:path arrowok="t"/>
              </v:shape>
            </v:group>
            <v:group style="position:absolute;left:5602;top:8883;width:44;height:65" coordorigin="5602,8883" coordsize="44,65">
              <v:shape style="position:absolute;left:5602;top:8883;width:44;height:65" coordorigin="5602,8883" coordsize="44,65" path="m5602,8912l5602,8905,5602,8890,5609,8890,5624,8883,5631,8890,5638,8890,5638,8905,5645,8919,5638,8926,5638,8941,5631,8941,5624,8948,5609,8941,5602,8926,5602,8912e" filled="false" stroked="true" strokeweight="1.080110pt" strokecolor="#ffffff">
                <v:path arrowok="t"/>
              </v:shape>
            </v:group>
            <v:group style="position:absolute;left:5674;top:8869;width:72;height:94" coordorigin="5674,8869" coordsize="72,94">
              <v:shape style="position:absolute;left:5674;top:8869;width:72;height:94" coordorigin="5674,8869" coordsize="72,94" path="m5732,8934l5732,8941,5725,8941,5710,8948,5703,8941,5696,8941,5689,8934,5689,8919,5746,8919,5746,8912,5746,8898,5739,8883,5725,8876,5710,8869,5696,8876,5681,8883,5674,8898,5674,8919,5674,8934,5681,8948,5696,8955,5710,8962,5725,8955,5732,8955,5746,8941,5746,8934,5732,8934e" filled="false" stroked="true" strokeweight="1.080110pt" strokecolor="#ffffff">
                <v:path arrowok="t"/>
              </v:shape>
            </v:group>
            <v:group style="position:absolute;left:5689;top:8883;width:44;height:22" coordorigin="5689,8883" coordsize="44,22">
              <v:shape style="position:absolute;left:5689;top:8883;width:44;height:22" coordorigin="5689,8883" coordsize="44,22" path="m5689,8905l5689,8898,5696,8890,5703,8883,5710,8883,5717,8883,5725,8890,5732,8905,5689,8905e" filled="false" stroked="true" strokeweight="1.080110pt" strokecolor="#ffffff">
                <v:path arrowok="t"/>
              </v:shape>
            </v:group>
            <v:group style="position:absolute;left:5825;top:8829;width:2;height:137" coordorigin="5825,8829" coordsize="2,137">
              <v:shape style="position:absolute;left:5825;top:8829;width:2;height:137" coordorigin="5825,8829" coordsize="0,137" path="m5825,8829l5825,8966e" filled="false" stroked="true" strokeweight="1.90018pt" strokecolor="#ffffff">
                <v:path arrowok="t"/>
              </v:shape>
            </v:group>
            <v:group style="position:absolute;left:5847;top:8869;width:72;height:94" coordorigin="5847,8869" coordsize="72,94">
              <v:shape style="position:absolute;left:5847;top:8869;width:72;height:94" coordorigin="5847,8869" coordsize="72,94" path="m5905,8948l5905,8955,5919,8955,5919,8948,5919,8934,5919,8919,5919,8905,5912,8898,5912,8890,5912,8883,5905,8876,5883,8869,5869,8876,5854,8883,5847,8898,5861,8898,5869,8890,5883,8883,5890,8883,5897,8890,5905,8898,5897,8905,5890,8905,5876,8912,5869,8912,5854,8919,5847,8926,5847,8934,5847,8948,5854,8955,5861,8955,5876,8962,5890,8955,5905,8948e" filled="false" stroked="true" strokeweight="1.080110pt" strokecolor="#ffffff">
                <v:path arrowok="t"/>
              </v:shape>
            </v:group>
            <v:group style="position:absolute;left:5861;top:8919;width:44;height:29" coordorigin="5861,8919" coordsize="44,29">
              <v:shape style="position:absolute;left:5861;top:8919;width:44;height:29" coordorigin="5861,8919" coordsize="44,29" path="m5905,8919l5897,8919,5897,8934,5890,8941,5876,8948,5861,8941,5861,8934,5861,8926,5869,8926,5876,8926,5890,8919,5905,8919e" filled="false" stroked="true" strokeweight="1.080110pt" strokecolor="#ffffff">
                <v:path arrowok="t"/>
              </v:shape>
            </v:group>
            <v:group style="position:absolute;left:5969;top:8840;width:108;height:116" coordorigin="5969,8840" coordsize="108,116">
              <v:shape style="position:absolute;left:5969;top:8840;width:108;height:116" coordorigin="5969,8840" coordsize="108,116" path="m6020,8955l6034,8955,6077,8840,6063,8840,6027,8926,6027,8941,6020,8926,5984,8840,5969,8840,6020,8955e" filled="false" stroked="true" strokeweight="1.080110pt" strokecolor="#ffffff">
                <v:path arrowok="t"/>
              </v:shape>
            </v:group>
            <v:group style="position:absolute;left:6070;top:8869;width:72;height:94" coordorigin="6070,8869" coordsize="72,94">
              <v:shape style="position:absolute;left:6070;top:8869;width:72;height:94" coordorigin="6070,8869" coordsize="72,94" path="m6128,8948l6128,8955,6142,8955,6142,8948,6142,8934,6142,8919,6142,8905,6142,8898,6142,8890,6135,8883,6128,8876,6106,8869,6092,8876,6077,8883,6070,8898,6085,8898,6092,8890,6106,8883,6113,8883,6121,8890,6128,8898,6128,8905,6113,8905,6099,8912,6092,8912,6077,8919,6070,8926,6070,8934,6070,8948,6077,8955,6085,8955,6099,8962,6113,8955,6128,8948e" filled="false" stroked="true" strokeweight="1.080110pt" strokecolor="#ffffff">
                <v:path arrowok="t"/>
              </v:shape>
            </v:group>
            <v:group style="position:absolute;left:6085;top:8919;width:44;height:29" coordorigin="6085,8919" coordsize="44,29">
              <v:shape style="position:absolute;left:6085;top:8919;width:44;height:29" coordorigin="6085,8919" coordsize="44,29" path="m6128,8919l6121,8934,6113,8941,6099,8948,6092,8941,6085,8934,6085,8926,6092,8926,6106,8926,6121,8919,6128,8919e" filled="false" stroked="true" strokeweight="1.080110pt" strokecolor="#ffffff">
                <v:path arrowok="t"/>
              </v:shape>
            </v:group>
            <v:group style="position:absolute;left:6171;top:8869;width:44;height:87" coordorigin="6171,8869" coordsize="44,87">
              <v:shape style="position:absolute;left:6171;top:8869;width:44;height:87" coordorigin="6171,8869" coordsize="44,87" path="m6171,8955l6185,8955,6185,8912,6185,8898,6193,8890,6200,8883,6207,8890,6214,8876,6200,8869,6193,8876,6185,8876,6178,8883,6178,8876,6171,8876,6171,8955e" filled="false" stroked="true" strokeweight="1.080110pt" strokecolor="#ffffff">
                <v:path arrowok="t"/>
              </v:shape>
            </v:group>
            <v:group style="position:absolute;left:6214;top:8869;width:72;height:94" coordorigin="6214,8869" coordsize="72,94">
              <v:shape style="position:absolute;left:6214;top:8869;width:72;height:94" coordorigin="6214,8869" coordsize="72,94" path="m6272,8934l6272,8941,6265,8941,6250,8948,6243,8941,6236,8941,6229,8934,6229,8919,6286,8919,6286,8912,6286,8898,6279,8883,6265,8876,6250,8869,6236,8876,6221,8883,6214,8898,6214,8919,6214,8934,6221,8948,6236,8955,6250,8962,6265,8955,6279,8955,6286,8941,6286,8934,6272,8934e" filled="false" stroked="true" strokeweight="1.080110pt" strokecolor="#ffffff">
                <v:path arrowok="t"/>
              </v:shape>
            </v:group>
            <v:group style="position:absolute;left:6229;top:8883;width:44;height:22" coordorigin="6229,8883" coordsize="44,22">
              <v:shape style="position:absolute;left:6229;top:8883;width:44;height:22" coordorigin="6229,8883" coordsize="44,22" path="m6229,8905l6229,8898,6236,8890,6243,8883,6250,8883,6265,8883,6272,8890,6272,8905,6229,8905e" filled="false" stroked="true" strokeweight="1.080110pt" strokecolor="#ffffff">
                <v:path arrowok="t"/>
              </v:shape>
            </v:group>
            <v:group style="position:absolute;left:6315;top:8869;width:65;height:87" coordorigin="6315,8869" coordsize="65,87">
              <v:shape style="position:absolute;left:6315;top:8869;width:65;height:87" coordorigin="6315,8869" coordsize="65,87" path="m6315,8955l6329,8955,6329,8912,6329,8898,6337,8890,6337,8883,6344,8883,6358,8890,6358,8898,6365,8905,6365,8955,6380,8955,6380,8905,6380,8898,6380,8890,6373,8883,6365,8876,6351,8869,6337,8876,6329,8883,6329,8876,6315,8876,6315,8955e" filled="false" stroked="true" strokeweight="1.080110pt" strokecolor="#ffffff">
                <v:path arrowok="t"/>
              </v:shape>
            </v:group>
            <v:group style="position:absolute;left:6401;top:8869;width:65;height:87" coordorigin="6401,8869" coordsize="65,87">
              <v:shape style="position:absolute;left:6401;top:8869;width:65;height:87" coordorigin="6401,8869" coordsize="65,87" path="m6401,8955l6416,8955,6416,8912,6416,8898,6416,8890,6423,8883,6430,8883,6445,8890,6445,8898,6452,8905,6452,8955,6466,8955,6466,8905,6466,8898,6466,8890,6459,8883,6452,8876,6437,8869,6423,8876,6416,8883,6416,8876,6401,8876,6401,8955e" filled="false" stroked="true" strokeweight="1.080110pt" strokecolor="#ffffff">
                <v:path arrowok="t"/>
              </v:shape>
            </v:group>
            <v:group style="position:absolute;left:6481;top:8869;width:72;height:94" coordorigin="6481,8869" coordsize="72,94">
              <v:shape style="position:absolute;left:6481;top:8869;width:72;height:94" coordorigin="6481,8869" coordsize="72,94" path="m6538,8934l6538,8941,6531,8941,6517,8948,6509,8941,6502,8941,6495,8934,6495,8919,6553,8919,6553,8912,6553,8898,6545,8883,6531,8876,6517,8869,6502,8876,6488,8883,6481,8898,6481,8919,6481,8934,6488,8948,6502,8955,6517,8962,6531,8955,6538,8955,6553,8941,6553,8934,6538,8934e" filled="false" stroked="true" strokeweight="1.080110pt" strokecolor="#ffffff">
                <v:path arrowok="t"/>
              </v:shape>
            </v:group>
            <v:group style="position:absolute;left:6495;top:8883;width:44;height:22" coordorigin="6495,8883" coordsize="44,22">
              <v:shape style="position:absolute;left:6495;top:8883;width:44;height:22" coordorigin="6495,8883" coordsize="44,22" path="m6495,8905l6495,8898,6502,8890,6509,8883,6517,8883,6524,8883,6538,8890,6538,8905,6495,8905e" filled="false" stroked="true" strokeweight="1.080110pt" strokecolor="#ffffff">
                <v:path arrowok="t"/>
              </v:shape>
            </v:group>
            <v:group style="position:absolute;left:626;top:8293;width:10895;height:7314" coordorigin="626,8293" coordsize="10895,7314">
              <v:shape style="position:absolute;left:626;top:8293;width:10895;height:7314" coordorigin="626,8293" coordsize="10895,7314" path="m626,15607l626,8293,11521,8293,11521,15607,626,15607xe" filled="false" stroked="true" strokeweight="1.080110pt" strokecolor="#000000">
                <v:path arrowok="t"/>
              </v:shape>
            </v:group>
            <v:group style="position:absolute;left:943;top:8135;width:4904;height:303" coordorigin="943,8135" coordsize="4904,303">
              <v:shape style="position:absolute;left:943;top:8135;width:4904;height:303" coordorigin="943,8135" coordsize="4904,303" path="m943,8437l943,8135,5847,8135,5847,8437,943,8437xe" filled="true" fillcolor="#ffffff" stroked="false">
                <v:path arrowok="t"/>
                <v:fill type="solid"/>
              </v:shape>
            </v:group>
            <v:group style="position:absolute;left:698;top:15341;width:7756;height:195" coordorigin="698,15341" coordsize="7756,195">
              <v:shape style="position:absolute;left:698;top:15341;width:7756;height:195" coordorigin="698,15341" coordsize="7756,195" path="m698,15535l698,15341,8454,15341,8454,15535,698,15535xe" filled="true" fillcolor="#ffffff" stroked="false">
                <v:path arrowok="t"/>
                <v:fill type="solid"/>
              </v:shape>
            </v:group>
            <v:group style="position:absolute;left:814;top:8480;width:490;height:598" coordorigin="814,8480" coordsize="490,598">
              <v:shape style="position:absolute;left:814;top:8480;width:490;height:598" coordorigin="814,8480" coordsize="490,598" path="m1059,8588l1015,8797,814,8833,1015,8876,1059,9078,1063,9056,1059,9056,1059,8876,1023,8876,835,8833,1059,8833,1023,8797,1059,8610,1063,8610,1059,8588xe" filled="true" fillcolor="#ffffff" stroked="false">
                <v:path arrowok="t"/>
                <v:fill type="solid"/>
              </v:shape>
              <v:shape style="position:absolute;left:814;top:8480;width:490;height:598" coordorigin="814,8480" coordsize="490,598" path="m1102,8797l1095,8797,1282,8833,1059,8833,1095,8876,1059,9056,1063,9056,1102,8876,1303,8833,1102,8797xe" filled="true" fillcolor="#ffffff" stroked="false">
                <v:path arrowok="t"/>
                <v:fill type="solid"/>
              </v:shape>
              <v:shape style="position:absolute;left:814;top:8480;width:490;height:598" coordorigin="814,8480" coordsize="490,598" path="m1059,8833l1023,8876,1059,8876,1059,8833xe" filled="true" fillcolor="#ffffff" stroked="false">
                <v:path arrowok="t"/>
                <v:fill type="solid"/>
              </v:shape>
              <v:shape style="position:absolute;left:814;top:8480;width:490;height:598" coordorigin="814,8480" coordsize="490,598" path="m1063,8610l1059,8610,1059,8833,1095,8797,1102,8797,1063,8610xe" filled="true" fillcolor="#ffffff" stroked="false">
                <v:path arrowok="t"/>
                <v:fill type="solid"/>
              </v:shape>
              <v:shape style="position:absolute;left:814;top:8480;width:490;height:598" coordorigin="814,8480" coordsize="490,598" path="m1037,8480l1015,8480,1023,8487,1030,8487,1030,8552,1023,8552,1023,8559,1044,8559,1037,8552,1037,8495,1050,8495,1037,8480xe" filled="true" fillcolor="#ffffff" stroked="false">
                <v:path arrowok="t"/>
                <v:fill type="solid"/>
              </v:shape>
              <v:shape style="position:absolute;left:814;top:8480;width:490;height:598" coordorigin="814,8480" coordsize="490,598" path="m1050,8495l1037,8495,1087,8559,1095,8559,1095,8538,1087,8538,1050,8495xe" filled="true" fillcolor="#ffffff" stroked="false">
                <v:path arrowok="t"/>
                <v:fill type="solid"/>
              </v:shape>
              <v:shape style="position:absolute;left:814;top:8480;width:490;height:598" coordorigin="814,8480" coordsize="490,598" path="m1095,8480l1080,8480,1087,8487,1087,8538,1095,8538,1095,8480xe" filled="true" fillcolor="#ffffff" stroked="false">
                <v:path arrowok="t"/>
                <v:fill type="solid"/>
              </v:shape>
            </v:group>
            <v:group style="position:absolute;left:814;top:8588;width:490;height:490" coordorigin="814,8588" coordsize="490,490">
              <v:shape style="position:absolute;left:814;top:8588;width:490;height:490" coordorigin="814,8588" coordsize="490,490" path="m1059,8588l1102,8797,1303,8833,1102,8876,1059,9078,1015,8876,814,8833,1015,8797,1059,8588xe" filled="false" stroked="true" strokeweight="1.080110pt" strokecolor="#6d6d6d">
                <v:path arrowok="t"/>
              </v:shape>
            </v:group>
            <v:group style="position:absolute;left:835;top:8610;width:447;height:447" coordorigin="835,8610" coordsize="447,447">
              <v:shape style="position:absolute;left:835;top:8610;width:447;height:447" coordorigin="835,8610" coordsize="447,447" path="m1059,8833l835,8833,1023,8876,1059,8833,1059,9056,1095,8876,1059,8833,1282,8833,1095,8797,1059,8833,1059,8610,1023,8797,1059,8833xe" filled="false" stroked="true" strokeweight="1.080110pt" strokecolor="#6d6d6d">
                <v:path arrowok="t"/>
              </v:shape>
            </v:group>
            <v:group style="position:absolute;left:1015;top:8480;width:80;height:80" coordorigin="1015,8480" coordsize="80,80">
              <v:shape style="position:absolute;left:1015;top:8480;width:80;height:80" coordorigin="1015,8480" coordsize="80,80" path="m1095,8480l1095,8559,1087,8559,1037,8495,1037,8545,1037,8552,1044,8559,1023,8559,1023,8552,1030,8552,1030,8545,1030,8487,1023,8487,1015,8480,1037,8480,1087,8538,1087,8495,1087,8487,1080,8480,1095,8480xe" filled="false" stroked="true" strokeweight="1.080110pt" strokecolor="#6d6d6d">
                <v:path arrowok="t"/>
              </v:shape>
            </v:group>
            <v:group style="position:absolute;left:814;top:8588;width:490;height:490" coordorigin="814,8588" coordsize="490,490">
              <v:shape style="position:absolute;left:814;top:8588;width:490;height:490" coordorigin="814,8588" coordsize="490,490" path="m1059,8588l1102,8797,1303,8833,1102,8876,1059,9078,1015,8876,814,8833,1015,8797,1059,8588e" filled="false" stroked="true" strokeweight="2.160210pt" strokecolor="#ffffff">
                <v:path arrowok="t"/>
              </v:shape>
            </v:group>
            <v:group style="position:absolute;left:835;top:8610;width:447;height:447" coordorigin="835,8610" coordsize="447,447">
              <v:shape style="position:absolute;left:835;top:8610;width:447;height:447" coordorigin="835,8610" coordsize="447,447" path="m1059,8833l835,8833,1023,8876,1059,8833,1059,9056,1095,8876,1059,8833,1282,8833,1095,8797,1059,8833,1059,8610,1023,8797,1059,8833e" filled="false" stroked="true" strokeweight="2.160210pt" strokecolor="#ffffff">
                <v:path arrowok="t"/>
              </v:shape>
            </v:group>
            <v:group style="position:absolute;left:1015;top:8480;width:80;height:80" coordorigin="1015,8480" coordsize="80,80">
              <v:shape style="position:absolute;left:1015;top:8480;width:80;height:80" coordorigin="1015,8480" coordsize="80,80" path="m1095,8480l1095,8559,1087,8559,1037,8495,1037,8545,1037,8552,1044,8559,1023,8559,1023,8552,1030,8552,1030,8545,1030,8487,1023,8487,1015,8480,1037,8480,1087,8538,1087,8495,1087,8487,1080,8480,1095,8480e" filled="false" stroked="true" strokeweight="2.160210pt" strokecolor="#ffffff">
                <v:path arrowok="t"/>
              </v:shape>
            </v:group>
            <v:group style="position:absolute;left:814;top:8480;width:490;height:598" coordorigin="814,8480" coordsize="490,598">
              <v:shape style="position:absolute;left:814;top:8480;width:490;height:598" coordorigin="814,8480" coordsize="490,598" path="m1059,8588l1015,8797,814,8833,1015,8876,1059,9078,1063,9056,1059,9056,1059,8876,1023,8876,835,8833,1059,8833,1023,8797,1059,8610,1063,8610,1059,8588xe" filled="true" fillcolor="#000000" stroked="false">
                <v:path arrowok="t"/>
                <v:fill type="solid"/>
              </v:shape>
              <v:shape style="position:absolute;left:814;top:8480;width:490;height:598" coordorigin="814,8480" coordsize="490,598" path="m1102,8797l1095,8797,1282,8833,1059,8833,1095,8876,1059,9056,1063,9056,1102,8876,1303,8833,1102,8797xe" filled="true" fillcolor="#000000" stroked="false">
                <v:path arrowok="t"/>
                <v:fill type="solid"/>
              </v:shape>
              <v:shape style="position:absolute;left:814;top:8480;width:490;height:598" coordorigin="814,8480" coordsize="490,598" path="m1059,8833l1023,8876,1059,8876,1059,8833xe" filled="true" fillcolor="#000000" stroked="false">
                <v:path arrowok="t"/>
                <v:fill type="solid"/>
              </v:shape>
              <v:shape style="position:absolute;left:814;top:8480;width:490;height:598" coordorigin="814,8480" coordsize="490,598" path="m1063,8610l1059,8610,1059,8833,1095,8797,1102,8797,1063,8610xe" filled="true" fillcolor="#000000" stroked="false">
                <v:path arrowok="t"/>
                <v:fill type="solid"/>
              </v:shape>
              <v:shape style="position:absolute;left:814;top:8480;width:490;height:598" coordorigin="814,8480" coordsize="490,598" path="m1037,8480l1015,8480,1023,8487,1030,8487,1030,8552,1023,8552,1023,8559,1044,8559,1037,8552,1037,8495,1050,8495,1037,8480xe" filled="true" fillcolor="#000000" stroked="false">
                <v:path arrowok="t"/>
                <v:fill type="solid"/>
              </v:shape>
              <v:shape style="position:absolute;left:814;top:8480;width:490;height:598" coordorigin="814,8480" coordsize="490,598" path="m1050,8495l1037,8495,1087,8559,1095,8559,1095,8538,1087,8538,1050,8495xe" filled="true" fillcolor="#000000" stroked="false">
                <v:path arrowok="t"/>
                <v:fill type="solid"/>
              </v:shape>
              <v:shape style="position:absolute;left:814;top:8480;width:490;height:598" coordorigin="814,8480" coordsize="490,598" path="m1095,8480l1080,8480,1087,8487,1087,8538,1095,8538,1095,8480xe" filled="true" fillcolor="#000000" stroked="false">
                <v:path arrowok="t"/>
                <v:fill type="solid"/>
              </v:shape>
            </v:group>
            <v:group style="position:absolute;left:9253;top:13311;width:2204;height:1375" coordorigin="9253,13311" coordsize="2204,1375">
              <v:shape style="position:absolute;left:9253;top:13311;width:2204;height:1375" coordorigin="9253,13311" coordsize="2204,1375" path="m9253,14686l9253,13311,11456,13311,11456,14686,9253,14686xe" filled="true" fillcolor="#ffffff" stroked="false">
                <v:path arrowok="t"/>
                <v:fill type="solid"/>
              </v:shape>
            </v:group>
            <v:group style="position:absolute;left:9289;top:13368;width:202;height:101" coordorigin="9289,13368" coordsize="202,101">
              <v:shape style="position:absolute;left:9289;top:13368;width:202;height:101" coordorigin="9289,13368" coordsize="202,101" path="m9289,13469l9289,13368,9491,13368,9491,13469,9289,13469xe" filled="true" fillcolor="#ff0000" stroked="false">
                <v:path arrowok="t"/>
                <v:fill type="solid"/>
              </v:shape>
            </v:group>
            <v:group style="position:absolute;left:9289;top:13562;width:80;height:80" coordorigin="9289,13562" coordsize="80,80">
              <v:shape style="position:absolute;left:9289;top:13562;width:80;height:80" coordorigin="9289,13562" coordsize="80,80" path="m9289,13642l9368,13562e" filled="false" stroked="true" strokeweight="1.44014pt" strokecolor="#e50000">
                <v:path arrowok="t"/>
              </v:shape>
            </v:group>
            <v:group style="position:absolute;left:9411;top:13584;width:80;height:80" coordorigin="9411,13584" coordsize="80,80">
              <v:shape style="position:absolute;left:9411;top:13584;width:80;height:80" coordorigin="9411,13584" coordsize="80,80" path="m9411,13663l9491,13584e" filled="false" stroked="true" strokeweight="1.44014pt" strokecolor="#e50000">
                <v:path arrowok="t"/>
              </v:shape>
            </v:group>
            <v:group style="position:absolute;left:9296;top:13562;width:98;height:101" coordorigin="9296,13562" coordsize="98,101">
              <v:shape style="position:absolute;left:9296;top:13562;width:98;height:101" coordorigin="9296,13562" coordsize="98,101" path="m9296,13663l9394,13562e" filled="false" stroked="true" strokeweight=".36004pt" strokecolor="#e50000">
                <v:path arrowok="t"/>
              </v:shape>
            </v:group>
            <v:group style="position:absolute;left:9440;top:13611;width:51;height:52" coordorigin="9440,13611" coordsize="51,52">
              <v:shape style="position:absolute;left:9440;top:13611;width:51;height:52" coordorigin="9440,13611" coordsize="51,52" path="m9440,13663l9491,13611e" filled="false" stroked="true" strokeweight=".36004pt" strokecolor="#e50000">
                <v:path arrowok="t"/>
              </v:shape>
            </v:group>
            <v:group style="position:absolute;left:9289;top:13757;width:202;height:101" coordorigin="9289,13757" coordsize="202,101">
              <v:shape style="position:absolute;left:9289;top:13757;width:202;height:101" coordorigin="9289,13757" coordsize="202,101" path="m9289,13858l9289,13757,9491,13757,9491,13858,9289,13858xe" filled="true" fillcolor="#004ca7" stroked="false">
                <v:path arrowok="t"/>
                <v:fill type="solid"/>
              </v:shape>
            </v:group>
            <v:group style="position:absolute;left:9289;top:13951;width:62;height:64" coordorigin="9289,13951" coordsize="62,64">
              <v:shape style="position:absolute;left:9289;top:13951;width:62;height:64" coordorigin="9289,13951" coordsize="62,64" path="m9289,14015l9350,13951e" filled="false" stroked="true" strokeweight="1.44014pt" strokecolor="#0000ff">
                <v:path arrowok="t"/>
              </v:shape>
            </v:group>
            <v:group style="position:absolute;left:9332;top:13951;width:101;height:101" coordorigin="9332,13951" coordsize="101,101">
              <v:shape style="position:absolute;left:9332;top:13951;width:101;height:101" coordorigin="9332,13951" coordsize="101,101" path="m9332,14052l9433,13951e" filled="false" stroked="true" strokeweight="1.44014pt" strokecolor="#0000ff">
                <v:path arrowok="t"/>
              </v:shape>
            </v:group>
            <v:group style="position:absolute;left:9419;top:13980;width:72;height:72" coordorigin="9419,13980" coordsize="72,72">
              <v:shape style="position:absolute;left:9419;top:13980;width:72;height:72" coordorigin="9419,13980" coordsize="72,72" path="m9419,14052l9491,13980e" filled="false" stroked="true" strokeweight="1.44014pt" strokecolor="#0000ff">
                <v:path arrowok="t"/>
              </v:shape>
            </v:group>
            <v:group style="position:absolute;left:9289;top:14146;width:202;height:101" coordorigin="9289,14146" coordsize="202,101">
              <v:shape style="position:absolute;left:9289;top:14146;width:202;height:101" coordorigin="9289,14146" coordsize="202,101" path="m9289,14246l9289,14146,9491,14146,9491,14246,9289,14246xe" filled="true" fillcolor="#aaff00" stroked="false">
                <v:path arrowok="t"/>
                <v:fill type="solid"/>
              </v:shape>
            </v:group>
            <v:group style="position:absolute;left:9289;top:14340;width:202;height:94" coordorigin="9289,14340" coordsize="202,94">
              <v:shape style="position:absolute;left:9289;top:14340;width:202;height:94" coordorigin="9289,14340" coordsize="202,94" path="m9289,14434l9289,14340,9491,14340,9491,14434,9289,14434xe" filled="true" fillcolor="#ffaa00" stroked="false">
                <v:path arrowok="t"/>
                <v:fill type="solid"/>
              </v:shape>
            </v:group>
            <v:group style="position:absolute;left:9289;top:14590;width:40;height:39" coordorigin="9289,14590" coordsize="40,39">
              <v:shape style="position:absolute;left:9289;top:14590;width:40;height:39" coordorigin="9289,14590" coordsize="40,39" path="m9289,14590l9329,14628e" filled="false" stroked="true" strokeweight=".36004pt" strokecolor="#000000">
                <v:path arrowok="t"/>
              </v:shape>
            </v:group>
            <v:group style="position:absolute;left:9289;top:14534;width:98;height:94" coordorigin="9289,14534" coordsize="98,94">
              <v:shape style="position:absolute;left:9289;top:14534;width:98;height:94" coordorigin="9289,14534" coordsize="98,94" path="m9289,14534l9386,14628e" filled="false" stroked="true" strokeweight=".36004pt" strokecolor="#000000">
                <v:path arrowok="t"/>
              </v:shape>
            </v:group>
            <v:group style="position:absolute;left:9347;top:14534;width:98;height:94" coordorigin="9347,14534" coordsize="98,94">
              <v:shape style="position:absolute;left:9347;top:14534;width:98;height:94" coordorigin="9347,14534" coordsize="98,94" path="m9347,14534l9444,14628e" filled="false" stroked="true" strokeweight=".36004pt" strokecolor="#000000">
                <v:path arrowok="t"/>
              </v:shape>
            </v:group>
            <v:group style="position:absolute;left:9404;top:14534;width:87;height:84" coordorigin="9404,14534" coordsize="87,84">
              <v:shape style="position:absolute;left:9404;top:14534;width:87;height:84" coordorigin="9404,14534" coordsize="87,84" path="m9404,14534l9491,14617e" filled="false" stroked="true" strokeweight=".36004pt" strokecolor="#000000">
                <v:path arrowok="t"/>
              </v:shape>
            </v:group>
            <v:group style="position:absolute;left:9462;top:14534;width:29;height:28" coordorigin="9462,14534" coordsize="29,28">
              <v:shape style="position:absolute;left:9462;top:14534;width:29;height:28" coordorigin="9462,14534" coordsize="29,28" path="m9462,14534l9491,14562e" filled="false" stroked="true" strokeweight=".36004pt" strokecolor="#000000">
                <v:path arrowok="t"/>
              </v:shape>
            </v:group>
            <v:group style="position:absolute;left:9289;top:14534;width:202;height:94" coordorigin="9289,14534" coordsize="202,94">
              <v:shape style="position:absolute;left:9289;top:14534;width:202;height:94" coordorigin="9289,14534" coordsize="202,94" path="m9289,14628l9289,14534,9491,14534,9491,14628,9289,14628e" filled="false" stroked="true" strokeweight=".36004pt" strokecolor="#818181">
                <v:path arrowok="t"/>
              </v:shape>
            </v:group>
            <v:group style="position:absolute;left:626;top:8135;width:310;height:310" coordorigin="626,8135" coordsize="310,310">
              <v:shape style="position:absolute;left:626;top:8135;width:310;height:310" coordorigin="626,8135" coordsize="310,310" path="m886,8437l677,8437,684,8444,878,8444,886,8437xe" filled="true" fillcolor="#000000" stroked="false">
                <v:path arrowok="t"/>
                <v:fill type="solid"/>
              </v:shape>
              <v:shape style="position:absolute;left:626;top:8135;width:310;height:310" coordorigin="626,8135" coordsize="310,310" path="m907,8149l655,8149,641,8163,641,8171,634,8178,634,8185,626,8192,626,8387,634,8394,634,8401,641,8408,641,8415,655,8430,662,8430,670,8437,893,8437,907,8423,914,8423,914,8415,929,8401,929,8394,936,8387,936,8192,929,8185,929,8178,922,8171,922,8163,907,8149xe" filled="true" fillcolor="#000000" stroked="false">
                <v:path arrowok="t"/>
                <v:fill type="solid"/>
              </v:shape>
              <v:shape style="position:absolute;left:626;top:8135;width:310;height:310" coordorigin="626,8135" coordsize="310,310" path="m893,8142l670,8142,662,8149,900,8149,893,8142xe" filled="true" fillcolor="#000000" stroked="false">
                <v:path arrowok="t"/>
                <v:fill type="solid"/>
              </v:shape>
              <v:shape style="position:absolute;left:626;top:8135;width:310;height:310" coordorigin="626,8135" coordsize="310,310" path="m878,8135l684,8135,677,8142,886,8142,878,8135xe" filled="true" fillcolor="#000000" stroked="false">
                <v:path arrowok="t"/>
                <v:fill type="solid"/>
              </v:shape>
            </v:group>
            <v:group style="position:absolute;left:626;top:8135;width:310;height:310" coordorigin="626,8135" coordsize="310,310">
              <v:shape style="position:absolute;left:626;top:8135;width:310;height:310" coordorigin="626,8135" coordsize="310,310" path="m857,8444l864,8444,871,8444,878,8444,886,8437,893,8437,900,8430,907,8423,914,8423,914,8415,922,8408,929,8401,929,8394,936,8387,936,8192,929,8185,929,8178,922,8171,922,8163,914,8156,907,8149,900,8149,893,8142,886,8142,878,8135,684,8135,677,8142,670,8142,662,8149,655,8149,648,8156,641,8163,641,8171,634,8178,634,8185,626,8192,626,8387,634,8394,634,8401,641,8408,641,8415,648,8423,655,8430,662,8430,670,8437,677,8437,684,8444,691,8444,698,8444,706,8444,857,8444xe" filled="false" stroked="true" strokeweight="1.080110pt" strokecolor="#000000">
                <v:path arrowok="t"/>
              </v:shape>
            </v:group>
            <v:group style="position:absolute;left:10556;top:14923;width:735;height:310" coordorigin="10556,14923" coordsize="735,310">
              <v:shape style="position:absolute;left:10556;top:14923;width:735;height:310" coordorigin="10556,14923" coordsize="735,310" path="m10556,15233l10556,14923,11291,14923,11291,15233,10556,15233xe" filled="true" fillcolor="#ffffff" stroked="false">
                <v:path arrowok="t"/>
                <v:fill type="solid"/>
              </v:shape>
            </v:group>
            <v:group style="position:absolute;left:10556;top:15053;width:454;height:166" coordorigin="10556,15053" coordsize="454,166">
              <v:shape style="position:absolute;left:10556;top:15053;width:454;height:166" coordorigin="10556,15053" coordsize="454,166" path="m10556,15218l10556,15053,11010,15053,11010,15218,10556,15218e" filled="false" stroked="true" strokeweight="1.080110pt" strokecolor="#000000">
                <v:path arrowok="t"/>
              </v:shape>
            </v:group>
            <v:group style="position:absolute;left:799;top:13627;width:2470;height:1707" coordorigin="799,13627" coordsize="2470,1707">
              <v:shape style="position:absolute;left:799;top:13627;width:2470;height:1707" coordorigin="799,13627" coordsize="2470,1707" path="m799,15333l799,13627,3269,13627,3269,15333,799,15333xe" filled="true" fillcolor="#ffffff" stroked="false">
                <v:path arrowok="t"/>
                <v:fill type="solid"/>
              </v:shape>
            </v:group>
            <v:group style="position:absolute;left:742;top:12691;width:2139;height:843" coordorigin="742,12691" coordsize="2139,843">
              <v:shape style="position:absolute;left:742;top:12691;width:2139;height:843" coordorigin="742,12691" coordsize="2139,843" path="m742,13534l742,12691,2880,12691,2880,13534,742,13534xe" filled="true" fillcolor="#ffffff" stroked="false">
                <v:path arrowok="t"/>
                <v:fill type="solid"/>
              </v:shape>
            </v:group>
            <v:group style="position:absolute;left:1046;top:12877;width:1589;height:281" coordorigin="1046,12877" coordsize="1589,281">
              <v:shape style="position:absolute;left:1046;top:12877;width:1589;height:281" coordorigin="1046,12877" coordsize="1589,281" path="m1046,12877l1046,13157,2635,13157,2635,12877,1046,12877xe" filled="true" fillcolor="#ffffff" stroked="false">
                <v:path arrowok="t"/>
                <v:fill type="solid"/>
              </v:shape>
            </v:group>
            <v:group style="position:absolute;left:1046;top:13151;width:1589;height:154" coordorigin="1046,13151" coordsize="1589,154">
              <v:shape style="position:absolute;left:1046;top:13151;width:1589;height:154" coordorigin="1046,13151" coordsize="1589,154" path="m1046,13151l1046,13305,2635,13305,2635,13151,1046,13151xe" filled="true" fillcolor="#ffffff" stroked="false">
                <v:path arrowok="t"/>
                <v:fill type="solid"/>
              </v:shape>
            </v:group>
            <v:group style="position:absolute;left:1046;top:13299;width:1589;height:154" coordorigin="1046,13299" coordsize="1589,154">
              <v:shape style="position:absolute;left:1046;top:13299;width:1589;height:154" coordorigin="1046,13299" coordsize="1589,154" path="m1046,13299l1046,13452,2635,13452,2635,13299,1046,13299xe" filled="true" fillcolor="#ffffff" stroked="false">
                <v:path arrowok="t"/>
                <v:fill type="solid"/>
              </v:shape>
            </v:group>
            <v:group style="position:absolute;left:1047;top:12735;width:1596;height:148" coordorigin="1047,12735" coordsize="1596,148">
              <v:shape style="position:absolute;left:1047;top:12735;width:1596;height:148" coordorigin="1047,12735" coordsize="1596,148" path="m1047,12735l1047,12883,2643,12883,2643,12735,1047,12735xe" filled="true" fillcolor="#ffffff" stroked="false">
                <v:path arrowok="t"/>
                <v:fill type="solid"/>
              </v:shape>
              <v:shape style="position:absolute;left:670;top:8193;width:218;height:159" type="#_x0000_t202" filled="false" stroked="false">
                <v:textbox inset="0,0,0,0">
                  <w:txbxContent>
                    <w:p>
                      <w:pPr>
                        <w:spacing w:line="158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FFFFFF"/>
                          <w:spacing w:val="-1"/>
                          <w:w w:val="95"/>
                          <w:sz w:val="16"/>
                        </w:rPr>
                        <w:t>2.7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979;top:8195;width:4820;height:195" type="#_x0000_t202" filled="false" stroked="false">
                <v:textbox inset="0,0,0,0">
                  <w:txbxContent>
                    <w:p>
                      <w:pPr>
                        <w:spacing w:line="1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9"/>
                          <w:szCs w:val="19"/>
                        </w:rPr>
                      </w:pP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Perche</w:t>
                      </w:r>
                      <w:r>
                        <w:rPr>
                          <w:rFonts w:ascii="Arial" w:hAnsi="Arial"/>
                          <w:b/>
                          <w:i/>
                          <w:spacing w:val="18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-1"/>
                          <w:sz w:val="19"/>
                        </w:rPr>
                        <w:t>et</w:t>
                      </w:r>
                      <w:r>
                        <w:rPr>
                          <w:rFonts w:ascii="Arial" w:hAnsi="Arial"/>
                          <w:b/>
                          <w:i/>
                          <w:spacing w:val="19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Haut-Vendômois</w:t>
                      </w:r>
                      <w:r>
                        <w:rPr>
                          <w:rFonts w:ascii="Arial" w:hAnsi="Arial"/>
                          <w:b/>
                          <w:i/>
                          <w:spacing w:val="19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19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2"/>
                          <w:sz w:val="19"/>
                        </w:rPr>
                        <w:t>MOREE</w:t>
                      </w:r>
                      <w:r>
                        <w:rPr>
                          <w:rFonts w:ascii="Arial" w:hAnsi="Arial"/>
                          <w:b/>
                          <w:i/>
                          <w:spacing w:val="19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19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ZA</w:t>
                      </w:r>
                      <w:r>
                        <w:rPr>
                          <w:rFonts w:ascii="Arial" w:hAnsi="Arial"/>
                          <w:b/>
                          <w:i/>
                          <w:spacing w:val="1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du</w:t>
                      </w:r>
                      <w:r>
                        <w:rPr>
                          <w:rFonts w:ascii="Arial" w:hAnsi="Arial"/>
                          <w:b/>
                          <w:i/>
                          <w:spacing w:val="1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1"/>
                          <w:sz w:val="19"/>
                        </w:rPr>
                        <w:t>Bourg</w:t>
                      </w:r>
                      <w:r>
                        <w:rPr>
                          <w:rFonts w:ascii="Arial" w:hAnsi="Arial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4580;top:8829;width:1938;height:159" type="#_x0000_t202" filled="false" stroked="false">
                <v:textbox inset="0,0,0,0">
                  <w:txbxContent>
                    <w:p>
                      <w:pPr>
                        <w:spacing w:line="158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w w:val="65"/>
                          <w:sz w:val="16"/>
                        </w:rPr>
                        <w:t>Z</w:t>
                      </w:r>
                      <w:r>
                        <w:rPr>
                          <w:rFonts w:ascii="Arial"/>
                          <w:spacing w:val="-1"/>
                          <w:w w:val="6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w w:val="95"/>
                          <w:sz w:val="16"/>
                        </w:rPr>
                        <w:t>o</w:t>
                      </w:r>
                      <w:r>
                        <w:rPr>
                          <w:rFonts w:ascii="Arial"/>
                          <w:spacing w:val="4"/>
                          <w:w w:val="95"/>
                          <w:sz w:val="16"/>
                        </w:rPr>
                        <w:t>n</w:t>
                      </w:r>
                      <w:r>
                        <w:rPr>
                          <w:rFonts w:ascii="Arial"/>
                          <w:w w:val="95"/>
                          <w:sz w:val="16"/>
                        </w:rPr>
                        <w:t>e</w:t>
                      </w:r>
                      <w:r>
                        <w:rPr>
                          <w:rFonts w:ascii="Arial"/>
                          <w:spacing w:val="18"/>
                          <w:w w:val="9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spacing w:val="4"/>
                          <w:w w:val="95"/>
                          <w:sz w:val="16"/>
                        </w:rPr>
                        <w:t>L</w:t>
                      </w:r>
                      <w:r>
                        <w:rPr>
                          <w:rFonts w:ascii="Arial"/>
                          <w:w w:val="95"/>
                          <w:sz w:val="16"/>
                        </w:rPr>
                        <w:t>e</w:t>
                      </w:r>
                      <w:r>
                        <w:rPr>
                          <w:rFonts w:ascii="Arial"/>
                          <w:spacing w:val="17"/>
                          <w:w w:val="9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spacing w:val="1"/>
                          <w:w w:val="95"/>
                          <w:sz w:val="16"/>
                        </w:rPr>
                        <w:t>P</w:t>
                      </w:r>
                      <w:r>
                        <w:rPr>
                          <w:rFonts w:ascii="Arial"/>
                          <w:spacing w:val="-2"/>
                          <w:w w:val="95"/>
                          <w:sz w:val="16"/>
                        </w:rPr>
                        <w:t>a</w:t>
                      </w:r>
                      <w:r>
                        <w:rPr>
                          <w:rFonts w:ascii="Arial"/>
                          <w:spacing w:val="-18"/>
                          <w:w w:val="95"/>
                          <w:sz w:val="16"/>
                        </w:rPr>
                        <w:t>r</w:t>
                      </w:r>
                      <w:r>
                        <w:rPr>
                          <w:rFonts w:ascii="Arial"/>
                          <w:w w:val="95"/>
                          <w:sz w:val="16"/>
                        </w:rPr>
                        <w:t>c</w:t>
                      </w:r>
                      <w:r>
                        <w:rPr>
                          <w:rFonts w:ascii="Arial"/>
                          <w:spacing w:val="13"/>
                          <w:w w:val="9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w w:val="65"/>
                          <w:sz w:val="16"/>
                        </w:rPr>
                        <w:t>d</w:t>
                      </w:r>
                      <w:r>
                        <w:rPr>
                          <w:rFonts w:ascii="Arial"/>
                          <w:spacing w:val="-5"/>
                          <w:w w:val="6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w w:val="65"/>
                          <w:sz w:val="16"/>
                        </w:rPr>
                        <w:t>e </w:t>
                      </w:r>
                      <w:r>
                        <w:rPr>
                          <w:rFonts w:ascii="Arial"/>
                          <w:spacing w:val="7"/>
                          <w:w w:val="6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spacing w:val="-22"/>
                          <w:sz w:val="16"/>
                        </w:rPr>
                        <w:t>l</w:t>
                      </w:r>
                      <w:r>
                        <w:rPr>
                          <w:rFonts w:ascii="Arial"/>
                          <w:sz w:val="16"/>
                        </w:rPr>
                        <w:t>a</w:t>
                      </w:r>
                      <w:r>
                        <w:rPr>
                          <w:rFonts w:ascii="Arial"/>
                          <w:spacing w:val="-1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w w:val="65"/>
                          <w:sz w:val="16"/>
                        </w:rPr>
                        <w:t>V</w:t>
                      </w:r>
                      <w:r>
                        <w:rPr>
                          <w:rFonts w:ascii="Arial"/>
                          <w:spacing w:val="15"/>
                          <w:w w:val="6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spacing w:val="4"/>
                          <w:w w:val="95"/>
                          <w:sz w:val="16"/>
                        </w:rPr>
                        <w:t>a</w:t>
                      </w:r>
                      <w:r>
                        <w:rPr>
                          <w:rFonts w:ascii="Arial"/>
                          <w:spacing w:val="-22"/>
                          <w:w w:val="95"/>
                          <w:sz w:val="16"/>
                        </w:rPr>
                        <w:t>r</w:t>
                      </w:r>
                      <w:r>
                        <w:rPr>
                          <w:rFonts w:ascii="Arial"/>
                          <w:w w:val="95"/>
                          <w:sz w:val="16"/>
                        </w:rPr>
                        <w:t>e</w:t>
                      </w:r>
                      <w:r>
                        <w:rPr>
                          <w:rFonts w:ascii="Arial"/>
                          <w:spacing w:val="-8"/>
                          <w:w w:val="9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w w:val="95"/>
                          <w:sz w:val="16"/>
                        </w:rPr>
                        <w:t>nn</w:t>
                      </w:r>
                      <w:r>
                        <w:rPr>
                          <w:rFonts w:ascii="Arial"/>
                          <w:w w:val="95"/>
                          <w:sz w:val="16"/>
                        </w:rPr>
                        <w:t>e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5368;top:10796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1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7503;top:10810;width:458;height:137" type="#_x0000_t202" filled="false" stroked="false">
                <v:textbox inset="0,0,0,0">
                  <w:txbxContent>
                    <w:p>
                      <w:pPr>
                        <w:spacing w:line="137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3"/>
                          <w:szCs w:val="13"/>
                        </w:rPr>
                      </w:pPr>
                      <w:r>
                        <w:rPr>
                          <w:rFonts w:ascii="Arial" w:hAnsi="Arial"/>
                          <w:b/>
                          <w:color w:val="FFFF00"/>
                          <w:spacing w:val="8"/>
                          <w:w w:val="105"/>
                          <w:sz w:val="13"/>
                        </w:rPr>
                        <w:t>Mor</w:t>
                      </w:r>
                      <w:r>
                        <w:rPr>
                          <w:rFonts w:ascii="Arial" w:hAnsi="Arial"/>
                          <w:b/>
                          <w:color w:val="FFFF00"/>
                          <w:spacing w:val="-20"/>
                          <w:w w:val="105"/>
                          <w:sz w:val="13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color w:val="FFFF00"/>
                          <w:spacing w:val="5"/>
                          <w:w w:val="105"/>
                          <w:sz w:val="13"/>
                        </w:rPr>
                        <w:t>ée</w:t>
                      </w:r>
                      <w:r>
                        <w:rPr>
                          <w:rFonts w:ascii="Arial" w:hAnsi="Arial"/>
                          <w:sz w:val="13"/>
                        </w:rPr>
                      </w:r>
                    </w:p>
                  </w:txbxContent>
                </v:textbox>
                <w10:wrap type="none"/>
              </v:shape>
              <v:shape style="position:absolute;left:5663;top:11681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2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779;top:12192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3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876;top:12759;width:1666;height:675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177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2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1"/>
                          <w:w w:val="95"/>
                          <w:sz w:val="11"/>
                        </w:rPr>
                        <w:t>ab</w:t>
                      </w:r>
                      <w:r>
                        <w:rPr>
                          <w:rFonts w:ascii="Arial"/>
                          <w:spacing w:val="-15"/>
                          <w:w w:val="95"/>
                          <w:sz w:val="11"/>
                        </w:rPr>
                        <w:t>li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10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80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6"/>
                          <w:w w:val="8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8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80"/>
                          <w:sz w:val="11"/>
                        </w:rPr>
                        <w:t>m</w:t>
                      </w:r>
                      <w:r>
                        <w:rPr>
                          <w:rFonts w:ascii="Arial"/>
                          <w:spacing w:val="-2"/>
                          <w:w w:val="8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8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2"/>
                          <w:w w:val="8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4"/>
                          <w:w w:val="9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8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5"/>
                        </w:numPr>
                        <w:tabs>
                          <w:tab w:pos="184" w:val="left" w:leader="none"/>
                        </w:tabs>
                        <w:spacing w:line="246" w:lineRule="auto" w:before="15"/>
                        <w:ind w:left="177" w:right="0" w:hanging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AMBULA</w:t>
                      </w:r>
                      <w:r>
                        <w:rPr>
                          <w:rFonts w:ascii="Arial"/>
                          <w:spacing w:val="2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1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CES</w:t>
                      </w:r>
                      <w:r>
                        <w:rPr>
                          <w:rFonts w:ascii="Arial"/>
                          <w:spacing w:val="-18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ET</w:t>
                      </w:r>
                      <w:r>
                        <w:rPr>
                          <w:rFonts w:ascii="Arial"/>
                          <w:spacing w:val="-18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TA</w:t>
                      </w:r>
                      <w:r>
                        <w:rPr>
                          <w:rFonts w:ascii="Arial"/>
                          <w:spacing w:val="2"/>
                          <w:sz w:val="11"/>
                        </w:rPr>
                        <w:t>X</w:t>
                      </w:r>
                      <w:r>
                        <w:rPr>
                          <w:rFonts w:ascii="Arial"/>
                          <w:spacing w:val="-6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sz w:val="11"/>
                        </w:rPr>
                        <w:t>IS</w:t>
                      </w:r>
                      <w:r>
                        <w:rPr>
                          <w:rFonts w:ascii="Arial"/>
                          <w:spacing w:val="-19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DE</w:t>
                      </w:r>
                      <w:r>
                        <w:rPr>
                          <w:rFonts w:ascii="Arial"/>
                          <w:spacing w:val="24"/>
                          <w:w w:val="102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MOREE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5"/>
                        </w:numPr>
                        <w:tabs>
                          <w:tab w:pos="184" w:val="left" w:leader="none"/>
                        </w:tabs>
                        <w:spacing w:before="12"/>
                        <w:ind w:left="183" w:right="0" w:hanging="183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95"/>
                          <w:sz w:val="11"/>
                        </w:rPr>
                        <w:t>ATELIERS</w:t>
                      </w:r>
                      <w:r>
                        <w:rPr>
                          <w:rFonts w:ascii="Arial"/>
                          <w:spacing w:val="-10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MUN</w:t>
                      </w:r>
                      <w:r>
                        <w:rPr>
                          <w:rFonts w:ascii="Arial"/>
                          <w:spacing w:val="23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3"/>
                          <w:w w:val="95"/>
                          <w:sz w:val="11"/>
                        </w:rPr>
                        <w:t>ICIPAU</w:t>
                      </w:r>
                      <w:r>
                        <w:rPr>
                          <w:rFonts w:ascii="Arial"/>
                          <w:spacing w:val="-6"/>
                          <w:w w:val="95"/>
                          <w:sz w:val="11"/>
                        </w:rPr>
                        <w:t>X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5"/>
                        </w:numPr>
                        <w:tabs>
                          <w:tab w:pos="178" w:val="left" w:leader="none"/>
                        </w:tabs>
                        <w:spacing w:line="124" w:lineRule="exact" w:before="21"/>
                        <w:ind w:left="177" w:right="0" w:hanging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CEN</w:t>
                      </w:r>
                      <w:r>
                        <w:rPr>
                          <w:rFonts w:ascii="Arial"/>
                          <w:spacing w:val="8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TRE</w:t>
                      </w:r>
                      <w:r>
                        <w:rPr>
                          <w:rFonts w:ascii="Arial"/>
                          <w:spacing w:val="-11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DE</w:t>
                      </w:r>
                      <w:r>
                        <w:rPr>
                          <w:rFonts w:ascii="Arial"/>
                          <w:spacing w:val="-11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SECOURS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9548;top:13368;width:752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-3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23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1"/>
                          <w:w w:val="90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3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9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upée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875;top:13805;width:1906;height:1480" type="#_x0000_t202" filled="false" stroked="false">
                <v:textbox inset="0,0,0,0">
                  <w:txbxContent>
                    <w:p>
                      <w:pPr>
                        <w:spacing w:line="123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Su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fa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9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1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9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6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upé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</w:p>
                    <w:p>
                      <w:pPr>
                        <w:spacing w:line="262" w:lineRule="auto" w:before="13"/>
                        <w:ind w:left="0" w:right="18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5"/>
                          <w:w w:val="9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4"/>
                          <w:w w:val="95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4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9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2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m</w:t>
                      </w:r>
                      <w:r>
                        <w:rPr>
                          <w:rFonts w:ascii="Arial" w:hAnsi="Arial"/>
                          <w:spacing w:val="-16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m</w:t>
                      </w:r>
                      <w:r>
                        <w:rPr>
                          <w:rFonts w:ascii="Arial" w:hAnsi="Arial"/>
                          <w:spacing w:val="-14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2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4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li</w:t>
                      </w:r>
                      <w:r>
                        <w:rPr>
                          <w:rFonts w:ascii="Arial" w:hAnsi="Arial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7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12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2"/>
                        </w:rPr>
                        <w:t>an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7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4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ivi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w w:val="11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w w:val="9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4"/>
                          <w:w w:val="95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3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 </w:t>
                      </w:r>
                      <w:r>
                        <w:rPr>
                          <w:rFonts w:ascii="Arial" w:hAnsi="Arial"/>
                          <w:spacing w:val="3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li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b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3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7"/>
                          <w:w w:val="95"/>
                          <w:sz w:val="12"/>
                        </w:rPr>
                        <w:t>q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w w:val="9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e  :</w:t>
                      </w:r>
                    </w:p>
                    <w:p>
                      <w:pPr>
                        <w:spacing w:line="262" w:lineRule="auto" w:before="0"/>
                        <w:ind w:left="0" w:right="541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22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li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b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19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no</w:t>
                      </w:r>
                      <w:r>
                        <w:rPr>
                          <w:rFonts w:ascii="Arial" w:hAnsi="Arial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pacing w:val="-12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3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8"/>
                          <w:sz w:val="12"/>
                        </w:rPr>
                        <w:t>q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-13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19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Su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fa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7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zon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v</w:t>
                      </w:r>
                      <w:r>
                        <w:rPr>
                          <w:rFonts w:ascii="Arial" w:hAnsi="Arial"/>
                          <w:spacing w:val="-16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18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8"/>
                          <w:sz w:val="12"/>
                        </w:rPr>
                        <w:t>Inf</w:t>
                      </w:r>
                      <w:r>
                        <w:rPr>
                          <w:rFonts w:ascii="Arial"/>
                          <w:spacing w:val="-5"/>
                          <w:sz w:val="12"/>
                        </w:rPr>
                        <w:t>r</w:t>
                      </w:r>
                      <w:r>
                        <w:rPr>
                          <w:rFonts w:ascii="Arial"/>
                          <w:spacing w:val="-8"/>
                          <w:sz w:val="12"/>
                        </w:rPr>
                        <w:t>a</w:t>
                      </w:r>
                      <w:r>
                        <w:rPr>
                          <w:rFonts w:ascii="Arial"/>
                          <w:spacing w:val="-15"/>
                          <w:sz w:val="12"/>
                        </w:rPr>
                        <w:t>s</w:t>
                      </w:r>
                      <w:r>
                        <w:rPr>
                          <w:rFonts w:ascii="Arial"/>
                          <w:spacing w:val="-11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9"/>
                          <w:sz w:val="12"/>
                        </w:rPr>
                        <w:t>t</w:t>
                      </w:r>
                      <w:r>
                        <w:rPr>
                          <w:rFonts w:ascii="Arial"/>
                          <w:spacing w:val="-6"/>
                          <w:sz w:val="12"/>
                        </w:rPr>
                        <w:t>r</w:t>
                      </w:r>
                      <w:r>
                        <w:rPr>
                          <w:rFonts w:ascii="Arial"/>
                          <w:spacing w:val="-9"/>
                          <w:sz w:val="12"/>
                        </w:rPr>
                        <w:t>u</w:t>
                      </w:r>
                      <w:r>
                        <w:rPr>
                          <w:rFonts w:ascii="Arial"/>
                          <w:spacing w:val="-17"/>
                          <w:sz w:val="12"/>
                        </w:rPr>
                        <w:t>c</w:t>
                      </w:r>
                      <w:r>
                        <w:rPr>
                          <w:rFonts w:ascii="Arial"/>
                          <w:spacing w:val="-10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9"/>
                          <w:sz w:val="12"/>
                        </w:rPr>
                        <w:t>tu</w:t>
                      </w:r>
                      <w:r>
                        <w:rPr>
                          <w:rFonts w:ascii="Arial"/>
                          <w:spacing w:val="-6"/>
                          <w:sz w:val="12"/>
                        </w:rPr>
                        <w:t>r</w:t>
                      </w:r>
                      <w:r>
                        <w:rPr>
                          <w:rFonts w:ascii="Arial"/>
                          <w:spacing w:val="-18"/>
                          <w:sz w:val="12"/>
                        </w:rPr>
                        <w:t>e</w:t>
                      </w:r>
                      <w:r>
                        <w:rPr>
                          <w:rFonts w:ascii="Arial"/>
                          <w:spacing w:val="-10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2"/>
                        </w:rPr>
                        <w:t>s</w:t>
                      </w:r>
                      <w:r>
                        <w:rPr>
                          <w:rFonts w:ascii="Arial"/>
                          <w:spacing w:val="19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z w:val="12"/>
                        </w:rPr>
                        <w:t>:</w:t>
                      </w:r>
                    </w:p>
                    <w:p>
                      <w:pPr>
                        <w:spacing w:before="13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SURFACE</w:t>
                      </w:r>
                      <w:r>
                        <w:rPr>
                          <w:rFonts w:ascii="Arial"/>
                          <w:spacing w:val="-19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3"/>
                          <w:sz w:val="12"/>
                        </w:rPr>
                        <w:t>TOTALE</w:t>
                      </w:r>
                      <w:r>
                        <w:rPr>
                          <w:rFonts w:ascii="Arial"/>
                          <w:spacing w:val="-18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1"/>
                          <w:sz w:val="12"/>
                        </w:rPr>
                        <w:t>DE</w:t>
                      </w:r>
                      <w:r>
                        <w:rPr>
                          <w:rFonts w:ascii="Arial"/>
                          <w:spacing w:val="-18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4"/>
                          <w:sz w:val="12"/>
                        </w:rPr>
                        <w:t>LA</w:t>
                      </w:r>
                      <w:r>
                        <w:rPr>
                          <w:rFonts w:ascii="Arial"/>
                          <w:spacing w:val="-18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2"/>
                        </w:rPr>
                        <w:t>Z</w:t>
                      </w:r>
                      <w:r>
                        <w:rPr>
                          <w:rFonts w:ascii="Arial"/>
                          <w:spacing w:val="-9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sz w:val="12"/>
                        </w:rPr>
                        <w:t>O</w:t>
                      </w:r>
                      <w:r>
                        <w:rPr>
                          <w:rFonts w:ascii="Arial"/>
                          <w:spacing w:val="-6"/>
                          <w:sz w:val="12"/>
                        </w:rPr>
                        <w:t>N</w:t>
                      </w:r>
                      <w:r>
                        <w:rPr>
                          <w:rFonts w:ascii="Arial"/>
                          <w:spacing w:val="2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z w:val="12"/>
                        </w:rPr>
                        <w:t>E</w:t>
                      </w:r>
                      <w:r>
                        <w:rPr>
                          <w:rFonts w:ascii="Arial"/>
                          <w:spacing w:val="-18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z w:val="12"/>
                        </w:rPr>
                        <w:t>:</w:t>
                      </w:r>
                    </w:p>
                    <w:p>
                      <w:pPr>
                        <w:spacing w:before="13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d</w:t>
                      </w:r>
                      <w:r>
                        <w:rPr>
                          <w:rFonts w:ascii="Arial" w:hAnsi="Arial"/>
                          <w:spacing w:val="-16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ont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10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fa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c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12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1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22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0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3"/>
                          <w:sz w:val="12"/>
                        </w:rPr>
                        <w:t>v</w:t>
                      </w:r>
                      <w:r>
                        <w:rPr>
                          <w:rFonts w:ascii="Arial" w:hAnsi="Arial"/>
                          <w:spacing w:val="-12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26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7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</w:p>
                    <w:p>
                      <w:pPr>
                        <w:spacing w:before="13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eastAsia="Arial"/>
                          <w:spacing w:val="-34"/>
                          <w:w w:val="140"/>
                          <w:sz w:val="12"/>
                          <w:szCs w:val="12"/>
                        </w:rPr>
                        <w:t>––––––––––––––––––––––––––––––</w:t>
                      </w:r>
                      <w:r>
                        <w:rPr>
                          <w:rFonts w:ascii="Arial" w:hAnsi="Arial" w:cs="Arial" w:eastAsia="Arial"/>
                          <w:w w:val="140"/>
                          <w:sz w:val="12"/>
                          <w:szCs w:val="12"/>
                        </w:rPr>
                        <w:t>–</w:t>
                      </w:r>
                      <w:r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35" w:lineRule="exact" w:before="13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j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1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11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w w:val="95"/>
                          <w:sz w:val="12"/>
                        </w:rPr>
                        <w:t>(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9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w w:val="95"/>
                          <w:sz w:val="12"/>
                        </w:rPr>
                        <w:t>x</w:t>
                      </w:r>
                      <w:r>
                        <w:rPr>
                          <w:rFonts w:ascii="Arial" w:hAnsi="Arial"/>
                          <w:spacing w:val="-4"/>
                          <w:w w:val="95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9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pacing w:val="-13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9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3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4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on</w:t>
                      </w:r>
                      <w:r>
                        <w:rPr>
                          <w:rFonts w:ascii="Arial" w:hAnsi="Arial"/>
                          <w:sz w:val="12"/>
                        </w:rPr>
                        <w:t>)</w:t>
                      </w:r>
                      <w:r>
                        <w:rPr>
                          <w:rFonts w:ascii="Arial" w:hAnsi="Arial"/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</w:p>
                  </w:txbxContent>
                </v:textbox>
                <w10:wrap type="none"/>
              </v:shape>
              <v:shape style="position:absolute;left:2892;top:13654;width:324;height:1329" type="#_x0000_t202" filled="false" stroked="false">
                <v:textbox inset="0,0,0,0">
                  <w:txbxContent>
                    <w:p>
                      <w:pPr>
                        <w:spacing w:line="123" w:lineRule="exact" w:before="0"/>
                        <w:ind w:left="120" w:right="0" w:hanging="121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b/>
                          <w:spacing w:val="-4"/>
                          <w:sz w:val="12"/>
                        </w:rPr>
                        <w:t>en</w:t>
                      </w:r>
                      <w:r>
                        <w:rPr>
                          <w:rFonts w:ascii="Arial"/>
                          <w:b/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pacing w:val="1"/>
                          <w:sz w:val="12"/>
                        </w:rPr>
                        <w:t>Ha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3"/>
                        <w:ind w:left="12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0,8</w:t>
                      </w:r>
                    </w:p>
                    <w:p>
                      <w:pPr>
                        <w:spacing w:before="13"/>
                        <w:ind w:left="12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0,7</w:t>
                      </w:r>
                    </w:p>
                    <w:p>
                      <w:pPr>
                        <w:spacing w:before="13"/>
                        <w:ind w:left="12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0,0</w:t>
                      </w:r>
                    </w:p>
                    <w:p>
                      <w:pPr>
                        <w:spacing w:before="13"/>
                        <w:ind w:left="12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0,0</w:t>
                      </w:r>
                    </w:p>
                    <w:p>
                      <w:pPr>
                        <w:spacing w:before="13"/>
                        <w:ind w:left="12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0,0</w:t>
                      </w:r>
                    </w:p>
                    <w:p>
                      <w:pPr>
                        <w:spacing w:before="13"/>
                        <w:ind w:left="12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0,1</w:t>
                      </w:r>
                    </w:p>
                    <w:p>
                      <w:pPr>
                        <w:spacing w:before="13"/>
                        <w:ind w:left="12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1,5</w:t>
                      </w:r>
                    </w:p>
                    <w:p>
                      <w:pPr>
                        <w:spacing w:line="135" w:lineRule="exact" w:before="13"/>
                        <w:ind w:left="12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0,0</w:t>
                      </w:r>
                    </w:p>
                  </w:txbxContent>
                </v:textbox>
                <w10:wrap type="none"/>
              </v:shape>
              <v:shape style="position:absolute;left:9548;top:13563;width:1871;height:1080" type="#_x0000_t202" filled="false" stroked="false">
                <v:textbox inset="0,0,0,0">
                  <w:txbxContent>
                    <w:p>
                      <w:pPr>
                        <w:spacing w:line="117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2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one </w:t>
                      </w:r>
                      <w:r>
                        <w:rPr>
                          <w:rFonts w:ascii="Arial" w:hAnsi="Arial"/>
                          <w:spacing w:val="6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w w:val="90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6"/>
                          <w:w w:val="90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m</w:t>
                      </w:r>
                      <w:r>
                        <w:rPr>
                          <w:rFonts w:ascii="Arial" w:hAnsi="Arial"/>
                          <w:spacing w:val="5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m</w:t>
                      </w:r>
                      <w:r>
                        <w:rPr>
                          <w:rFonts w:ascii="Arial" w:hAnsi="Arial"/>
                          <w:spacing w:val="-2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7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w w:val="90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2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8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7"/>
                          <w:w w:val="105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15"/>
                          <w:w w:val="105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-18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w w:val="105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pacing w:val="-3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w w:val="90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e </w:t>
                      </w:r>
                      <w:r>
                        <w:rPr>
                          <w:rFonts w:ascii="Arial" w:hAnsi="Arial"/>
                          <w:spacing w:val="5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pacing w:val="-4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6"/>
                          <w:w w:val="90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ns</w:t>
                      </w:r>
                      <w:r>
                        <w:rPr>
                          <w:rFonts w:ascii="Arial" w:hAnsi="Arial"/>
                          <w:spacing w:val="27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ac</w:t>
                      </w:r>
                      <w:r>
                        <w:rPr>
                          <w:rFonts w:ascii="Arial" w:hAnsi="Arial"/>
                          <w:spacing w:val="1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pacing w:val="-15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7"/>
                          <w:w w:val="105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-18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3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w w:val="105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before="68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95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-3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24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-17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b</w:t>
                      </w:r>
                      <w:r>
                        <w:rPr>
                          <w:rFonts w:ascii="Arial" w:hAnsi="Arial"/>
                          <w:spacing w:val="-17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4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q</w:t>
                      </w:r>
                      <w:r>
                        <w:rPr>
                          <w:rFonts w:ascii="Arial" w:hAnsi="Arial"/>
                          <w:sz w:val="11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p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line="368" w:lineRule="auto" w:before="68"/>
                        <w:ind w:left="0" w:right="597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7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29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-17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b</w:t>
                      </w:r>
                      <w:r>
                        <w:rPr>
                          <w:rFonts w:ascii="Arial" w:hAnsi="Arial"/>
                          <w:spacing w:val="-17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N </w:t>
                      </w:r>
                      <w:r>
                        <w:rPr>
                          <w:rFonts w:ascii="Arial" w:hAnsi="Arial"/>
                          <w:spacing w:val="4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1"/>
                          <w:sz w:val="11"/>
                        </w:rPr>
                        <w:t> E</w:t>
                      </w:r>
                      <w:r>
                        <w:rPr>
                          <w:rFonts w:ascii="Arial" w:hAnsi="Arial"/>
                          <w:sz w:val="11"/>
                        </w:rPr>
                        <w:t>qu</w:t>
                      </w:r>
                      <w:r>
                        <w:rPr>
                          <w:rFonts w:ascii="Arial" w:hAnsi="Arial"/>
                          <w:spacing w:val="-14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pée</w:t>
                      </w:r>
                      <w:r>
                        <w:rPr>
                          <w:rFonts w:ascii="Arial" w:hAnsi="Arial"/>
                          <w:w w:val="5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Z </w:t>
                      </w:r>
                      <w:r>
                        <w:rPr>
                          <w:rFonts w:ascii="Arial" w:hAnsi="Arial"/>
                          <w:sz w:val="11"/>
                        </w:rPr>
                        <w:t>one</w:t>
                      </w:r>
                      <w:r>
                        <w:rPr>
                          <w:rFonts w:ascii="Arial" w:hAnsi="Arial"/>
                          <w:spacing w:val="1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16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1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9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pacing w:val="-18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before="2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2"/>
                          <w:w w:val="105"/>
                          <w:sz w:val="11"/>
                        </w:rPr>
                        <w:t>P</w:t>
                      </w:r>
                      <w:r>
                        <w:rPr>
                          <w:rFonts w:ascii="Arial"/>
                          <w:spacing w:val="-18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7"/>
                          <w:w w:val="105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-18"/>
                          <w:w w:val="105"/>
                          <w:sz w:val="11"/>
                        </w:rPr>
                        <w:t>j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1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125" w:lineRule="exact" w:before="6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4"/>
                          <w:sz w:val="11"/>
                        </w:rPr>
                        <w:t>Inf</w:t>
                      </w:r>
                      <w:r>
                        <w:rPr>
                          <w:rFonts w:ascii="Arial"/>
                          <w:spacing w:val="-3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4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7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3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3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-9"/>
                          <w:sz w:val="11"/>
                        </w:rPr>
                        <w:t>c</w:t>
                      </w:r>
                      <w:r>
                        <w:rPr>
                          <w:rFonts w:ascii="Arial"/>
                          <w:spacing w:val="-3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5"/>
                          <w:sz w:val="11"/>
                        </w:rPr>
                        <w:t>tu</w:t>
                      </w:r>
                      <w:r>
                        <w:rPr>
                          <w:rFonts w:ascii="Arial"/>
                          <w:spacing w:val="-3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1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10736;top:14931;width:88;height:80" type="#_x0000_t202" filled="false" stroked="false">
                <v:textbox inset="0,0,0,0">
                  <w:txbxContent>
                    <w:p>
                      <w:pPr>
                        <w:spacing w:line="79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8"/>
                          <w:szCs w:val="8"/>
                        </w:rPr>
                      </w:pPr>
                      <w:r>
                        <w:rPr>
                          <w:rFonts w:ascii="Arial"/>
                          <w:spacing w:val="-1"/>
                          <w:sz w:val="8"/>
                        </w:rPr>
                        <w:t>40</w:t>
                      </w:r>
                      <w:r>
                        <w:rPr>
                          <w:rFonts w:ascii="Arial"/>
                          <w:sz w:val="8"/>
                        </w:rPr>
                      </w:r>
                    </w:p>
                  </w:txbxContent>
                </v:textbox>
                <w10:wrap type="none"/>
              </v:shape>
              <v:shape style="position:absolute;left:3013;top:15164;width:158;height:121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0,0</w:t>
                      </w:r>
                    </w:p>
                  </w:txbxContent>
                </v:textbox>
                <w10:wrap type="none"/>
              </v:shape>
              <v:shape style="position:absolute;left:11046;top:15154;width:224;height:80" type="#_x0000_t202" filled="false" stroked="false">
                <v:textbox inset="0,0,0,0">
                  <w:txbxContent>
                    <w:p>
                      <w:pPr>
                        <w:spacing w:line="79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/>
                          <w:spacing w:val="-6"/>
                          <w:w w:val="95"/>
                          <w:sz w:val="8"/>
                        </w:rPr>
                        <w:t>M</w:t>
                      </w:r>
                      <w:r>
                        <w:rPr>
                          <w:rFonts w:ascii="Arial" w:hAnsi="Arial"/>
                          <w:spacing w:val="-5"/>
                          <w:w w:val="95"/>
                          <w:sz w:val="8"/>
                        </w:rPr>
                        <w:t>è</w:t>
                      </w:r>
                      <w:r>
                        <w:rPr>
                          <w:rFonts w:ascii="Arial" w:hAnsi="Arial"/>
                          <w:spacing w:val="-6"/>
                          <w:w w:val="95"/>
                          <w:sz w:val="8"/>
                        </w:rPr>
                        <w:t>t</w:t>
                      </w:r>
                      <w:r>
                        <w:rPr>
                          <w:rFonts w:ascii="Arial" w:hAnsi="Arial"/>
                          <w:spacing w:val="-4"/>
                          <w:w w:val="95"/>
                          <w:sz w:val="8"/>
                        </w:rPr>
                        <w:t>r</w:t>
                      </w:r>
                      <w:r>
                        <w:rPr>
                          <w:rFonts w:ascii="Arial" w:hAnsi="Arial"/>
                          <w:spacing w:val="-12"/>
                          <w:w w:val="95"/>
                          <w:sz w:val="8"/>
                        </w:rPr>
                        <w:t>e</w:t>
                      </w:r>
                      <w:r>
                        <w:rPr>
                          <w:rFonts w:ascii="Arial" w:hAnsi="Arial"/>
                          <w:spacing w:val="-2"/>
                          <w:w w:val="95"/>
                          <w:sz w:val="8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8"/>
                        </w:rPr>
                        <w:t>s</w:t>
                      </w:r>
                      <w:r>
                        <w:rPr>
                          <w:rFonts w:ascii="Arial" w:hAnsi="Arial"/>
                          <w:sz w:val="8"/>
                        </w:rPr>
                      </w:r>
                    </w:p>
                  </w:txbxContent>
                </v:textbox>
                <w10:wrap type="none"/>
              </v:shape>
              <v:shape style="position:absolute;left:742;top:15402;width:7662;height:94" type="#_x0000_t202" filled="false" stroked="false">
                <v:textbox inset="0,0,0,0">
                  <w:txbxContent>
                    <w:p>
                      <w:pPr>
                        <w:spacing w:line="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u</w:t>
                      </w:r>
                      <w:r>
                        <w:rPr>
                          <w:rFonts w:ascii="Arial" w:hAnsi="Arial"/>
                          <w:spacing w:val="-10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5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s </w:t>
                      </w:r>
                      <w:r>
                        <w:rPr>
                          <w:rFonts w:ascii="Arial" w:hAnsi="Arial"/>
                          <w:spacing w:val="15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: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O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9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11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10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v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10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2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8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e  </w:t>
                      </w:r>
                      <w:r>
                        <w:rPr>
                          <w:rFonts w:ascii="Arial" w:hAnsi="Arial"/>
                          <w:spacing w:val="4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-4"/>
                          <w:sz w:val="9"/>
                        </w:rPr>
                        <w:t>'</w:t>
                      </w:r>
                      <w:r>
                        <w:rPr>
                          <w:rFonts w:ascii="Arial" w:hAnsi="Arial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1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5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no</w:t>
                      </w:r>
                      <w:r>
                        <w:rPr>
                          <w:rFonts w:ascii="Arial" w:hAnsi="Arial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z w:val="9"/>
                        </w:rPr>
                        <w:t>e  </w:t>
                      </w:r>
                      <w:r>
                        <w:rPr>
                          <w:rFonts w:ascii="Arial" w:hAnsi="Arial"/>
                          <w:spacing w:val="9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</w:t>
                      </w:r>
                      <w:r>
                        <w:rPr>
                          <w:rFonts w:ascii="Arial" w:hAnsi="Arial"/>
                          <w:spacing w:val="-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F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2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7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e </w:t>
                      </w:r>
                      <w:r>
                        <w:rPr>
                          <w:rFonts w:ascii="Arial" w:hAnsi="Arial"/>
                          <w:spacing w:val="15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: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z w:val="9"/>
                        </w:rPr>
                        <w:t>®</w:t>
                      </w:r>
                      <w:r>
                        <w:rPr>
                          <w:rFonts w:ascii="Arial" w:hAnsi="Arial"/>
                          <w:spacing w:val="-1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V </w:t>
                      </w:r>
                      <w:r>
                        <w:rPr>
                          <w:rFonts w:ascii="Arial" w:hAnsi="Arial"/>
                          <w:spacing w:val="8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.</w:t>
                      </w:r>
                      <w:r>
                        <w:rPr>
                          <w:rFonts w:ascii="Arial" w:hAnsi="Arial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©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z w:val="9"/>
                        </w:rPr>
                        <w:t>N </w:t>
                      </w:r>
                      <w:r>
                        <w:rPr>
                          <w:rFonts w:ascii="Arial" w:hAnsi="Arial"/>
                          <w:spacing w:val="2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01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z w:val="9"/>
                        </w:rPr>
                        <w:t>,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H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z w:val="9"/>
                        </w:rPr>
                        <w:t>®</w:t>
                      </w:r>
                      <w:r>
                        <w:rPr>
                          <w:rFonts w:ascii="Arial" w:hAnsi="Arial"/>
                          <w:spacing w:val="-1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V </w:t>
                      </w:r>
                      <w:r>
                        <w:rPr>
                          <w:rFonts w:ascii="Arial" w:hAnsi="Arial"/>
                          <w:spacing w:val="9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©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z w:val="9"/>
                        </w:rPr>
                        <w:t>N </w:t>
                      </w:r>
                      <w:r>
                        <w:rPr>
                          <w:rFonts w:ascii="Arial" w:hAnsi="Arial"/>
                          <w:spacing w:val="2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20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z w:val="9"/>
                        </w:rPr>
                        <w:t>4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11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9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e  </w:t>
                      </w:r>
                      <w:r>
                        <w:rPr>
                          <w:rFonts w:ascii="Arial" w:hAnsi="Arial"/>
                          <w:spacing w:val="5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DC</w:t>
                      </w:r>
                      <w:r>
                        <w:rPr>
                          <w:rFonts w:ascii="Arial" w:hAnsi="Arial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9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; 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z w:val="9"/>
                        </w:rPr>
                        <w:t>F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-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-10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z w:val="9"/>
                        </w:rPr>
                        <w:t>e 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20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z w:val="9"/>
                        </w:rPr>
                        <w:t>6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237.356226pt;margin-top:573.851294pt;width:44.8pt;height:4pt;mso-position-horizontal-relative:page;mso-position-vertical-relative:page;z-index:-68248;rotation:72" type="#_x0000_t136" fillcolor="#000000" stroked="f">
            <o:extrusion v:ext="view" autorotationcenter="t"/>
            <v:textpath style="font-family:&amp;quot;Arial&amp;quot;;font-size:4pt;v-text-kern:t;mso-text-shadow:auto;font-weight:bold" string="RTE DE SAINT HILAIRE"/>
            <w10:wrap type="none"/>
          </v:shape>
        </w:pict>
      </w:r>
      <w:r>
        <w:rPr/>
        <w:pict>
          <v:shape style="position:absolute;margin-left:390.947717pt;margin-top:655.264624pt;width:44.55pt;height:4pt;mso-position-horizontal-relative:page;mso-position-vertical-relative:page;z-index:-68224;rotation:80" type="#_x0000_t136" fillcolor="#000000" stroked="f">
            <o:extrusion v:ext="view" autorotationcenter="t"/>
            <v:textpath style="font-family:&amp;quot;Arial&amp;quot;;font-size:4pt;v-text-kern:t;mso-text-shadow:auto;font-weight:bold" string="R DU DOCTEUR MINOT"/>
            <w10:wrap type="none"/>
          </v:shape>
        </w:pict>
      </w:r>
      <w:r>
        <w:rPr/>
        <w:pict>
          <v:shape style="position:absolute;margin-left:270.031458pt;margin-top:716.444617pt;width:41.55pt;height:4pt;mso-position-horizontal-relative:page;mso-position-vertical-relative:page;z-index:-68200;rotation:81" type="#_x0000_t136" fillcolor="#000000" stroked="f">
            <o:extrusion v:ext="view" autorotationcenter="t"/>
            <v:textpath style="font-family:&amp;quot;Arial&amp;quot;;font-size:4pt;v-text-kern:t;mso-text-shadow:auto;font-weight:bold" string="AV DU 11 NOVEMBRE"/>
            <w10:wrap type="none"/>
          </v:shape>
        </w:pict>
      </w:r>
      <w:r>
        <w:rPr/>
        <w:pict>
          <v:shape style="position:absolute;margin-left:357.426599pt;margin-top:736.513098pt;width:35.3pt;height:4pt;mso-position-horizontal-relative:page;mso-position-vertical-relative:page;z-index:-68176;rotation:88" type="#_x0000_t136" fillcolor="#000000" stroked="f">
            <o:extrusion v:ext="view" autorotationcenter="t"/>
            <v:textpath style="font-family:&amp;quot;Arial&amp;quot;;font-size:4pt;v-text-kern:t;mso-text-shadow:auto;font-weight:bold" string="R HILAIRE NOYER"/>
            <w10:wrap type="none"/>
          </v:shape>
        </w:pict>
      </w:r>
      <w:r>
        <w:rPr/>
        <w:pict>
          <v:shape style="position:absolute;margin-left:452.748657pt;margin-top:681.974243pt;width:6.35pt;height:24.15pt;mso-position-horizontal-relative:page;mso-position-vertical-relative:page;z-index:5248" type="#_x0000_t202" filled="false" stroked="false">
            <v:textbox inset="0,0,0,0" style="layout-flow:vertical;mso-layout-flow-alt:bottom-to-top">
              <w:txbxContent>
                <w:p>
                  <w:pPr>
                    <w:spacing w:before="5"/>
                    <w:ind w:left="20" w:right="0" w:firstLine="0"/>
                    <w:jc w:val="left"/>
                    <w:rPr>
                      <w:rFonts w:ascii="Arial" w:hAnsi="Arial" w:cs="Arial" w:eastAsia="Arial"/>
                      <w:sz w:val="8"/>
                      <w:szCs w:val="8"/>
                    </w:rPr>
                  </w:pPr>
                  <w:r>
                    <w:rPr>
                      <w:rFonts w:ascii="Arial"/>
                      <w:b/>
                      <w:spacing w:val="-2"/>
                      <w:w w:val="98"/>
                      <w:position w:val="1"/>
                      <w:sz w:val="8"/>
                    </w:rPr>
                    <w:t>LE</w:t>
                  </w:r>
                  <w:r>
                    <w:rPr>
                      <w:rFonts w:ascii="Arial"/>
                      <w:b/>
                      <w:spacing w:val="-2"/>
                      <w:w w:val="98"/>
                      <w:sz w:val="8"/>
                    </w:rPr>
                    <w:t>S</w:t>
                  </w:r>
                  <w:r>
                    <w:rPr>
                      <w:rFonts w:ascii="Arial"/>
                      <w:b/>
                      <w:spacing w:val="-5"/>
                      <w:sz w:val="8"/>
                    </w:rPr>
                    <w:t> </w:t>
                  </w:r>
                  <w:r>
                    <w:rPr>
                      <w:rFonts w:ascii="Arial"/>
                      <w:b/>
                      <w:spacing w:val="-3"/>
                      <w:w w:val="99"/>
                      <w:sz w:val="8"/>
                    </w:rPr>
                    <w:t>CA</w:t>
                  </w:r>
                  <w:r>
                    <w:rPr>
                      <w:rFonts w:ascii="Arial"/>
                      <w:b/>
                      <w:spacing w:val="-3"/>
                      <w:w w:val="98"/>
                      <w:sz w:val="8"/>
                    </w:rPr>
                    <w:t>VES</w:t>
                  </w:r>
                  <w:r>
                    <w:rPr>
                      <w:rFonts w:ascii="Arial"/>
                      <w:sz w:val="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0.618768pt;margin-top:730.610693pt;width:36.050pt;height:4pt;mso-position-horizontal-relative:page;mso-position-vertical-relative:page;z-index:-68128;rotation:276" type="#_x0000_t136" fillcolor="#000000" stroked="f">
            <o:extrusion v:ext="view" autorotationcenter="t"/>
            <v:textpath style="font-family:&amp;quot;Arial&amp;quot;;font-size:4pt;v-text-kern:t;mso-text-shadow:auto;font-weight:bold" string="R LOUIS PASTEUR"/>
            <w10:wrap type="none"/>
          </v:shape>
        </w:pict>
      </w:r>
      <w:r>
        <w:rPr/>
        <w:pict>
          <v:shape style="position:absolute;margin-left:446.059381pt;margin-top:474.040411pt;width:38.550pt;height:4pt;mso-position-horizontal-relative:page;mso-position-vertical-relative:page;z-index:-68104;rotation:282" type="#_x0000_t136" fillcolor="#000000" stroked="f">
            <o:extrusion v:ext="view" autorotationcenter="t"/>
            <v:textpath style="font-family:&amp;quot;Arial&amp;quot;;font-size:4pt;v-text-kern:t;mso-text-shadow:auto;font-weight:bold" string="LA VIGNE D AMOUR"/>
            <w10:wrap type="none"/>
          </v:shape>
        </w:pict>
      </w:r>
      <w:r>
        <w:rPr/>
        <w:pict>
          <v:shape style="position:absolute;margin-left:501.459839pt;margin-top:737.307373pt;width:7pt;height:4pt;mso-position-horizontal-relative:page;mso-position-vertical-relative:page;z-index:-68080;rotation:294" type="#_x0000_t136" fillcolor="#000000" stroked="f">
            <o:extrusion v:ext="view" autorotationcenter="t"/>
            <v:textpath style="font-family:&amp;quot;Arial&amp;quot;;font-size:4pt;v-text-kern:t;mso-text-shadow:auto;font-weight:bold" string="IMP"/>
            <w10:wrap type="none"/>
          </v:shape>
        </w:pict>
      </w:r>
      <w:r>
        <w:rPr/>
        <w:pict>
          <v:shape style="position:absolute;margin-left:491.973328pt;margin-top:662.588928pt;width:4.850pt;height:4pt;mso-position-horizontal-relative:page;mso-position-vertical-relative:page;z-index:-68056;rotation:344" type="#_x0000_t136" fillcolor="#000000" stroked="f">
            <o:extrusion v:ext="view" autorotationcenter="t"/>
            <v:textpath style="font-family:&amp;quot;Arial&amp;quot;;font-size:4pt;v-text-kern:t;mso-text-shadow:auto;font-weight:bold" string="TE"/>
            <w10:wrap type="none"/>
          </v:shape>
        </w:pict>
      </w:r>
      <w:r>
        <w:rPr/>
        <w:pict>
          <v:shape style="position:absolute;margin-left:305.833893pt;margin-top:655.766174pt;width:27.55pt;height:4pt;mso-position-horizontal-relative:page;mso-position-vertical-relative:page;z-index:-68032;rotation:350" type="#_x0000_t136" fillcolor="#000000" stroked="f">
            <o:extrusion v:ext="view" autorotationcenter="t"/>
            <v:textpath style="font-family:&amp;quot;Arial&amp;quot;;font-size:4pt;v-text-kern:t;mso-text-shadow:auto;font-weight:bold" string="R LAMARTINE"/>
            <w10:wrap type="none"/>
          </v:shape>
        </w:pict>
      </w:r>
      <w:r>
        <w:rPr/>
        <w:pict>
          <v:shape style="position:absolute;margin-left:458.62326pt;margin-top:709.652588pt;width:2.9pt;height:4pt;mso-position-horizontal-relative:page;mso-position-vertical-relative:page;z-index:-68008;rotation:359" type="#_x0000_t136" fillcolor="#000000" stroked="f">
            <o:extrusion v:ext="view" autorotationcenter="t"/>
            <v:textpath style="font-family:&amp;quot;Arial&amp;quot;;font-size:4pt;v-text-kern:t;mso-text-shadow:auto;font-weight:bold" string="R"/>
            <w10:wrap type="none"/>
          </v:shape>
        </w:pict>
      </w:r>
    </w:p>
    <w:p>
      <w:pPr>
        <w:spacing w:line="200" w:lineRule="atLeast"/>
        <w:ind w:left="61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46.550pt;height:372.9pt;mso-position-horizontal-relative:char;mso-position-vertical-relative:line" coordorigin="0,0" coordsize="10931,7458">
            <v:shape style="position:absolute;left:11;top:126;width:10909;height:7328" type="#_x0000_t75" stroked="false">
              <v:imagedata r:id="rId21" o:title=""/>
            </v:shape>
            <v:group style="position:absolute;left:6959;top:4258;width:58;height:80" coordorigin="6959,4258" coordsize="58,80">
              <v:shape style="position:absolute;left:6959;top:4258;width:58;height:80" coordorigin="6959,4258" coordsize="58,80" path="m6988,4337l7010,4337,7010,4323,7017,4323,7017,4308,7010,4308,7010,4258,6995,4258,6959,4308,6959,4323,6988,4323,6988,4337e" filled="false" stroked="true" strokeweight="1.080110pt" strokecolor="#000000">
                <v:path arrowok="t"/>
              </v:shape>
            </v:group>
            <v:group style="position:absolute;left:6974;top:4280;width:15;height:29" coordorigin="6974,4280" coordsize="15,29">
              <v:shape style="position:absolute;left:6974;top:4280;width:15;height:29" coordorigin="6974,4280" coordsize="15,29" path="m6988,4308l6974,4308,6988,4280,6988,4308e" filled="false" stroked="true" strokeweight="1.080110pt" strokecolor="#000000">
                <v:path arrowok="t"/>
              </v:shape>
            </v:group>
            <v:group style="position:absolute;left:6679;top:4647;width:58;height:80" coordorigin="6679,4647" coordsize="58,80">
              <v:shape style="position:absolute;left:6679;top:4647;width:58;height:80" coordorigin="6679,4647" coordsize="58,80" path="m6729,4668l6729,4654,6722,4647,6715,4647,6707,4647,6693,4647,6686,4654,6679,4668,6679,4690,6679,4704,6686,4719,6693,4726,6707,4726,6715,4726,6729,4719,6729,4712,6736,4704,6729,4690,6729,4683,6722,4676,6707,4676,6700,4676,6693,4683,6693,4668,6700,4661,6707,4661,6715,4661,6715,4668,6729,4668e" filled="false" stroked="true" strokeweight="1.080110pt" strokecolor="#000000">
                <v:path arrowok="t"/>
              </v:shape>
            </v:group>
            <v:group style="position:absolute;left:6693;top:4690;width:22;height:22" coordorigin="6693,4690" coordsize="22,22">
              <v:shape style="position:absolute;left:6693;top:4690;width:22;height:22" coordorigin="6693,4690" coordsize="22,22" path="m6693,4704l6700,4690,6707,4690,6715,4690,6715,4704,6715,4712,6707,4712,6700,4712,6693,4704e" filled="false" stroked="true" strokeweight="1.080110pt" strokecolor="#000000">
                <v:path arrowok="t"/>
              </v:shape>
            </v:group>
            <v:group style="position:absolute;left:5944;top:5144;width:58;height:80" coordorigin="5944,5144" coordsize="58,80">
              <v:shape style="position:absolute;left:5944;top:5144;width:58;height:80" coordorigin="5944,5144" coordsize="58,80" path="m5944,5158l5980,5158,5966,5172,5959,5187,5959,5208,5951,5223,5973,5223,5973,5201,5987,5172,5995,5158,6002,5151,6002,5144,5944,5144,5944,5158e" filled="false" stroked="true" strokeweight="1.080110pt" strokecolor="#000000">
                <v:path arrowok="t"/>
              </v:shape>
            </v:group>
            <v:group style="position:absolute;left:6283;top:3488;width:58;height:80" coordorigin="6283,3488" coordsize="58,80">
              <v:shape style="position:absolute;left:6283;top:3488;width:58;height:80" coordorigin="6283,3488" coordsize="58,80" path="m6283,3545l6290,3553,6290,3560,6304,3567,6311,3567,6319,3567,6333,3560,6340,3553,6340,3545,6340,3538,6333,3531,6319,3524,6333,3517,6333,3502,6333,3495,6326,3495,6319,3488,6311,3488,6297,3488,6290,3495,6283,3509,6304,3509,6304,3502,6311,3502,6319,3502,6319,3509,6311,3517,6304,3517,6304,3531,6311,3531,6319,3531,6319,3538,6319,3553,6311,3553,6304,3553,6297,3545,6283,3545e" filled="false" stroked="true" strokeweight="1.080110pt" strokecolor="#000000">
                <v:path arrowok="t"/>
              </v:shape>
            </v:group>
            <v:group style="position:absolute;left:6938;top:5914;width:58;height:80" coordorigin="6938,5914" coordsize="58,80">
              <v:shape style="position:absolute;left:6938;top:5914;width:58;height:80" coordorigin="6938,5914" coordsize="58,80" path="m6952,5950l6938,5957,6938,5971,6938,5986,6945,5993,6952,5993,6967,5993,6974,5993,6988,5986,6988,5979,6995,5971,6988,5957,6974,5950,6988,5943,6988,5935,6988,5928,6981,5921,6974,5914,6967,5914,6952,5914,6945,5921,6938,5928,6938,5935,6945,5943,6952,5950e" filled="false" stroked="true" strokeweight="1.080110pt" strokecolor="#000000">
                <v:path arrowok="t"/>
              </v:shape>
            </v:group>
            <v:group style="position:absolute;left:6959;top:5921;width:15;height:22" coordorigin="6959,5921" coordsize="15,22">
              <v:shape style="position:absolute;left:6959;top:5921;width:15;height:22" coordorigin="6959,5921" coordsize="15,22" path="m6959,5935l6959,5928,6967,5921,6974,5928,6974,5935,6974,5943,6967,5943,6959,5943,6959,5935e" filled="false" stroked="true" strokeweight="1.080110pt" strokecolor="#000000">
                <v:path arrowok="t"/>
              </v:shape>
            </v:group>
            <v:group style="position:absolute;left:6952;top:5957;width:22;height:29" coordorigin="6952,5957" coordsize="22,29">
              <v:shape style="position:absolute;left:6952;top:5957;width:22;height:29" coordorigin="6952,5957" coordsize="22,29" path="m6952,5971l6959,5964,6967,5957,6974,5964,6974,5971,6974,5979,6967,5986,6959,5979,6952,5971e" filled="false" stroked="true" strokeweight="1.080110pt" strokecolor="#000000">
                <v:path arrowok="t"/>
              </v:shape>
            </v:group>
            <v:group style="position:absolute;left:7154;top:5971;width:58;height:80" coordorigin="7154,5971" coordsize="58,80">
              <v:shape style="position:absolute;left:7154;top:5971;width:58;height:80" coordorigin="7154,5971" coordsize="58,80" path="m7161,6029l7161,6043,7168,6051,7183,6051,7190,6051,7204,6043,7212,6029,7212,6015,7212,5993,7204,5979,7190,5971,7183,5971,7168,5971,7161,5979,7154,5986,7154,5993,7154,6007,7161,6015,7168,6022,7183,6022,7190,6022,7197,6015,7190,6029,7190,6036,7183,6036,7176,6036,7176,6029,7161,6029e" filled="false" stroked="true" strokeweight="1.080110pt" strokecolor="#000000">
                <v:path arrowok="t"/>
              </v:shape>
            </v:group>
            <v:group style="position:absolute;left:7168;top:5986;width:22;height:22" coordorigin="7168,5986" coordsize="22,22">
              <v:shape style="position:absolute;left:7168;top:5986;width:22;height:22" coordorigin="7168,5986" coordsize="22,22" path="m7190,6000l7190,6007,7183,6007,7176,6007,7168,5993,7176,5986,7183,5986,7190,5986,7190,6000e" filled="false" stroked="true" strokeweight="1.080110pt" strokecolor="#000000">
                <v:path arrowok="t"/>
              </v:shape>
            </v:group>
            <v:group style="position:absolute;left:5426;top:3668;width:36;height:80" coordorigin="5426,3668" coordsize="36,80">
              <v:shape style="position:absolute;left:5426;top:3668;width:36;height:80" coordorigin="5426,3668" coordsize="36,80" path="m5462,3747l5462,3668,5447,3668,5447,3675,5440,3675,5426,3689,5426,3704,5433,3697,5447,3689,5447,3747,5462,3747e" filled="false" stroked="true" strokeweight="1.080110pt" strokecolor="#000000">
                <v:path arrowok="t"/>
              </v:shape>
            </v:group>
            <v:group style="position:absolute;left:5649;top:3524;width:58;height:80" coordorigin="5649,3524" coordsize="58,80">
              <v:shape style="position:absolute;left:5649;top:3524;width:58;height:80" coordorigin="5649,3524" coordsize="58,80" path="m5707,3589l5671,3589,5678,3581,5685,3574,5692,3567,5699,3567,5699,3553,5707,3545,5699,3538,5699,3524,5692,3524,5678,3524,5671,3524,5663,3524,5656,3531,5649,3545,5671,3545,5671,3538,5678,3538,5685,3538,5685,3545,5685,3553,5678,3560,5671,3567,5663,3581,5656,3589,5649,3603,5707,3603,5707,3589e" filled="false" stroked="true" strokeweight="1.080110pt" strokecolor="#000000">
                <v:path arrowok="t"/>
              </v:shape>
            </v:group>
            <v:group style="position:absolute;left:7075;top:3553;width:58;height:80" coordorigin="7075,3553" coordsize="58,80">
              <v:shape style="position:absolute;left:7075;top:3553;width:58;height:80" coordorigin="7075,3553" coordsize="58,80" path="m7075,3610l7075,3617,7082,3625,7089,3632,7104,3632,7111,3632,7125,3625,7125,3617,7132,3603,7125,3596,7125,3589,7118,3581,7104,3581,7096,3581,7096,3567,7125,3567,7125,3553,7089,3553,7075,3596,7089,3603,7096,3596,7104,3596,7111,3596,7111,3603,7111,3617,7104,3617,7096,3617,7089,3610,7075,3610e" filled="false" stroked="true" strokeweight="1.080110pt" strokecolor="#000000">
                <v:path arrowok="t"/>
              </v:shape>
            </v:group>
            <v:group style="position:absolute;left:6268;top:7260;width:87;height:116" coordorigin="6268,7260" coordsize="87,116">
              <v:shape style="position:absolute;left:6268;top:7260;width:87;height:116" coordorigin="6268,7260" coordsize="87,116" path="m6268,7375l6355,7375,6355,7361,6283,7361,6290,7354,6355,7274,6355,7260,6275,7260,6275,7274,6333,7274,6326,7289,6268,7361,6268,7375e" filled="false" stroked="true" strokeweight="1.080110pt" strokecolor="#ffffff">
                <v:path arrowok="t"/>
              </v:shape>
            </v:group>
            <v:group style="position:absolute;left:6355;top:7260;width:108;height:116" coordorigin="6355,7260" coordsize="108,116">
              <v:shape style="position:absolute;left:6355;top:7260;width:108;height:116" coordorigin="6355,7260" coordsize="108,116" path="m6355,7375l6369,7375,6383,7339,6434,7339,6448,7375,6463,7375,6419,7260,6405,7260,6355,7375e" filled="false" stroked="true" strokeweight="1.080110pt" strokecolor="#ffffff">
                <v:path arrowok="t"/>
              </v:shape>
            </v:group>
            <v:group style="position:absolute;left:6391;top:7274;width:36;height:51" coordorigin="6391,7274" coordsize="36,51">
              <v:shape style="position:absolute;left:6391;top:7274;width:36;height:51" coordorigin="6391,7274" coordsize="36,51" path="m6391,7325l6405,7296,6412,7274,6412,7289,6419,7303,6427,7325,6391,7325e" filled="false" stroked="true" strokeweight="1.080110pt" strokecolor="#ffffff">
                <v:path arrowok="t"/>
              </v:shape>
            </v:group>
            <v:group style="position:absolute;left:6506;top:7260;width:72;height:123" coordorigin="6506,7260" coordsize="72,123">
              <v:shape style="position:absolute;left:6506;top:7260;width:72;height:123" coordorigin="6506,7260" coordsize="72,123" path="m6563,7375l6578,7375,6578,7260,6563,7260,6563,7303,6556,7296,6542,7289,6535,7296,6520,7296,6513,7303,6513,7310,6506,7339,6513,7361,6513,7368,6520,7375,6535,7382,6542,7382,6556,7375,6563,7368,6563,7375e" filled="false" stroked="true" strokeweight="1.080110pt" strokecolor="#ffffff">
                <v:path arrowok="t"/>
              </v:shape>
            </v:group>
            <v:group style="position:absolute;left:6520;top:7303;width:44;height:65" coordorigin="6520,7303" coordsize="44,65">
              <v:shape style="position:absolute;left:6520;top:7303;width:44;height:65" coordorigin="6520,7303" coordsize="44,65" path="m6520,7339l6520,7325,6527,7318,6535,7310,6542,7303,6549,7310,6556,7318,6563,7325,6563,7339,6563,7354,6556,7361,6549,7368,6542,7368,6535,7368,6527,7361,6520,7354,6520,7339e" filled="false" stroked="true" strokeweight="1.080110pt" strokecolor="#ffffff">
                <v:path arrowok="t"/>
              </v:shape>
            </v:group>
            <v:group style="position:absolute;left:6599;top:7296;width:65;height:87" coordorigin="6599,7296" coordsize="65,87">
              <v:shape style="position:absolute;left:6599;top:7296;width:65;height:87" coordorigin="6599,7296" coordsize="65,87" path="m6650,7375l6664,7375,6664,7296,6650,7296,6650,7339,6650,7346,6650,7354,6643,7361,6628,7368,6621,7361,6614,7354,6614,7346,6614,7339,6614,7296,6599,7296,6599,7346,6599,7354,6599,7361,6607,7368,6614,7375,6628,7382,6643,7375,6650,7368,6650,7375e" filled="false" stroked="true" strokeweight="1.080110pt" strokecolor="#ffffff">
                <v:path arrowok="t"/>
              </v:shape>
            </v:group>
            <v:group style="position:absolute;left:6736;top:7260;width:87;height:116" coordorigin="6736,7260" coordsize="87,116">
              <v:shape style="position:absolute;left:6736;top:7260;width:87;height:116" coordorigin="6736,7260" coordsize="87,116" path="m6736,7375l6779,7375,6801,7375,6815,7368,6823,7361,6823,7346,6823,7332,6823,7325,6815,7318,6801,7318,6815,7303,6823,7296,6815,7274,6801,7267,6794,7267,6779,7260,6736,7260,6736,7375e" filled="false" stroked="true" strokeweight="1.080110pt" strokecolor="#ffffff">
                <v:path arrowok="t"/>
              </v:shape>
            </v:group>
            <v:group style="position:absolute;left:6751;top:7274;width:58;height:36" coordorigin="6751,7274" coordsize="58,36">
              <v:shape style="position:absolute;left:6751;top:7274;width:58;height:36" coordorigin="6751,7274" coordsize="58,36" path="m6751,7310l6751,7274,6779,7274,6787,7282,6794,7282,6801,7289,6808,7296,6801,7303,6794,7310,6787,7310,6779,7310,6751,7310e" filled="false" stroked="true" strokeweight="1.080110pt" strokecolor="#ffffff">
                <v:path arrowok="t"/>
              </v:shape>
            </v:group>
            <v:group style="position:absolute;left:6751;top:7325;width:58;height:36" coordorigin="6751,7325" coordsize="58,36">
              <v:shape style="position:absolute;left:6751;top:7325;width:58;height:36" coordorigin="6751,7325" coordsize="58,36" path="m6751,7361l6751,7325,6779,7325,6794,7325,6801,7325,6808,7332,6808,7346,6808,7354,6801,7361,6794,7361,6779,7361,6751,7361e" filled="false" stroked="true" strokeweight="1.080110pt" strokecolor="#ffffff">
                <v:path arrowok="t"/>
              </v:shape>
            </v:group>
            <v:group style="position:absolute;left:6837;top:7289;width:72;height:94" coordorigin="6837,7289" coordsize="72,94">
              <v:shape style="position:absolute;left:6837;top:7289;width:72;height:94" coordorigin="6837,7289" coordsize="72,94" path="m6837,7339l6837,7354,6844,7368,6859,7375,6873,7382,6880,7382,6887,7375,6902,7368,6902,7361,6909,7354,6909,7332,6909,7318,6895,7303,6887,7296,6873,7289,6859,7296,6844,7303,6837,7318,6837,7339e" filled="false" stroked="true" strokeweight="1.080110pt" strokecolor="#ffffff">
                <v:path arrowok="t"/>
              </v:shape>
            </v:group>
            <v:group style="position:absolute;left:6851;top:7303;width:44;height:65" coordorigin="6851,7303" coordsize="44,65">
              <v:shape style="position:absolute;left:6851;top:7303;width:44;height:65" coordorigin="6851,7303" coordsize="44,65" path="m6851,7339l6851,7325,6859,7318,6866,7310,6873,7303,6880,7310,6887,7318,6895,7325,6895,7339,6895,7346,6887,7361,6880,7368,6873,7368,6866,7368,6859,7361,6851,7354,6851,7339e" filled="false" stroked="true" strokeweight="1.080110pt" strokecolor="#ffffff">
                <v:path arrowok="t"/>
              </v:shape>
            </v:group>
            <v:group style="position:absolute;left:6931;top:7296;width:65;height:87" coordorigin="6931,7296" coordsize="65,87">
              <v:shape style="position:absolute;left:6931;top:7296;width:65;height:87" coordorigin="6931,7296" coordsize="65,87" path="m6981,7375l6995,7375,6995,7296,6981,7296,6981,7339,6981,7346,6981,7354,6974,7361,6959,7368,6952,7361,6945,7354,6945,7346,6945,7339,6945,7296,6931,7296,6931,7346,6931,7354,6931,7361,6938,7368,6945,7375,6959,7382,6974,7375,6981,7368,6981,7375e" filled="false" stroked="true" strokeweight="1.080110pt" strokecolor="#ffffff">
                <v:path arrowok="t"/>
              </v:shape>
            </v:group>
            <v:group style="position:absolute;left:7017;top:7289;width:44;height:87" coordorigin="7017,7289" coordsize="44,87">
              <v:shape style="position:absolute;left:7017;top:7289;width:44;height:87" coordorigin="7017,7289" coordsize="44,87" path="m7017,7375l7031,7375,7031,7332,7039,7318,7039,7310,7046,7303,7060,7310,7060,7296,7046,7289,7039,7296,7039,7303,7031,7303,7031,7296,7017,7296,7017,7375e" filled="false" stroked="true" strokeweight="1.080110pt" strokecolor="#ffffff">
                <v:path arrowok="t"/>
              </v:shape>
            </v:group>
            <v:group style="position:absolute;left:7067;top:7289;width:72;height:123" coordorigin="7067,7289" coordsize="72,123">
              <v:shape style="position:absolute;left:7067;top:7289;width:72;height:123" coordorigin="7067,7289" coordsize="72,123" path="m7075,7382l7075,7397,7082,7404,7089,7411,7104,7411,7118,7411,7125,7404,7132,7404,7140,7397,7140,7382,7140,7368,7140,7296,7125,7296,7125,7303,7118,7296,7104,7289,7096,7296,7082,7296,7075,7310,7067,7339,7075,7354,7075,7368,7089,7375,7104,7375,7118,7375,7125,7368,7125,7382,7118,7397,7111,7397,7104,7397,7089,7397,7089,7390,7075,7382e" filled="false" stroked="true" strokeweight="1.080110pt" strokecolor="#ffffff">
                <v:path arrowok="t"/>
              </v:shape>
            </v:group>
            <v:group style="position:absolute;left:7082;top:7303;width:44;height:58" coordorigin="7082,7303" coordsize="44,58">
              <v:shape style="position:absolute;left:7082;top:7303;width:44;height:58" coordorigin="7082,7303" coordsize="44,58" path="m7082,7332l7082,7325,7089,7310,7096,7310,7104,7303,7111,7310,7118,7318,7125,7325,7125,7332,7125,7346,7118,7361,7111,7361,7104,7361,7096,7361,7089,7361,7082,7346,7082,7332e" filled="false" stroked="true" strokeweight="1.080110pt" strokecolor="#ffffff">
                <v:path arrowok="t"/>
              </v:shape>
            </v:group>
            <v:group style="position:absolute;left:5591;top:1976;width:51;height:65" coordorigin="5591,1976" coordsize="51,65">
              <v:shape style="position:absolute;left:5591;top:1976;width:51;height:65" coordorigin="5591,1976" coordsize="51,65" path="m5627,2041l5635,2041,5635,2026,5642,2026,5642,2019,5635,2019,5635,1976,5627,1976,5591,2019,5591,2026,5627,2026,5627,2041e" filled="false" stroked="true" strokeweight="1.080110pt" strokecolor="#ffffff">
                <v:path arrowok="t"/>
              </v:shape>
            </v:group>
            <v:group style="position:absolute;left:5606;top:1983;width:22;height:36" coordorigin="5606,1983" coordsize="22,36">
              <v:shape style="position:absolute;left:5606;top:1983;width:22;height:36" coordorigin="5606,1983" coordsize="22,36" path="m5627,2019l5606,2019,5627,1983,5627,2019e" filled="false" stroked="true" strokeweight="1.080110pt" strokecolor="#ffffff">
                <v:path arrowok="t"/>
              </v:shape>
            </v:group>
            <v:group style="position:absolute;left:5649;top:1976;width:44;height:65" coordorigin="5649,1976" coordsize="44,65">
              <v:shape style="position:absolute;left:5649;top:1976;width:44;height:65" coordorigin="5649,1976" coordsize="44,65" path="m5656,2005l5649,2012,5649,2019,5649,2026,5656,2034,5663,2041,5671,2041,5678,2041,5685,2034,5685,2026,5692,2019,5685,2012,5678,2005,5685,1998,5685,1990,5685,1983,5685,1976,5678,1976,5671,1976,5656,1976,5649,1983,5649,1990,5649,1998,5656,2005e" filled="false" stroked="true" strokeweight="1.080110pt" strokecolor="#ffffff">
                <v:path arrowok="t"/>
              </v:shape>
            </v:group>
            <v:group style="position:absolute;left:5656;top:1983;width:22;height:15" coordorigin="5656,1983" coordsize="22,15">
              <v:shape style="position:absolute;left:5656;top:1983;width:22;height:15" coordorigin="5656,1983" coordsize="22,15" path="m5656,1990l5656,1983,5671,1983,5678,1983,5678,1990,5678,1998,5671,1998,5656,1998,5656,1990e" filled="false" stroked="true" strokeweight="1.080110pt" strokecolor="#ffffff">
                <v:path arrowok="t"/>
              </v:shape>
            </v:group>
            <v:group style="position:absolute;left:5656;top:2005;width:29;height:29" coordorigin="5656,2005" coordsize="29,29">
              <v:shape style="position:absolute;left:5656;top:2005;width:29;height:29" coordorigin="5656,2005" coordsize="29,29" path="m5656,2019l5656,2012,5671,2005,5678,2012,5685,2019,5678,2026,5671,2034,5663,2034,5656,2026,5656,2019e" filled="false" stroked="true" strokeweight="1.080110pt" strokecolor="#ffffff">
                <v:path arrowok="t"/>
              </v:shape>
            </v:group>
            <v:group style="position:absolute;left:5707;top:1976;width:44;height:65" coordorigin="5707,1976" coordsize="44,65">
              <v:shape style="position:absolute;left:5707;top:1976;width:44;height:65" coordorigin="5707,1976" coordsize="44,65" path="m5707,2019l5707,2026,5714,2034,5721,2041,5728,2041,5735,2041,5743,2034,5743,2026,5750,2019,5743,2012,5735,2005,5743,1998,5743,1990,5743,1983,5735,1976,5728,1976,5714,1976,5707,1990,5714,1990,5714,1983,5728,1983,5735,1983,5735,1990,5735,1998,5721,2005,5721,2012,5728,2005,5735,2012,5743,2019,5735,2026,5728,2034,5714,2026,5714,2019,5707,2019e" filled="false" stroked="true" strokeweight="1.080110pt" strokecolor="#ffffff">
                <v:path arrowok="t"/>
              </v:shape>
            </v:group>
            <v:group style="position:absolute;left:5764;top:1976;width:44;height:65" coordorigin="5764,1976" coordsize="44,65">
              <v:shape style="position:absolute;left:5764;top:1976;width:44;height:65" coordorigin="5764,1976" coordsize="44,65" path="m5764,2005l5764,2019,5771,2034,5771,2041,5786,2041,5793,2034,5800,2034,5800,2026,5807,2005,5800,1990,5800,1983,5793,1976,5786,1976,5771,1976,5764,1990,5764,2005e" filled="false" stroked="true" strokeweight="1.080110pt" strokecolor="#ffffff">
                <v:path arrowok="t"/>
              </v:shape>
            </v:group>
            <v:group style="position:absolute;left:5771;top:1983;width:29;height:51" coordorigin="5771,1983" coordsize="29,51">
              <v:shape style="position:absolute;left:5771;top:1983;width:29;height:51" coordorigin="5771,1983" coordsize="29,51" path="m5771,2005l5771,1990,5771,1983,5786,1983,5793,1983,5800,1990,5800,2005,5800,2019,5793,2026,5786,2034,5779,2034,5771,2026,5771,2019,5771,2005e" filled="false" stroked="true" strokeweight="1.080110pt" strokecolor="#ffffff">
                <v:path arrowok="t"/>
              </v:shape>
            </v:group>
            <v:group style="position:absolute;left:5807;top:1976;width:51;height:65" coordorigin="5807,1976" coordsize="51,65">
              <v:shape style="position:absolute;left:5807;top:1976;width:51;height:65" coordorigin="5807,1976" coordsize="51,65" path="m5858,2034l5822,2034,5822,2026,5836,2019,5851,2005,5851,1998,5858,1990,5851,1983,5851,1976,5843,1976,5836,1976,5822,1976,5815,1976,5815,1983,5807,1990,5815,1990,5822,1983,5836,1983,5843,1983,5851,1990,5843,2005,5836,2012,5829,2019,5815,2026,5807,2034,5807,2041,5858,2041,5858,2034e" filled="false" stroked="true" strokeweight="1.080110pt" strokecolor="#ffffff">
                <v:path arrowok="t"/>
              </v:shape>
            </v:group>
            <v:group style="position:absolute;left:5901;top:1990;width:65;height:51" coordorigin="5901,1990" coordsize="65,51">
              <v:shape style="position:absolute;left:5901;top:1990;width:65;height:51" coordorigin="5901,1990" coordsize="65,51" path="m5901,2041l5908,2041,5908,2012,5908,2005,5915,1998,5923,1998,5930,1998,5930,2005,5930,2041,5937,2041,5937,2012,5937,1998,5951,1998,5959,2005,5959,2012,5959,2041,5966,2041,5966,2005,5959,1990,5951,1990,5944,1990,5937,1998,5930,1990,5923,1990,5915,1990,5908,1998,5908,1990,5901,1990,5901,2041e" filled="false" stroked="true" strokeweight="1.080110pt" strokecolor="#ffffff">
                <v:path arrowok="t"/>
              </v:shape>
            </v:group>
            <v:group style="position:absolute;left:5980;top:1976;width:29;height:29" coordorigin="5980,1976" coordsize="29,29">
              <v:shape style="position:absolute;left:5980;top:1976;width:29;height:29" coordorigin="5980,1976" coordsize="29,29" path="m5980,2005l6009,2005,5987,2005,5995,1998,6002,1990,6009,1990,6009,1983,6002,1976,5995,1976,5987,1976,5980,1983,5987,1983,5987,1976,5995,1976,6002,1976,6002,1983,5995,1990,5980,1998,5980,2005e" filled="false" stroked="true" strokeweight="1.080110pt" strokecolor="#ffffff">
                <v:path arrowok="t"/>
              </v:shape>
            </v:group>
            <v:group style="position:absolute;left:7212;top:4488;width:44;height:65" coordorigin="7212,4488" coordsize="44,65">
              <v:shape style="position:absolute;left:7212;top:4488;width:44;height:65" coordorigin="7212,4488" coordsize="44,65" path="m7212,4532l7212,4539,7219,4546,7226,4553,7233,4553,7240,4553,7248,4546,7255,4539,7255,4532,7255,4524,7248,4517,7240,4510,7233,4510,7219,4510,7226,4496,7248,4496,7248,4488,7219,4488,7212,4517,7219,4517,7233,4517,7240,4517,7248,4532,7240,4539,7240,4546,7233,4546,7219,4546,7219,4532,7212,4532e" filled="false" stroked="true" strokeweight="1.080110pt" strokecolor="#ffffff">
                <v:path arrowok="t"/>
              </v:shape>
            </v:group>
            <v:group style="position:absolute;left:7262;top:4488;width:44;height:65" coordorigin="7262,4488" coordsize="44,65">
              <v:shape style="position:absolute;left:7262;top:4488;width:44;height:65" coordorigin="7262,4488" coordsize="44,65" path="m7262,4496l7298,4496,7284,4510,7276,4532,7269,4553,7276,4553,7284,4532,7291,4510,7305,4496,7305,4488,7262,4488,7262,4496e" filled="false" stroked="true" strokeweight="1.080110pt" strokecolor="#ffffff">
                <v:path arrowok="t"/>
              </v:shape>
            </v:group>
            <v:group style="position:absolute;left:7320;top:4488;width:29;height:65" coordorigin="7320,4488" coordsize="29,65">
              <v:shape style="position:absolute;left:7320;top:4488;width:29;height:65" coordorigin="7320,4488" coordsize="29,65" path="m7348,4553l7348,4488,7341,4488,7334,4496,7320,4503,7320,4510,7334,4510,7341,4503,7341,4553,7348,4553e" filled="false" stroked="true" strokeweight="1.080110pt" strokecolor="#ffffff">
                <v:path arrowok="t"/>
              </v:shape>
            </v:group>
            <v:group style="position:absolute;left:7377;top:4488;width:44;height:65" coordorigin="7377,4488" coordsize="44,65">
              <v:shape style="position:absolute;left:7377;top:4488;width:44;height:65" coordorigin="7377,4488" coordsize="44,65" path="m7377,4517l7377,4539,7384,4546,7392,4553,7399,4553,7406,4553,7413,4546,7413,4539,7420,4517,7420,4503,7413,4496,7406,4488,7399,4488,7384,4488,7377,4503,7377,4517e" filled="false" stroked="true" strokeweight="1.080110pt" strokecolor="#ffffff">
                <v:path arrowok="t"/>
              </v:shape>
            </v:group>
            <v:group style="position:absolute;left:7384;top:4496;width:29;height:51" coordorigin="7384,4496" coordsize="29,51">
              <v:shape style="position:absolute;left:7384;top:4496;width:29;height:51" coordorigin="7384,4496" coordsize="29,51" path="m7384,4517l7384,4510,7384,4496,7399,4496,7406,4496,7413,4510,7413,4517,7413,4532,7406,4539,7406,4546,7399,4546,7392,4546,7384,4539,7384,4532,7384,4517e" filled="false" stroked="true" strokeweight="1.080110pt" strokecolor="#ffffff">
                <v:path arrowok="t"/>
              </v:shape>
            </v:group>
            <v:group style="position:absolute;left:7456;top:4503;width:65;height:51" coordorigin="7456,4503" coordsize="65,51">
              <v:shape style="position:absolute;left:7456;top:4503;width:65;height:51" coordorigin="7456,4503" coordsize="65,51" path="m7456,4553l7464,4553,7464,4524,7464,4517,7471,4510,7478,4510,7485,4510,7485,4524,7485,4553,7492,4553,7492,4524,7500,4517,7507,4510,7514,4510,7514,4517,7514,4524,7514,4553,7521,4553,7521,4517,7514,4510,7507,4503,7500,4503,7492,4510,7485,4503,7478,4503,7471,4503,7464,4510,7464,4503,7456,4503,7456,4553e" filled="false" stroked="true" strokeweight="1.080110pt" strokecolor="#ffffff">
                <v:path arrowok="t"/>
              </v:shape>
            </v:group>
            <v:group style="position:absolute;left:7536;top:4488;width:29;height:29" coordorigin="7536,4488" coordsize="29,29">
              <v:shape style="position:absolute;left:7536;top:4488;width:29;height:29" coordorigin="7536,4488" coordsize="29,29" path="m7536,4517l7564,4517,7543,4517,7550,4510,7557,4503,7564,4503,7564,4496,7564,4488,7550,4488,7543,4488,7536,4496,7543,4496,7550,4488,7557,4496,7557,4503,7550,4503,7536,4517e" filled="false" stroked="true" strokeweight="1.080110pt" strokecolor="#ffffff">
                <v:path arrowok="t"/>
              </v:shape>
            </v:group>
            <v:group style="position:absolute;left:5649;top:4546;width:51;height:65" coordorigin="5649,4546" coordsize="51,65">
              <v:shape style="position:absolute;left:5649;top:4546;width:51;height:65" coordorigin="5649,4546" coordsize="51,65" path="m5699,4604l5663,4604,5663,4596,5678,4589,5692,4582,5692,4568,5699,4560,5692,4553,5692,4546,5685,4546,5678,4546,5663,4546,5656,4546,5656,4553,5649,4560,5656,4560,5663,4553,5678,4553,5685,4553,5692,4560,5685,4575,5678,4582,5671,4589,5656,4596,5656,4604,5649,4611,5699,4611,5699,4604e" filled="false" stroked="true" strokeweight="1.080110pt" strokecolor="#ffffff">
                <v:path arrowok="t"/>
              </v:shape>
            </v:group>
            <v:group style="position:absolute;left:5699;top:4546;width:51;height:65" coordorigin="5699,4546" coordsize="51,65">
              <v:shape style="position:absolute;left:5699;top:4546;width:51;height:65" coordorigin="5699,4546" coordsize="51,65" path="m5750,4560l5743,4553,5743,4546,5728,4546,5714,4546,5707,4553,5707,4560,5699,4582,5707,4596,5707,4604,5714,4611,5728,4611,5735,4611,5743,4604,5750,4589,5743,4582,5743,4575,5735,4568,5728,4568,5714,4568,5707,4575,5714,4560,5721,4553,5728,4553,5735,4553,5743,4560,5750,4560e" filled="false" stroked="true" strokeweight="1.080110pt" strokecolor="#ffffff">
                <v:path arrowok="t"/>
              </v:shape>
            </v:group>
            <v:group style="position:absolute;left:5707;top:4575;width:36;height:29" coordorigin="5707,4575" coordsize="36,29">
              <v:shape style="position:absolute;left:5707;top:4575;width:36;height:29" coordorigin="5707,4575" coordsize="36,29" path="m5707,4589l5714,4582,5728,4575,5735,4582,5743,4589,5735,4604,5728,4604,5714,4604,5714,4596,5707,4589e" filled="false" stroked="true" strokeweight="1.080110pt" strokecolor="#ffffff">
                <v:path arrowok="t"/>
              </v:shape>
            </v:group>
            <v:group style="position:absolute;left:5764;top:4546;width:44;height:65" coordorigin="5764,4546" coordsize="44,65">
              <v:shape style="position:absolute;left:5764;top:4546;width:44;height:65" coordorigin="5764,4546" coordsize="44,65" path="m5764,4596l5771,4604,5771,4611,5779,4611,5786,4611,5793,4611,5800,4596,5807,4589,5807,4575,5807,4568,5800,4560,5793,4546,5786,4546,5771,4546,5764,4553,5764,4560,5764,4568,5764,4575,5764,4582,5771,4589,5779,4589,5793,4582,5800,4575,5800,4582,5793,4589,5793,4596,5786,4604,5779,4604,5771,4604,5771,4596,5764,4596e" filled="false" stroked="true" strokeweight="1.080110pt" strokecolor="#ffffff">
                <v:path arrowok="t"/>
              </v:shape>
            </v:group>
            <v:group style="position:absolute;left:5771;top:4553;width:29;height:29" coordorigin="5771,4553" coordsize="29,29">
              <v:shape style="position:absolute;left:5771;top:4553;width:29;height:29" coordorigin="5771,4553" coordsize="29,29" path="m5800,4568l5793,4575,5786,4582,5771,4575,5771,4568,5771,4553,5786,4553,5793,4553,5800,4568e" filled="false" stroked="true" strokeweight="1.080110pt" strokecolor="#ffffff">
                <v:path arrowok="t"/>
              </v:shape>
            </v:group>
            <v:group style="position:absolute;left:5822;top:4546;width:44;height:65" coordorigin="5822,4546" coordsize="44,65">
              <v:shape style="position:absolute;left:5822;top:4546;width:44;height:65" coordorigin="5822,4546" coordsize="44,65" path="m5822,4596l5822,4604,5829,4611,5836,4611,5843,4611,5851,4611,5858,4596,5865,4589,5865,4575,5865,4568,5858,4560,5851,4546,5843,4546,5829,4546,5822,4553,5822,4560,5822,4568,5822,4575,5822,4582,5829,4589,5836,4589,5851,4582,5858,4575,5858,4582,5851,4589,5851,4596,5843,4604,5836,4604,5829,4604,5829,4596,5822,4596e" filled="false" stroked="true" strokeweight="1.080110pt" strokecolor="#ffffff">
                <v:path arrowok="t"/>
              </v:shape>
            </v:group>
            <v:group style="position:absolute;left:5829;top:4553;width:29;height:29" coordorigin="5829,4553" coordsize="29,29">
              <v:shape style="position:absolute;left:5829;top:4553;width:29;height:29" coordorigin="5829,4553" coordsize="29,29" path="m5858,4568l5851,4575,5843,4582,5829,4575,5829,4568,5829,4553,5843,4553,5851,4553,5858,4568e" filled="false" stroked="true" strokeweight="1.080110pt" strokecolor="#ffffff">
                <v:path arrowok="t"/>
              </v:shape>
            </v:group>
            <v:group style="position:absolute;left:5901;top:4560;width:65;height:51" coordorigin="5901,4560" coordsize="65,51">
              <v:shape style="position:absolute;left:5901;top:4560;width:65;height:51" coordorigin="5901,4560" coordsize="65,51" path="m5901,4611l5908,4611,5908,4582,5908,4575,5915,4568,5923,4568,5930,4568,5930,4582,5930,4611,5937,4611,5937,4582,5937,4575,5951,4568,5959,4575,5959,4582,5959,4611,5966,4611,5966,4575,5959,4568,5951,4560,5944,4560,5937,4568,5930,4560,5923,4560,5915,4560,5908,4568,5908,4560,5901,4560,5901,4611e" filled="false" stroked="true" strokeweight="1.080110pt" strokecolor="#ffffff">
                <v:path arrowok="t"/>
              </v:shape>
            </v:group>
            <v:group style="position:absolute;left:5980;top:4546;width:29;height:29" coordorigin="5980,4546" coordsize="29,29">
              <v:shape style="position:absolute;left:5980;top:4546;width:29;height:29" coordorigin="5980,4546" coordsize="29,29" path="m5980,4575l6009,4575,5987,4575,5995,4568,6002,4560,6009,4560,6009,4553,6002,4546,5995,4546,5987,4546,5980,4553,5987,4553,5995,4546,6002,4553,6002,4560,5995,4560,5980,4575e" filled="false" stroked="true" strokeweight="1.080110pt" strokecolor="#ffffff">
                <v:path arrowok="t"/>
              </v:shape>
            </v:group>
            <v:group style="position:absolute;left:11;top:126;width:10910;height:7322" coordorigin="11,126" coordsize="10910,7322">
              <v:shape style="position:absolute;left:11;top:126;width:10910;height:7322" coordorigin="11,126" coordsize="10910,7322" path="m11,7447l11,126,10920,126,10920,7447,11,7447xe" filled="false" stroked="true" strokeweight="1.080110pt" strokecolor="#000000">
                <v:path arrowok="t"/>
              </v:shape>
            </v:group>
            <v:group style="position:absolute;left:335;top:25;width:6308;height:303" coordorigin="335,25" coordsize="6308,303">
              <v:shape style="position:absolute;left:335;top:25;width:6308;height:303" coordorigin="335,25" coordsize="6308,303" path="m335,328l335,25,6643,25,6643,328,335,328xe" filled="true" fillcolor="#ffffff" stroked="false">
                <v:path arrowok="t"/>
                <v:fill type="solid"/>
              </v:shape>
            </v:group>
            <v:group style="position:absolute;left:198;top:371;width:490;height:598" coordorigin="198,371" coordsize="490,598">
              <v:shape style="position:absolute;left:198;top:371;width:490;height:598" coordorigin="198,371" coordsize="490,598" path="m443,486l400,687,198,723,400,767,443,968,447,947,443,947,443,767,407,767,220,723,443,723,407,687,443,500,446,500,443,486xe" filled="true" fillcolor="#ffffff" stroked="false">
                <v:path arrowok="t"/>
                <v:fill type="solid"/>
              </v:shape>
              <v:shape style="position:absolute;left:198;top:371;width:490;height:598" coordorigin="198,371" coordsize="490,598" path="m486,687l479,687,666,723,443,723,479,767,443,947,447,947,486,767,688,723,486,687xe" filled="true" fillcolor="#ffffff" stroked="false">
                <v:path arrowok="t"/>
                <v:fill type="solid"/>
              </v:shape>
              <v:shape style="position:absolute;left:198;top:371;width:490;height:598" coordorigin="198,371" coordsize="490,598" path="m443,723l407,767,443,767,443,723xe" filled="true" fillcolor="#ffffff" stroked="false">
                <v:path arrowok="t"/>
                <v:fill type="solid"/>
              </v:shape>
              <v:shape style="position:absolute;left:198;top:371;width:490;height:598" coordorigin="198,371" coordsize="490,598" path="m446,500l443,500,443,723,479,687,486,687,446,500xe" filled="true" fillcolor="#ffffff" stroked="false">
                <v:path arrowok="t"/>
                <v:fill type="solid"/>
              </v:shape>
              <v:shape style="position:absolute;left:198;top:371;width:490;height:598" coordorigin="198,371" coordsize="490,598" path="m421,371l400,371,400,378,414,378,414,443,407,450,428,450,421,443,421,385,434,385,421,371xe" filled="true" fillcolor="#ffffff" stroked="false">
                <v:path arrowok="t"/>
                <v:fill type="solid"/>
              </v:shape>
              <v:shape style="position:absolute;left:198;top:371;width:490;height:598" coordorigin="198,371" coordsize="490,598" path="m434,385l421,385,472,450,479,450,479,428,472,428,434,385xe" filled="true" fillcolor="#ffffff" stroked="false">
                <v:path arrowok="t"/>
                <v:fill type="solid"/>
              </v:shape>
              <v:shape style="position:absolute;left:198;top:371;width:490;height:598" coordorigin="198,371" coordsize="490,598" path="m486,371l457,371,464,378,472,378,472,428,479,428,479,378,486,371xe" filled="true" fillcolor="#ffffff" stroked="false">
                <v:path arrowok="t"/>
                <v:fill type="solid"/>
              </v:shape>
            </v:group>
            <v:group style="position:absolute;left:198;top:486;width:490;height:483" coordorigin="198,486" coordsize="490,483">
              <v:shape style="position:absolute;left:198;top:486;width:490;height:483" coordorigin="198,486" coordsize="490,483" path="m443,486l486,687,688,723,486,767,443,968,400,767,198,723,400,687,443,486xe" filled="false" stroked="true" strokeweight="1.080110pt" strokecolor="#6d6d6d">
                <v:path arrowok="t"/>
              </v:shape>
            </v:group>
            <v:group style="position:absolute;left:220;top:500;width:447;height:447" coordorigin="220,500" coordsize="447,447">
              <v:shape style="position:absolute;left:220;top:500;width:447;height:447" coordorigin="220,500" coordsize="447,447" path="m443,723l220,723,407,767,443,723,443,947,479,767,443,723,666,723,479,687,443,723,443,500,407,687,443,723xe" filled="false" stroked="true" strokeweight="1.080110pt" strokecolor="#6d6d6d">
                <v:path arrowok="t"/>
              </v:shape>
            </v:group>
            <v:group style="position:absolute;left:400;top:371;width:87;height:80" coordorigin="400,371" coordsize="87,80">
              <v:shape style="position:absolute;left:400;top:371;width:87;height:80" coordorigin="400,371" coordsize="87,80" path="m479,378l479,450,472,450,421,385,421,436,421,443,428,450,407,450,414,443,414,436,414,378,407,378,400,378,400,371,421,371,472,428,472,385,472,378,464,378,457,371,486,371,479,378xe" filled="false" stroked="true" strokeweight="1.080110pt" strokecolor="#6d6d6d">
                <v:path arrowok="t"/>
              </v:shape>
            </v:group>
            <v:group style="position:absolute;left:198;top:486;width:490;height:483" coordorigin="198,486" coordsize="490,483">
              <v:shape style="position:absolute;left:198;top:486;width:490;height:483" coordorigin="198,486" coordsize="490,483" path="m443,486l486,687,688,723,486,767,443,968,400,767,198,723,400,687,443,486e" filled="false" stroked="true" strokeweight="2.160210pt" strokecolor="#ffffff">
                <v:path arrowok="t"/>
              </v:shape>
            </v:group>
            <v:group style="position:absolute;left:220;top:500;width:447;height:447" coordorigin="220,500" coordsize="447,447">
              <v:shape style="position:absolute;left:220;top:500;width:447;height:447" coordorigin="220,500" coordsize="447,447" path="m443,723l220,723,407,767,443,723,443,947,479,767,443,723,666,723,479,687,443,723,443,500,407,687,443,723e" filled="false" stroked="true" strokeweight="2.160210pt" strokecolor="#ffffff">
                <v:path arrowok="t"/>
              </v:shape>
            </v:group>
            <v:group style="position:absolute;left:400;top:371;width:87;height:80" coordorigin="400,371" coordsize="87,80">
              <v:shape style="position:absolute;left:400;top:371;width:87;height:80" coordorigin="400,371" coordsize="87,80" path="m479,378l479,450,472,450,421,385,421,436,421,443,428,450,407,450,414,443,414,436,414,378,407,378,400,378,400,371,421,371,472,428,472,385,472,378,464,378,457,371,486,371,479,378e" filled="false" stroked="true" strokeweight="2.160210pt" strokecolor="#ffffff">
                <v:path arrowok="t"/>
              </v:shape>
            </v:group>
            <v:group style="position:absolute;left:198;top:371;width:490;height:598" coordorigin="198,371" coordsize="490,598">
              <v:shape style="position:absolute;left:198;top:371;width:490;height:598" coordorigin="198,371" coordsize="490,598" path="m443,486l400,687,198,723,400,767,443,968,447,947,443,947,443,767,407,767,220,723,443,723,407,687,443,500,446,500,443,486xe" filled="true" fillcolor="#000000" stroked="false">
                <v:path arrowok="t"/>
                <v:fill type="solid"/>
              </v:shape>
              <v:shape style="position:absolute;left:198;top:371;width:490;height:598" coordorigin="198,371" coordsize="490,598" path="m486,687l479,687,666,723,443,723,479,767,443,947,447,947,486,767,688,723,486,687xe" filled="true" fillcolor="#000000" stroked="false">
                <v:path arrowok="t"/>
                <v:fill type="solid"/>
              </v:shape>
              <v:shape style="position:absolute;left:198;top:371;width:490;height:598" coordorigin="198,371" coordsize="490,598" path="m443,723l407,767,443,767,443,723xe" filled="true" fillcolor="#000000" stroked="false">
                <v:path arrowok="t"/>
                <v:fill type="solid"/>
              </v:shape>
              <v:shape style="position:absolute;left:198;top:371;width:490;height:598" coordorigin="198,371" coordsize="490,598" path="m446,500l443,500,443,723,479,687,486,687,446,500xe" filled="true" fillcolor="#000000" stroked="false">
                <v:path arrowok="t"/>
                <v:fill type="solid"/>
              </v:shape>
              <v:shape style="position:absolute;left:198;top:371;width:490;height:598" coordorigin="198,371" coordsize="490,598" path="m421,371l400,371,400,378,414,378,414,443,407,450,428,450,421,443,421,385,434,385,421,371xe" filled="true" fillcolor="#000000" stroked="false">
                <v:path arrowok="t"/>
                <v:fill type="solid"/>
              </v:shape>
              <v:shape style="position:absolute;left:198;top:371;width:490;height:598" coordorigin="198,371" coordsize="490,598" path="m434,385l421,385,472,450,479,450,479,428,472,428,434,385xe" filled="true" fillcolor="#000000" stroked="false">
                <v:path arrowok="t"/>
                <v:fill type="solid"/>
              </v:shape>
              <v:shape style="position:absolute;left:198;top:371;width:490;height:598" coordorigin="198,371" coordsize="490,598" path="m486,371l457,371,464,378,472,378,472,428,479,428,479,378,486,371xe" filled="true" fillcolor="#000000" stroked="false">
                <v:path arrowok="t"/>
                <v:fill type="solid"/>
              </v:shape>
            </v:group>
            <v:group style="position:absolute;left:8565;top:5252;width:2218;height:1383" coordorigin="8565,5252" coordsize="2218,1383">
              <v:shape style="position:absolute;left:8565;top:5252;width:2218;height:1383" coordorigin="8565,5252" coordsize="2218,1383" path="m8565,6634l8565,5252,10783,5252,10783,6634,8565,6634xe" filled="true" fillcolor="#ffffff" stroked="false">
                <v:path arrowok="t"/>
                <v:fill type="solid"/>
              </v:shape>
            </v:group>
            <v:group style="position:absolute;left:8601;top:5309;width:202;height:94" coordorigin="8601,5309" coordsize="202,94">
              <v:shape style="position:absolute;left:8601;top:5309;width:202;height:94" coordorigin="8601,5309" coordsize="202,94" path="m8601,5403l8601,5309,8803,5309,8803,5403,8601,5403xe" filled="true" fillcolor="#ff0000" stroked="false">
                <v:path arrowok="t"/>
                <v:fill type="solid"/>
              </v:shape>
            </v:group>
            <v:group style="position:absolute;left:8616;top:5503;width:101;height:101" coordorigin="8616,5503" coordsize="101,101">
              <v:shape style="position:absolute;left:8616;top:5503;width:101;height:101" coordorigin="8616,5503" coordsize="101,101" path="m8616,5604l8716,5503e" filled="false" stroked="true" strokeweight="1.44014pt" strokecolor="#e50000">
                <v:path arrowok="t"/>
              </v:shape>
            </v:group>
            <v:group style="position:absolute;left:8752;top:5554;width:51;height:51" coordorigin="8752,5554" coordsize="51,51">
              <v:shape style="position:absolute;left:8752;top:5554;width:51;height:51" coordorigin="8752,5554" coordsize="51,51" path="m8752,5604l8803,5554e" filled="false" stroked="true" strokeweight="1.44014pt" strokecolor="#e50000">
                <v:path arrowok="t"/>
              </v:shape>
            </v:group>
            <v:group style="position:absolute;left:8637;top:5503;width:101;height:101" coordorigin="8637,5503" coordsize="101,101">
              <v:shape style="position:absolute;left:8637;top:5503;width:101;height:101" coordorigin="8637,5503" coordsize="101,101" path="m8637,5604l8738,5503e" filled="false" stroked="true" strokeweight=".36004pt" strokecolor="#e50000">
                <v:path arrowok="t"/>
              </v:shape>
            </v:group>
            <v:group style="position:absolute;left:8781;top:5583;width:22;height:22" coordorigin="8781,5583" coordsize="22,22">
              <v:shape style="position:absolute;left:8781;top:5583;width:22;height:22" coordorigin="8781,5583" coordsize="22,22" path="m8781,5604l8803,5583e" filled="false" stroked="true" strokeweight=".36004pt" strokecolor="#e50000">
                <v:path arrowok="t"/>
              </v:shape>
            </v:group>
            <v:group style="position:absolute;left:8601;top:5698;width:202;height:101" coordorigin="8601,5698" coordsize="202,101">
              <v:shape style="position:absolute;left:8601;top:5698;width:202;height:101" coordorigin="8601,5698" coordsize="202,101" path="m8601,5799l8601,5698,8803,5698,8803,5799,8601,5799xe" filled="true" fillcolor="#004ca7" stroked="false">
                <v:path arrowok="t"/>
                <v:fill type="solid"/>
              </v:shape>
            </v:group>
            <v:group style="position:absolute;left:8601;top:5892;width:65;height:65" coordorigin="8601,5892" coordsize="65,65">
              <v:shape style="position:absolute;left:8601;top:5892;width:65;height:65" coordorigin="8601,5892" coordsize="65,65" path="m8601,5957l8666,5892e" filled="false" stroked="true" strokeweight="1.44014pt" strokecolor="#0000ff">
                <v:path arrowok="t"/>
              </v:shape>
            </v:group>
            <v:group style="position:absolute;left:8652;top:5892;width:98;height:101" coordorigin="8652,5892" coordsize="98,101">
              <v:shape style="position:absolute;left:8652;top:5892;width:98;height:101" coordorigin="8652,5892" coordsize="98,101" path="m8652,5993l8749,5892e" filled="false" stroked="true" strokeweight="1.44014pt" strokecolor="#0000ff">
                <v:path arrowok="t"/>
              </v:shape>
            </v:group>
            <v:group style="position:absolute;left:8731;top:5921;width:72;height:72" coordorigin="8731,5921" coordsize="72,72">
              <v:shape style="position:absolute;left:8731;top:5921;width:72;height:72" coordorigin="8731,5921" coordsize="72,72" path="m8731,5993l8803,5921e" filled="false" stroked="true" strokeweight="1.44014pt" strokecolor="#0000ff">
                <v:path arrowok="t"/>
              </v:shape>
            </v:group>
            <v:group style="position:absolute;left:8601;top:6087;width:202;height:101" coordorigin="8601,6087" coordsize="202,101">
              <v:shape style="position:absolute;left:8601;top:6087;width:202;height:101" coordorigin="8601,6087" coordsize="202,101" path="m8601,6187l8601,6087,8803,6087,8803,6187,8601,6187xe" filled="true" fillcolor="#aaff00" stroked="false">
                <v:path arrowok="t"/>
                <v:fill type="solid"/>
              </v:shape>
            </v:group>
            <v:group style="position:absolute;left:8601;top:6281;width:202;height:101" coordorigin="8601,6281" coordsize="202,101">
              <v:shape style="position:absolute;left:8601;top:6281;width:202;height:101" coordorigin="8601,6281" coordsize="202,101" path="m8601,6382l8601,6281,8803,6281,8803,6382,8601,6382xe" filled="true" fillcolor="#ffaa00" stroked="false">
                <v:path arrowok="t"/>
                <v:fill type="solid"/>
              </v:shape>
            </v:group>
            <v:group style="position:absolute;left:8601;top:6554;width:22;height:22" coordorigin="8601,6554" coordsize="22,22">
              <v:shape style="position:absolute;left:8601;top:6554;width:22;height:22" coordorigin="8601,6554" coordsize="22,22" path="m8601,6554l8623,6576e" filled="false" stroked="true" strokeweight=".36004pt" strokecolor="#000000">
                <v:path arrowok="t"/>
              </v:shape>
            </v:group>
            <v:group style="position:absolute;left:8601;top:6497;width:80;height:80" coordorigin="8601,6497" coordsize="80,80">
              <v:shape style="position:absolute;left:8601;top:6497;width:80;height:80" coordorigin="8601,6497" coordsize="80,80" path="m8601,6497l8680,6576e" filled="false" stroked="true" strokeweight=".36004pt" strokecolor="#000000">
                <v:path arrowok="t"/>
              </v:shape>
            </v:group>
            <v:group style="position:absolute;left:8637;top:6475;width:101;height:101" coordorigin="8637,6475" coordsize="101,101">
              <v:shape style="position:absolute;left:8637;top:6475;width:101;height:101" coordorigin="8637,6475" coordsize="101,101" path="m8637,6475l8738,6576e" filled="false" stroked="true" strokeweight=".36004pt" strokecolor="#000000">
                <v:path arrowok="t"/>
              </v:shape>
            </v:group>
            <v:group style="position:absolute;left:8695;top:6475;width:101;height:101" coordorigin="8695,6475" coordsize="101,101">
              <v:shape style="position:absolute;left:8695;top:6475;width:101;height:101" coordorigin="8695,6475" coordsize="101,101" path="m8695,6475l8796,6576e" filled="false" stroked="true" strokeweight=".36004pt" strokecolor="#000000">
                <v:path arrowok="t"/>
              </v:shape>
            </v:group>
            <v:group style="position:absolute;left:8752;top:6475;width:51;height:51" coordorigin="8752,6475" coordsize="51,51">
              <v:shape style="position:absolute;left:8752;top:6475;width:51;height:51" coordorigin="8752,6475" coordsize="51,51" path="m8752,6475l8803,6526e" filled="false" stroked="true" strokeweight=".36004pt" strokecolor="#000000">
                <v:path arrowok="t"/>
              </v:shape>
            </v:group>
            <v:group style="position:absolute;left:8601;top:6475;width:202;height:101" coordorigin="8601,6475" coordsize="202,101">
              <v:shape style="position:absolute;left:8601;top:6475;width:202;height:101" coordorigin="8601,6475" coordsize="202,101" path="m8601,6576l8601,6475,8803,6475,8803,6576,8601,6576e" filled="false" stroked="true" strokeweight=".36004pt" strokecolor="#818181">
                <v:path arrowok="t"/>
              </v:shape>
            </v:group>
            <v:group style="position:absolute;left:83;top:7174;width:7756;height:195" coordorigin="83,7174" coordsize="7756,195">
              <v:shape style="position:absolute;left:83;top:7174;width:7756;height:195" coordorigin="83,7174" coordsize="7756,195" path="m83,7368l83,7174,7838,7174,7838,7368,83,7368xe" filled="true" fillcolor="#ffffff" stroked="false">
                <v:path arrowok="t"/>
                <v:fill type="solid"/>
              </v:shape>
            </v:group>
            <v:group style="position:absolute;left:9941;top:6749;width:735;height:296" coordorigin="9941,6749" coordsize="735,296">
              <v:shape style="position:absolute;left:9941;top:6749;width:735;height:296" coordorigin="9941,6749" coordsize="735,296" path="m9941,7044l9941,6749,10675,6749,10675,7044,9941,7044xe" filled="true" fillcolor="#ffffff" stroked="false">
                <v:path arrowok="t"/>
                <v:fill type="solid"/>
              </v:shape>
            </v:group>
            <v:group style="position:absolute;left:9941;top:6878;width:454;height:152" coordorigin="9941,6878" coordsize="454,152">
              <v:shape style="position:absolute;left:9941;top:6878;width:454;height:152" coordorigin="9941,6878" coordsize="454,152" path="m9941,7030l9941,6878,10394,6878,10394,7030,9941,7030e" filled="false" stroked="true" strokeweight="1.080110pt" strokecolor="#000000">
                <v:path arrowok="t"/>
              </v:shape>
            </v:group>
            <v:group style="position:absolute;left:11;top:11;width:310;height:303" coordorigin="11,11" coordsize="310,303">
              <v:shape style="position:absolute;left:11;top:11;width:310;height:303" coordorigin="11,11" coordsize="310,303" path="m270,306l61,306,68,313,263,313,270,306xe" filled="true" fillcolor="#000000" stroked="false">
                <v:path arrowok="t"/>
                <v:fill type="solid"/>
              </v:shape>
              <v:shape style="position:absolute;left:11;top:11;width:310;height:303" coordorigin="11,11" coordsize="310,303" path="m284,299l47,299,54,306,277,306,284,299xe" filled="true" fillcolor="#000000" stroked="false">
                <v:path arrowok="t"/>
                <v:fill type="solid"/>
              </v:shape>
              <v:shape style="position:absolute;left:11;top:11;width:310;height:303" coordorigin="11,11" coordsize="310,303" path="m292,25l40,25,25,40,25,47,18,54,18,61,11,68,11,256,18,263,18,270,25,277,25,284,40,299,292,299,306,284,306,277,313,270,313,263,320,256,320,68,313,61,313,54,306,47,306,40,292,25xe" filled="true" fillcolor="#000000" stroked="false">
                <v:path arrowok="t"/>
                <v:fill type="solid"/>
              </v:shape>
              <v:shape style="position:absolute;left:11;top:11;width:310;height:303" coordorigin="11,11" coordsize="310,303" path="m277,18l54,18,47,25,284,25,277,18xe" filled="true" fillcolor="#000000" stroked="false">
                <v:path arrowok="t"/>
                <v:fill type="solid"/>
              </v:shape>
              <v:shape style="position:absolute;left:11;top:11;width:310;height:303" coordorigin="11,11" coordsize="310,303" path="m263,11l68,11,61,18,270,18,263,11xe" filled="true" fillcolor="#000000" stroked="false">
                <v:path arrowok="t"/>
                <v:fill type="solid"/>
              </v:shape>
            </v:group>
            <v:group style="position:absolute;left:11;top:11;width:310;height:303" coordorigin="11,11" coordsize="310,303">
              <v:shape style="position:absolute;left:11;top:11;width:310;height:303" coordorigin="11,11" coordsize="310,303" path="m241,313l248,313,256,313,263,313,270,306,277,306,284,299,292,299,299,292,306,284,306,277,313,270,313,263,320,256,320,248,320,68,313,61,313,54,306,47,306,40,299,32,292,25,284,25,277,18,270,18,263,11,68,11,61,18,54,18,47,25,40,25,32,32,25,40,25,47,18,54,18,61,11,68,11,256,18,263,18,270,25,277,25,284,32,292,40,299,47,299,54,306,61,306,68,313,76,313,83,313,241,313xe" filled="false" stroked="true" strokeweight="1.080110pt" strokecolor="#000000">
                <v:path arrowok="t"/>
              </v:shape>
            </v:group>
            <v:group style="position:absolute;left:126;top:5403;width:2715;height:1685" coordorigin="126,5403" coordsize="2715,1685">
              <v:shape style="position:absolute;left:126;top:5403;width:2715;height:1685" coordorigin="126,5403" coordsize="2715,1685" path="m126,7087l126,5403,2841,5403,2841,7087,126,7087xe" filled="true" fillcolor="#ffffff" stroked="false">
                <v:path arrowok="t"/>
                <v:fill type="solid"/>
              </v:shape>
            </v:group>
            <v:group style="position:absolute;left:126;top:3473;width:2420;height:1642" coordorigin="126,3473" coordsize="2420,1642">
              <v:shape style="position:absolute;left:126;top:3473;width:2420;height:1642" coordorigin="126,3473" coordsize="2420,1642" path="m126,5115l126,3473,2545,3473,2545,5115,126,5115xe" filled="true" fillcolor="#ffffff" stroked="false">
                <v:path arrowok="t"/>
                <v:fill type="solid"/>
              </v:shape>
            </v:group>
            <v:group style="position:absolute;left:374;top:3608;width:2160;height:152" coordorigin="374,3608" coordsize="2160,152">
              <v:shape style="position:absolute;left:374;top:3608;width:2160;height:152" coordorigin="374,3608" coordsize="2160,152" path="m374,3608l374,3759,2533,3759,2533,3608,374,3608xe" filled="true" fillcolor="#ffffff" stroked="false">
                <v:path arrowok="t"/>
                <v:fill type="solid"/>
              </v:shape>
            </v:group>
            <v:group style="position:absolute;left:374;top:3756;width:2160;height:151" coordorigin="374,3756" coordsize="2160,151">
              <v:shape style="position:absolute;left:374;top:3756;width:2160;height:151" coordorigin="374,3756" coordsize="2160,151" path="m374,3756l374,3907,2533,3907,2533,3756,374,3756xe" filled="true" fillcolor="#ffffff" stroked="false">
                <v:path arrowok="t"/>
                <v:fill type="solid"/>
              </v:shape>
            </v:group>
            <v:group style="position:absolute;left:374;top:3904;width:2160;height:151" coordorigin="374,3904" coordsize="2160,151">
              <v:shape style="position:absolute;left:374;top:3904;width:2160;height:151" coordorigin="374,3904" coordsize="2160,151" path="m374,3904l374,4054,2533,4054,2533,3904,374,3904xe" filled="true" fillcolor="#ffffff" stroked="false">
                <v:path arrowok="t"/>
                <v:fill type="solid"/>
              </v:shape>
            </v:group>
            <v:group style="position:absolute;left:374;top:4051;width:2160;height:280" coordorigin="374,4051" coordsize="2160,280">
              <v:shape style="position:absolute;left:374;top:4051;width:2160;height:280" coordorigin="374,4051" coordsize="2160,280" path="m374,4051l374,4331,2533,4331,2533,4051,374,4051xe" filled="true" fillcolor="#ffffff" stroked="false">
                <v:path arrowok="t"/>
                <v:fill type="solid"/>
              </v:shape>
            </v:group>
            <v:group style="position:absolute;left:374;top:4325;width:2160;height:152" coordorigin="374,4325" coordsize="2160,152">
              <v:shape style="position:absolute;left:374;top:4325;width:2160;height:152" coordorigin="374,4325" coordsize="2160,152" path="m374,4325l374,4476,2533,4476,2533,4325,374,4325xe" filled="true" fillcolor="#ffffff" stroked="false">
                <v:path arrowok="t"/>
                <v:fill type="solid"/>
              </v:shape>
            </v:group>
            <v:group style="position:absolute;left:374;top:4473;width:2160;height:151" coordorigin="374,4473" coordsize="2160,151">
              <v:shape style="position:absolute;left:374;top:4473;width:2160;height:151" coordorigin="374,4473" coordsize="2160,151" path="m374,4473l374,4624,2533,4624,2533,4473,374,4473xe" filled="true" fillcolor="#ffffff" stroked="false">
                <v:path arrowok="t"/>
                <v:fill type="solid"/>
              </v:shape>
            </v:group>
            <v:group style="position:absolute;left:374;top:4621;width:2160;height:151" coordorigin="374,4621" coordsize="2160,151">
              <v:shape style="position:absolute;left:374;top:4621;width:2160;height:151" coordorigin="374,4621" coordsize="2160,151" path="m374,4621l374,4771,2533,4771,2533,4621,374,4621xe" filled="true" fillcolor="#ffffff" stroked="false">
                <v:path arrowok="t"/>
                <v:fill type="solid"/>
              </v:shape>
            </v:group>
            <v:group style="position:absolute;left:374;top:4768;width:2160;height:152" coordorigin="374,4768" coordsize="2160,152">
              <v:shape style="position:absolute;left:374;top:4768;width:2160;height:152" coordorigin="374,4768" coordsize="2160,152" path="m374,4768l374,4919,2533,4919,2533,4768,374,4768xe" filled="true" fillcolor="#ffffff" stroked="false">
                <v:path arrowok="t"/>
                <v:fill type="solid"/>
              </v:shape>
            </v:group>
            <v:group style="position:absolute;left:374;top:4916;width:2160;height:151" coordorigin="374,4916" coordsize="2160,151">
              <v:shape style="position:absolute;left:374;top:4916;width:2160;height:151" coordorigin="374,4916" coordsize="2160,151" path="m374,4916l374,5067,2533,5067,2533,4916,374,4916xe" filled="true" fillcolor="#ffffff" stroked="false">
                <v:path arrowok="t"/>
                <v:fill type="solid"/>
              </v:shape>
            </v:group>
            <v:group style="position:absolute;left:374;top:3466;width:2160;height:148" coordorigin="374,3466" coordsize="2160,148">
              <v:shape style="position:absolute;left:374;top:3466;width:2160;height:148" coordorigin="374,3466" coordsize="2160,148" path="m374,3466l374,3614,2533,3614,2533,3466,374,3466xe" filled="true" fillcolor="#ffffff" stroked="false">
                <v:path arrowok="t"/>
                <v:fill type="solid"/>
              </v:shape>
              <v:shape style="position:absolute;left:54;top:69;width:218;height:159" type="#_x0000_t202" filled="false" stroked="false">
                <v:textbox inset="0,0,0,0">
                  <w:txbxContent>
                    <w:p>
                      <w:pPr>
                        <w:spacing w:line="158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bookmarkStart w:name="Atlas_ZA_2_6_7_PercheHautVendomois" w:id="7"/>
                      <w:bookmarkEnd w:id="7"/>
                      <w:r>
                        <w:rPr/>
                      </w:r>
                      <w:r>
                        <w:rPr>
                          <w:rFonts w:ascii="Arial"/>
                          <w:color w:val="FFFFFF"/>
                          <w:spacing w:val="-1"/>
                          <w:w w:val="95"/>
                          <w:sz w:val="16"/>
                        </w:rPr>
                        <w:t>2.6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78;top:93;width:6220;height:195" type="#_x0000_t202" filled="false" stroked="false">
                <v:textbox inset="0,0,0,0">
                  <w:txbxContent>
                    <w:p>
                      <w:pPr>
                        <w:spacing w:line="1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9"/>
                          <w:szCs w:val="19"/>
                        </w:rPr>
                      </w:pP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Perche</w:t>
                      </w:r>
                      <w:r>
                        <w:rPr>
                          <w:rFonts w:ascii="Arial" w:hAnsi="Arial"/>
                          <w:b/>
                          <w:i/>
                          <w:spacing w:val="17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-1"/>
                          <w:sz w:val="19"/>
                        </w:rPr>
                        <w:t>et</w:t>
                      </w:r>
                      <w:r>
                        <w:rPr>
                          <w:rFonts w:ascii="Arial" w:hAnsi="Arial"/>
                          <w:b/>
                          <w:i/>
                          <w:spacing w:val="18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Haut-Vendômois</w:t>
                      </w:r>
                      <w:r>
                        <w:rPr>
                          <w:rFonts w:ascii="Arial" w:hAnsi="Arial"/>
                          <w:b/>
                          <w:i/>
                          <w:spacing w:val="18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18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2"/>
                          <w:sz w:val="19"/>
                        </w:rPr>
                        <w:t>MOREE</w:t>
                      </w:r>
                      <w:r>
                        <w:rPr>
                          <w:rFonts w:ascii="Arial" w:hAnsi="Arial"/>
                          <w:b/>
                          <w:i/>
                          <w:spacing w:val="18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18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1"/>
                          <w:sz w:val="19"/>
                        </w:rPr>
                        <w:t>Zone</w:t>
                      </w:r>
                      <w:r>
                        <w:rPr>
                          <w:rFonts w:ascii="Arial" w:hAnsi="Arial"/>
                          <w:b/>
                          <w:i/>
                          <w:spacing w:val="18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Le</w:t>
                      </w:r>
                      <w:r>
                        <w:rPr>
                          <w:rFonts w:ascii="Arial" w:hAnsi="Arial"/>
                          <w:b/>
                          <w:i/>
                          <w:spacing w:val="18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1"/>
                          <w:sz w:val="19"/>
                        </w:rPr>
                        <w:t>Parc</w:t>
                      </w:r>
                      <w:r>
                        <w:rPr>
                          <w:rFonts w:ascii="Arial" w:hAnsi="Arial"/>
                          <w:b/>
                          <w:i/>
                          <w:spacing w:val="18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i/>
                          <w:spacing w:val="18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la</w:t>
                      </w:r>
                      <w:r>
                        <w:rPr>
                          <w:rFonts w:ascii="Arial" w:hAnsi="Arial"/>
                          <w:b/>
                          <w:i/>
                          <w:spacing w:val="18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z w:val="19"/>
                        </w:rPr>
                        <w:t>Varenne</w:t>
                      </w:r>
                      <w:r>
                        <w:rPr>
                          <w:rFonts w:ascii="Arial" w:hAnsi="Arial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5591;top:1967;width:452;height:94" type="#_x0000_t202" filled="false" stroked="false">
                <v:textbox inset="0,0,0,0">
                  <w:txbxContent>
                    <w:p>
                      <w:pPr>
                        <w:spacing w:line="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spacing w:val="1"/>
                          <w:w w:val="115"/>
                          <w:sz w:val="9"/>
                        </w:rPr>
                        <w:t>48302</w:t>
                      </w:r>
                      <w:r>
                        <w:rPr>
                          <w:rFonts w:ascii="Arial" w:hAnsi="Arial"/>
                          <w:spacing w:val="-16"/>
                          <w:w w:val="11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-13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180"/>
                          <w:sz w:val="9"/>
                        </w:rPr>
                        <w:t>²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381;top:3491;width:1915;height:1562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2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1"/>
                          <w:w w:val="95"/>
                          <w:sz w:val="11"/>
                        </w:rPr>
                        <w:t>ab</w:t>
                      </w:r>
                      <w:r>
                        <w:rPr>
                          <w:rFonts w:ascii="Arial"/>
                          <w:spacing w:val="-15"/>
                          <w:w w:val="95"/>
                          <w:sz w:val="11"/>
                        </w:rPr>
                        <w:t>li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10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80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6"/>
                          <w:w w:val="8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8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80"/>
                          <w:sz w:val="11"/>
                        </w:rPr>
                        <w:t>m</w:t>
                      </w:r>
                      <w:r>
                        <w:rPr>
                          <w:rFonts w:ascii="Arial"/>
                          <w:spacing w:val="-2"/>
                          <w:w w:val="8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8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4"/>
                          <w:w w:val="9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8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before="15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1"/>
                          <w:sz w:val="11"/>
                        </w:rPr>
                        <w:t>LUCIA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280" w:lineRule="auto" w:before="21"/>
                        <w:ind w:left="0" w:right="542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GUILLEMIN</w:t>
                      </w:r>
                      <w:r>
                        <w:rPr>
                          <w:rFonts w:ascii="Arial"/>
                          <w:spacing w:val="1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MICHAEL</w:t>
                      </w:r>
                      <w:r>
                        <w:rPr>
                          <w:rFonts w:ascii="Arial"/>
                          <w:spacing w:val="25"/>
                          <w:w w:val="102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LABORATOIRE</w:t>
                      </w:r>
                      <w:r>
                        <w:rPr>
                          <w:rFonts w:ascii="Arial"/>
                          <w:spacing w:val="1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sz w:val="11"/>
                        </w:rPr>
                        <w:t>DIABELLE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246" w:lineRule="auto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sz w:val="11"/>
                        </w:rPr>
                        <w:t>CROIX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ROUGE</w:t>
                      </w:r>
                      <w:r>
                        <w:rPr>
                          <w:rFonts w:ascii="Arial" w:hAnsi="Arial"/>
                          <w:spacing w:val="-16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FRA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z w:val="11"/>
                        </w:rPr>
                        <w:t> ÇAISE</w:t>
                      </w:r>
                      <w:r>
                        <w:rPr>
                          <w:rFonts w:ascii="Arial" w:hAnsi="Arial"/>
                          <w:spacing w:val="-16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-</w:t>
                      </w:r>
                      <w:r>
                        <w:rPr>
                          <w:rFonts w:ascii="Arial" w:hAnsi="Arial"/>
                          <w:spacing w:val="-17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UN ITÉ</w:t>
                      </w:r>
                      <w:r>
                        <w:rPr>
                          <w:rFonts w:ascii="Arial" w:hAnsi="Arial"/>
                          <w:spacing w:val="27"/>
                          <w:w w:val="11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LOCALE</w:t>
                      </w:r>
                      <w:r>
                        <w:rPr>
                          <w:rFonts w:ascii="Arial" w:hAnsi="Arial"/>
                          <w:spacing w:val="9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DE</w:t>
                      </w:r>
                      <w:r>
                        <w:rPr>
                          <w:rFonts w:ascii="Arial" w:hAnsi="Arial"/>
                          <w:spacing w:val="1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MORÉE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before="12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1"/>
                          <w:w w:val="95"/>
                          <w:sz w:val="11"/>
                        </w:rPr>
                        <w:t>G.</w:t>
                      </w:r>
                      <w:r>
                        <w:rPr>
                          <w:rFonts w:ascii="Arial"/>
                          <w:spacing w:val="-3"/>
                          <w:w w:val="95"/>
                          <w:sz w:val="11"/>
                        </w:rPr>
                        <w:t>N </w:t>
                      </w:r>
                      <w:r>
                        <w:rPr>
                          <w:rFonts w:ascii="Arial"/>
                          <w:spacing w:val="-1"/>
                          <w:w w:val="95"/>
                          <w:sz w:val="11"/>
                        </w:rPr>
                        <w:t>.S.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280" w:lineRule="auto" w:before="21"/>
                        <w:ind w:left="0" w:right="305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95"/>
                          <w:sz w:val="11"/>
                        </w:rPr>
                        <w:t>SMG</w:t>
                      </w:r>
                      <w:r>
                        <w:rPr>
                          <w:rFonts w:ascii="Arial"/>
                          <w:spacing w:val="17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DISTRIBUTION</w:t>
                      </w:r>
                      <w:r>
                        <w:rPr>
                          <w:rFonts w:ascii="Arial"/>
                          <w:spacing w:val="25"/>
                          <w:w w:val="39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PHARMACIE</w:t>
                      </w:r>
                      <w:r>
                        <w:rPr>
                          <w:rFonts w:ascii="Arial"/>
                          <w:spacing w:val="-1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DE</w:t>
                      </w:r>
                      <w:r>
                        <w:rPr>
                          <w:rFonts w:ascii="Arial"/>
                          <w:spacing w:val="-14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LA</w:t>
                      </w:r>
                      <w:r>
                        <w:rPr>
                          <w:rFonts w:ascii="Arial"/>
                          <w:spacing w:val="-14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70"/>
                          <w:sz w:val="11"/>
                        </w:rPr>
                        <w:t>V</w:t>
                      </w:r>
                      <w:r>
                        <w:rPr>
                          <w:rFonts w:ascii="Arial"/>
                          <w:spacing w:val="16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AREN</w:t>
                      </w:r>
                      <w:r>
                        <w:rPr>
                          <w:rFonts w:ascii="Arial"/>
                          <w:spacing w:val="3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70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13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28"/>
                          <w:w w:val="102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CITROEN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12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ECIBP</w:t>
                      </w:r>
                    </w:p>
                  </w:txbxContent>
                </v:textbox>
                <w10:wrap type="none"/>
              </v:shape>
              <v:shape style="position:absolute;left:5645;top:3514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2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279;top:3478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3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03;top:3633;width:63;height:556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1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2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3</w:t>
                      </w:r>
                    </w:p>
                    <w:p>
                      <w:pPr>
                        <w:spacing w:line="124" w:lineRule="exact"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4</w:t>
                      </w:r>
                    </w:p>
                  </w:txbxContent>
                </v:textbox>
                <w10:wrap type="none"/>
              </v:shape>
              <v:shape style="position:absolute;left:7071;top:3543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5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415;top:3658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1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956;top:4248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4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03;top:4348;width:63;height:704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5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6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7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8</w:t>
                      </w:r>
                    </w:p>
                    <w:p>
                      <w:pPr>
                        <w:spacing w:line="124" w:lineRule="exact"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9</w:t>
                      </w:r>
                    </w:p>
                  </w:txbxContent>
                </v:textbox>
                <w10:wrap type="none"/>
              </v:shape>
              <v:shape style="position:absolute;left:5649;top:4537;width:394;height:94" type="#_x0000_t202" filled="false" stroked="false">
                <v:textbox inset="0,0,0,0">
                  <w:txbxContent>
                    <w:p>
                      <w:pPr>
                        <w:spacing w:line="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spacing w:val="2"/>
                          <w:w w:val="115"/>
                          <w:sz w:val="9"/>
                        </w:rPr>
                        <w:t>2699</w:t>
                      </w:r>
                      <w:r>
                        <w:rPr>
                          <w:rFonts w:ascii="Arial" w:hAnsi="Arial"/>
                          <w:spacing w:val="-19"/>
                          <w:w w:val="11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-1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180"/>
                          <w:sz w:val="9"/>
                        </w:rPr>
                        <w:t>²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7204;top:4479;width:394;height:94" type="#_x0000_t202" filled="false" stroked="false">
                <v:textbox inset="0,0,0,0">
                  <w:txbxContent>
                    <w:p>
                      <w:pPr>
                        <w:spacing w:line="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spacing w:val="2"/>
                          <w:w w:val="115"/>
                          <w:sz w:val="9"/>
                        </w:rPr>
                        <w:t>5710</w:t>
                      </w:r>
                      <w:r>
                        <w:rPr>
                          <w:rFonts w:ascii="Arial" w:hAnsi="Arial"/>
                          <w:spacing w:val="-19"/>
                          <w:w w:val="11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-1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180"/>
                          <w:sz w:val="9"/>
                        </w:rPr>
                        <w:t>²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6675;top:4637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6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941;top:5134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7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01;top:5578;width:1912;height:1461" type="#_x0000_t202" filled="false" stroked="false">
                <v:textbox inset="0,0,0,0">
                  <w:txbxContent>
                    <w:p>
                      <w:pPr>
                        <w:spacing w:line="122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2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 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9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7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3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z w:val="12"/>
                        </w:rPr>
                      </w:r>
                    </w:p>
                    <w:p>
                      <w:pPr>
                        <w:spacing w:line="259" w:lineRule="auto" w:before="1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6"/>
                          <w:w w:val="9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4"/>
                          <w:w w:val="95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5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7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3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m</w:t>
                      </w:r>
                      <w:r>
                        <w:rPr>
                          <w:rFonts w:ascii="Arial" w:hAnsi="Arial"/>
                          <w:spacing w:val="-17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m</w:t>
                      </w:r>
                      <w:r>
                        <w:rPr>
                          <w:rFonts w:ascii="Arial" w:hAnsi="Arial"/>
                          <w:spacing w:val="-15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3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5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li</w:t>
                      </w:r>
                      <w:r>
                        <w:rPr>
                          <w:rFonts w:ascii="Arial" w:hAnsi="Arial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16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5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13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2"/>
                        </w:rPr>
                        <w:t>an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6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5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v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23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w w:val="99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w w:val="9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4"/>
                          <w:w w:val="95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5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 </w:t>
                      </w:r>
                      <w:r>
                        <w:rPr>
                          <w:rFonts w:ascii="Arial" w:hAnsi="Arial"/>
                          <w:spacing w:val="1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li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b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26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6"/>
                          <w:w w:val="95"/>
                          <w:sz w:val="12"/>
                        </w:rPr>
                        <w:t>q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5"/>
                          <w:w w:val="9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-13"/>
                          <w:w w:val="95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29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z w:val="12"/>
                        </w:rPr>
                      </w:r>
                    </w:p>
                    <w:p>
                      <w:pPr>
                        <w:spacing w:line="259" w:lineRule="auto" w:before="0"/>
                        <w:ind w:left="0" w:right="564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1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20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li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b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17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no</w:t>
                      </w:r>
                      <w:r>
                        <w:rPr>
                          <w:rFonts w:ascii="Arial" w:hAnsi="Arial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pacing w:val="-13"/>
                          <w:sz w:val="12"/>
                        </w:rPr>
                        <w:t> é</w:t>
                      </w:r>
                      <w:r>
                        <w:rPr>
                          <w:rFonts w:ascii="Arial" w:hAnsi="Arial"/>
                          <w:spacing w:val="7"/>
                          <w:sz w:val="12"/>
                        </w:rPr>
                        <w:t>q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-13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16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w w:val="99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6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zon</w:t>
                      </w:r>
                      <w:r>
                        <w:rPr>
                          <w:rFonts w:ascii="Arial" w:hAnsi="Arial"/>
                          <w:spacing w:val="-11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3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v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6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0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19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3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z w:val="12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9"/>
                          <w:sz w:val="12"/>
                        </w:rPr>
                        <w:t>Inf</w:t>
                      </w:r>
                      <w:r>
                        <w:rPr>
                          <w:rFonts w:ascii="Arial"/>
                          <w:spacing w:val="-5"/>
                          <w:sz w:val="12"/>
                        </w:rPr>
                        <w:t>r</w:t>
                      </w:r>
                      <w:r>
                        <w:rPr>
                          <w:rFonts w:ascii="Arial"/>
                          <w:spacing w:val="-8"/>
                          <w:sz w:val="12"/>
                        </w:rPr>
                        <w:t>a</w:t>
                      </w:r>
                      <w:r>
                        <w:rPr>
                          <w:rFonts w:ascii="Arial"/>
                          <w:spacing w:val="-15"/>
                          <w:sz w:val="12"/>
                        </w:rPr>
                        <w:t>s</w:t>
                      </w:r>
                      <w:r>
                        <w:rPr>
                          <w:rFonts w:ascii="Arial"/>
                          <w:spacing w:val="-11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10"/>
                          <w:sz w:val="12"/>
                        </w:rPr>
                        <w:t>t</w:t>
                      </w:r>
                      <w:r>
                        <w:rPr>
                          <w:rFonts w:ascii="Arial"/>
                          <w:spacing w:val="-6"/>
                          <w:sz w:val="12"/>
                        </w:rPr>
                        <w:t>r</w:t>
                      </w:r>
                      <w:r>
                        <w:rPr>
                          <w:rFonts w:ascii="Arial"/>
                          <w:spacing w:val="-9"/>
                          <w:sz w:val="12"/>
                        </w:rPr>
                        <w:t>u</w:t>
                      </w:r>
                      <w:r>
                        <w:rPr>
                          <w:rFonts w:ascii="Arial"/>
                          <w:spacing w:val="-17"/>
                          <w:sz w:val="12"/>
                        </w:rPr>
                        <w:t>c</w:t>
                      </w:r>
                      <w:r>
                        <w:rPr>
                          <w:rFonts w:ascii="Arial"/>
                          <w:spacing w:val="-11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10"/>
                          <w:sz w:val="12"/>
                        </w:rPr>
                        <w:t>t</w:t>
                      </w:r>
                      <w:r>
                        <w:rPr>
                          <w:rFonts w:ascii="Arial"/>
                          <w:spacing w:val="-9"/>
                          <w:sz w:val="12"/>
                        </w:rPr>
                        <w:t>u</w:t>
                      </w:r>
                      <w:r>
                        <w:rPr>
                          <w:rFonts w:ascii="Arial"/>
                          <w:spacing w:val="-6"/>
                          <w:sz w:val="12"/>
                        </w:rPr>
                        <w:t>r</w:t>
                      </w:r>
                      <w:r>
                        <w:rPr>
                          <w:rFonts w:ascii="Arial"/>
                          <w:spacing w:val="-19"/>
                          <w:sz w:val="12"/>
                        </w:rPr>
                        <w:t>e</w:t>
                      </w:r>
                      <w:r>
                        <w:rPr>
                          <w:rFonts w:ascii="Arial"/>
                          <w:spacing w:val="-11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2"/>
                        </w:rPr>
                        <w:t>s</w:t>
                      </w:r>
                      <w:r>
                        <w:rPr>
                          <w:rFonts w:ascii="Arial"/>
                          <w:spacing w:val="18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z w:val="12"/>
                        </w:rPr>
                        <w:t>: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1"/>
                          <w:sz w:val="12"/>
                        </w:rPr>
                        <w:t>SURFACE</w:t>
                      </w:r>
                      <w:r>
                        <w:rPr>
                          <w:rFonts w:ascii="Arial"/>
                          <w:spacing w:val="-21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3"/>
                          <w:sz w:val="12"/>
                        </w:rPr>
                        <w:t>TOTALE</w:t>
                      </w:r>
                      <w:r>
                        <w:rPr>
                          <w:rFonts w:ascii="Arial"/>
                          <w:spacing w:val="-20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1"/>
                          <w:sz w:val="12"/>
                        </w:rPr>
                        <w:t>DE</w:t>
                      </w:r>
                      <w:r>
                        <w:rPr>
                          <w:rFonts w:ascii="Arial"/>
                          <w:spacing w:val="-20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4"/>
                          <w:sz w:val="12"/>
                        </w:rPr>
                        <w:t>L</w:t>
                      </w:r>
                      <w:r>
                        <w:rPr>
                          <w:rFonts w:ascii="Arial"/>
                          <w:spacing w:val="-5"/>
                          <w:sz w:val="12"/>
                        </w:rPr>
                        <w:t>A</w:t>
                      </w:r>
                      <w:r>
                        <w:rPr>
                          <w:rFonts w:ascii="Arial"/>
                          <w:spacing w:val="-20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2"/>
                        </w:rPr>
                        <w:t>Z</w:t>
                      </w:r>
                      <w:r>
                        <w:rPr>
                          <w:rFonts w:ascii="Arial"/>
                          <w:spacing w:val="-12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sz w:val="12"/>
                        </w:rPr>
                        <w:t>O</w:t>
                      </w:r>
                      <w:r>
                        <w:rPr>
                          <w:rFonts w:ascii="Arial"/>
                          <w:spacing w:val="-6"/>
                          <w:sz w:val="12"/>
                        </w:rPr>
                        <w:t>N</w:t>
                      </w:r>
                      <w:r>
                        <w:rPr>
                          <w:rFonts w:ascii="Arial"/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z w:val="12"/>
                        </w:rPr>
                        <w:t>E</w:t>
                      </w:r>
                      <w:r>
                        <w:rPr>
                          <w:rFonts w:ascii="Arial"/>
                          <w:spacing w:val="-20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z w:val="12"/>
                        </w:rPr>
                        <w:t>: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d</w:t>
                      </w:r>
                      <w:r>
                        <w:rPr>
                          <w:rFonts w:ascii="Arial" w:hAnsi="Arial"/>
                          <w:spacing w:val="-17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ont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12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6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0"/>
                          <w:sz w:val="12"/>
                        </w:rPr>
                        <w:t>f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17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10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1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22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2"/>
                          <w:w w:val="90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v</w:t>
                      </w:r>
                      <w:r>
                        <w:rPr>
                          <w:rFonts w:ascii="Arial" w:hAnsi="Arial"/>
                          <w:spacing w:val="-12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27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6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z w:val="12"/>
                        </w:rPr>
                      </w:r>
                    </w:p>
                    <w:p>
                      <w:pPr>
                        <w:spacing w:before="1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 w:eastAsia="Arial"/>
                          <w:spacing w:val="-35"/>
                          <w:w w:val="140"/>
                          <w:sz w:val="12"/>
                          <w:szCs w:val="12"/>
                        </w:rPr>
                        <w:t>––––––––––––––––––––––––––––––</w:t>
                      </w:r>
                      <w:r>
                        <w:rPr>
                          <w:rFonts w:ascii="Arial" w:hAnsi="Arial" w:cs="Arial" w:eastAsia="Arial"/>
                          <w:w w:val="140"/>
                          <w:sz w:val="12"/>
                          <w:szCs w:val="12"/>
                        </w:rPr>
                        <w:t>–</w:t>
                      </w:r>
                      <w:r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r>
                    </w:p>
                    <w:p>
                      <w:pPr>
                        <w:spacing w:line="135" w:lineRule="exact" w:before="1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spacing w:val="-7"/>
                          <w:sz w:val="12"/>
                        </w:rPr>
                        <w:t>P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j</w:t>
                      </w:r>
                      <w:r>
                        <w:rPr>
                          <w:rFonts w:ascii="Arial" w:hAnsi="Arial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3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12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w w:val="95"/>
                          <w:sz w:val="12"/>
                        </w:rPr>
                        <w:t>(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0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6"/>
                          <w:w w:val="95"/>
                          <w:sz w:val="12"/>
                        </w:rPr>
                        <w:t>x</w:t>
                      </w:r>
                      <w:r>
                        <w:rPr>
                          <w:rFonts w:ascii="Arial" w:hAnsi="Arial"/>
                          <w:spacing w:val="-4"/>
                          <w:w w:val="95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e</w:t>
                      </w:r>
                      <w:r>
                        <w:rPr>
                          <w:rFonts w:ascii="Arial" w:hAnsi="Arial"/>
                          <w:spacing w:val="-11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s</w:t>
                      </w:r>
                      <w:r>
                        <w:rPr>
                          <w:rFonts w:ascii="Arial" w:hAnsi="Arial"/>
                          <w:spacing w:val="-10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z w:val="12"/>
                        </w:rPr>
                        <w:t>n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o</w:t>
                      </w:r>
                      <w:r>
                        <w:rPr>
                          <w:rFonts w:ascii="Arial" w:hAnsi="Arial"/>
                          <w:sz w:val="12"/>
                        </w:rPr>
                        <w:t>u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2"/>
                        </w:rPr>
                        <w:t>c</w:t>
                      </w:r>
                      <w:r>
                        <w:rPr>
                          <w:rFonts w:ascii="Arial" w:hAnsi="Arial"/>
                          <w:spacing w:val="-10"/>
                          <w:w w:val="9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2"/>
                        </w:rPr>
                        <w:t>r</w:t>
                      </w:r>
                      <w:r>
                        <w:rPr>
                          <w:rFonts w:ascii="Arial" w:hAnsi="Arial"/>
                          <w:spacing w:val="-13"/>
                          <w:sz w:val="12"/>
                        </w:rPr>
                        <w:t>é</w:t>
                      </w:r>
                      <w:r>
                        <w:rPr>
                          <w:rFonts w:ascii="Arial" w:hAnsi="Arial"/>
                          <w:spacing w:val="-8"/>
                          <w:sz w:val="12"/>
                        </w:rPr>
                        <w:t>a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t</w:t>
                      </w:r>
                      <w:r>
                        <w:rPr>
                          <w:rFonts w:ascii="Arial" w:hAnsi="Arial"/>
                          <w:spacing w:val="-15"/>
                          <w:sz w:val="12"/>
                        </w:rPr>
                        <w:t>i</w:t>
                      </w:r>
                      <w:r>
                        <w:rPr>
                          <w:rFonts w:ascii="Arial" w:hAnsi="Arial"/>
                          <w:spacing w:val="-9"/>
                          <w:sz w:val="12"/>
                        </w:rPr>
                        <w:t>on</w:t>
                      </w:r>
                      <w:r>
                        <w:rPr>
                          <w:rFonts w:ascii="Arial" w:hAnsi="Arial"/>
                          <w:sz w:val="12"/>
                        </w:rPr>
                        <w:t>)</w:t>
                      </w:r>
                      <w:r>
                        <w:rPr>
                          <w:rFonts w:ascii="Arial" w:hAnsi="Arial"/>
                          <w:spacing w:val="-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sz w:val="12"/>
                        </w:rPr>
                        <w:t>:</w:t>
                      </w:r>
                      <w:r>
                        <w:rPr>
                          <w:rFonts w:ascii="Arial" w:hAns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406;top:5429;width:321;height:1312" type="#_x0000_t202" filled="false" stroked="false">
                <v:textbox inset="0,0,0,0">
                  <w:txbxContent>
                    <w:p>
                      <w:pPr>
                        <w:spacing w:line="122" w:lineRule="exact" w:before="0"/>
                        <w:ind w:left="89" w:right="0" w:hanging="9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b/>
                          <w:spacing w:val="-4"/>
                          <w:sz w:val="12"/>
                        </w:rPr>
                        <w:t>e</w:t>
                      </w:r>
                      <w:r>
                        <w:rPr>
                          <w:rFonts w:ascii="Arial"/>
                          <w:b/>
                          <w:spacing w:val="-5"/>
                          <w:sz w:val="12"/>
                        </w:rPr>
                        <w:t>n</w:t>
                      </w:r>
                      <w:r>
                        <w:rPr>
                          <w:rFonts w:ascii="Arial"/>
                          <w:b/>
                          <w:spacing w:val="-3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pacing w:val="1"/>
                          <w:sz w:val="12"/>
                        </w:rPr>
                        <w:t>Ha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before="11"/>
                        <w:ind w:left="89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3</w:t>
                      </w:r>
                      <w:r>
                        <w:rPr>
                          <w:rFonts w:ascii="Arial"/>
                          <w:spacing w:val="-5"/>
                          <w:sz w:val="12"/>
                        </w:rPr>
                        <w:t>,</w:t>
                      </w:r>
                      <w:r>
                        <w:rPr>
                          <w:rFonts w:ascii="Arial"/>
                          <w:spacing w:val="-4"/>
                          <w:sz w:val="12"/>
                        </w:rPr>
                        <w:t>1</w:t>
                      </w:r>
                    </w:p>
                    <w:p>
                      <w:pPr>
                        <w:spacing w:before="11"/>
                        <w:ind w:left="89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pacing w:val="-5"/>
                          <w:sz w:val="12"/>
                        </w:rPr>
                        <w:t>,</w:t>
                      </w:r>
                      <w:r>
                        <w:rPr>
                          <w:rFonts w:ascii="Arial"/>
                          <w:spacing w:val="-4"/>
                          <w:sz w:val="12"/>
                        </w:rPr>
                        <w:t>4</w:t>
                      </w:r>
                    </w:p>
                    <w:p>
                      <w:pPr>
                        <w:spacing w:before="11"/>
                        <w:ind w:left="89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pacing w:val="-5"/>
                          <w:sz w:val="12"/>
                        </w:rPr>
                        <w:t>,</w:t>
                      </w:r>
                      <w:r>
                        <w:rPr>
                          <w:rFonts w:ascii="Arial"/>
                          <w:spacing w:val="-4"/>
                          <w:sz w:val="12"/>
                        </w:rPr>
                        <w:t>8</w:t>
                      </w:r>
                    </w:p>
                    <w:p>
                      <w:pPr>
                        <w:spacing w:before="11"/>
                        <w:ind w:left="89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4</w:t>
                      </w:r>
                      <w:r>
                        <w:rPr>
                          <w:rFonts w:ascii="Arial"/>
                          <w:spacing w:val="-5"/>
                          <w:sz w:val="12"/>
                        </w:rPr>
                        <w:t>,</w:t>
                      </w:r>
                      <w:r>
                        <w:rPr>
                          <w:rFonts w:ascii="Arial"/>
                          <w:spacing w:val="-4"/>
                          <w:sz w:val="12"/>
                        </w:rPr>
                        <w:t>8</w:t>
                      </w:r>
                    </w:p>
                    <w:p>
                      <w:pPr>
                        <w:spacing w:before="11"/>
                        <w:ind w:left="89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pacing w:val="-5"/>
                          <w:sz w:val="12"/>
                        </w:rPr>
                        <w:t>,</w:t>
                      </w:r>
                      <w:r>
                        <w:rPr>
                          <w:rFonts w:ascii="Arial"/>
                          <w:spacing w:val="-4"/>
                          <w:sz w:val="12"/>
                        </w:rPr>
                        <w:t>0</w:t>
                      </w:r>
                    </w:p>
                    <w:p>
                      <w:pPr>
                        <w:spacing w:before="11"/>
                        <w:ind w:left="89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pacing w:val="-5"/>
                          <w:sz w:val="12"/>
                        </w:rPr>
                        <w:t>,</w:t>
                      </w:r>
                      <w:r>
                        <w:rPr>
                          <w:rFonts w:ascii="Arial"/>
                          <w:spacing w:val="-4"/>
                          <w:sz w:val="12"/>
                        </w:rPr>
                        <w:t>9</w:t>
                      </w:r>
                    </w:p>
                    <w:p>
                      <w:pPr>
                        <w:spacing w:before="11"/>
                        <w:ind w:left="29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5"/>
                          <w:sz w:val="12"/>
                        </w:rPr>
                        <w:t>10</w:t>
                      </w:r>
                      <w:r>
                        <w:rPr>
                          <w:rFonts w:ascii="Arial"/>
                          <w:spacing w:val="-6"/>
                          <w:sz w:val="12"/>
                        </w:rPr>
                        <w:t>,</w:t>
                      </w:r>
                      <w:r>
                        <w:rPr>
                          <w:rFonts w:ascii="Arial"/>
                          <w:spacing w:val="-5"/>
                          <w:sz w:val="12"/>
                        </w:rPr>
                        <w:t>0</w:t>
                      </w:r>
                    </w:p>
                    <w:p>
                      <w:pPr>
                        <w:spacing w:line="135" w:lineRule="exact" w:before="11"/>
                        <w:ind w:left="89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pacing w:val="-5"/>
                          <w:sz w:val="12"/>
                        </w:rPr>
                        <w:t>,</w:t>
                      </w:r>
                      <w:r>
                        <w:rPr>
                          <w:rFonts w:ascii="Arial"/>
                          <w:spacing w:val="-4"/>
                          <w:sz w:val="12"/>
                        </w:rPr>
                        <w:t>0</w:t>
                      </w:r>
                    </w:p>
                  </w:txbxContent>
                </v:textbox>
                <w10:wrap type="none"/>
              </v:shape>
              <v:shape style="position:absolute;left:8860;top:5302;width:1885;height:512" type="#_x0000_t202" filled="false" stroked="false">
                <v:textbox inset="0,0,0,0">
                  <w:txbxContent>
                    <w:p>
                      <w:pPr>
                        <w:spacing w:line="117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-3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w w:val="90"/>
                          <w:sz w:val="11"/>
                        </w:rPr>
                        <w:t>on</w:t>
                      </w:r>
                      <w:r>
                        <w:rPr>
                          <w:rFonts w:ascii="Arial" w:hAnsi="Arial"/>
                          <w:spacing w:val="3"/>
                          <w:w w:val="9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4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1"/>
                          <w:w w:val="90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9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3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upée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line="190" w:lineRule="atLeast" w:before="1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-4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1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z w:val="11"/>
                        </w:rPr>
                        <w:t>om</w:t>
                      </w:r>
                      <w:r>
                        <w:rPr>
                          <w:rFonts w:ascii="Arial" w:hAnsi="Arial"/>
                          <w:spacing w:val="-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m</w:t>
                      </w:r>
                      <w:r>
                        <w:rPr>
                          <w:rFonts w:ascii="Arial" w:hAnsi="Arial"/>
                          <w:spacing w:val="-1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4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3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8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7"/>
                          <w:w w:val="105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18"/>
                          <w:w w:val="105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-15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w w:val="105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pacing w:val="-9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1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pacing w:val="-4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ans</w:t>
                      </w:r>
                      <w:r>
                        <w:rPr>
                          <w:rFonts w:ascii="Arial" w:hAnsi="Arial"/>
                          <w:spacing w:val="13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1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pacing w:val="-15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w w:val="105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-15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3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w w:val="105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w w:val="11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1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-14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b</w:t>
                      </w:r>
                      <w:r>
                        <w:rPr>
                          <w:rFonts w:ascii="Arial" w:hAnsi="Arial"/>
                          <w:spacing w:val="-13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  <w:t>q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p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934;top:5904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8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7150;top:5962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9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8860;top:5892;width:1278;height:699" type="#_x0000_t202" filled="false" stroked="false">
                <v:textbox inset="0,0,0,0">
                  <w:txbxContent>
                    <w:p>
                      <w:pPr>
                        <w:spacing w:line="117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3"/>
                          <w:w w:val="8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6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-14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b</w:t>
                      </w:r>
                      <w:r>
                        <w:rPr>
                          <w:rFonts w:ascii="Arial" w:hAnsi="Arial"/>
                          <w:spacing w:val="-13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6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80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21"/>
                          <w:w w:val="8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 </w:t>
                      </w:r>
                      <w:r>
                        <w:rPr>
                          <w:rFonts w:ascii="Arial" w:hAnsi="Arial"/>
                          <w:spacing w:val="8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  <w:t>qu</w:t>
                      </w:r>
                      <w:r>
                        <w:rPr>
                          <w:rFonts w:ascii="Arial" w:hAnsi="Arial"/>
                          <w:spacing w:val="-14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6"/>
                          <w:sz w:val="11"/>
                        </w:rPr>
                        <w:t>p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line="368" w:lineRule="auto" w:before="68"/>
                        <w:ind w:left="0" w:right="717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70"/>
                          <w:sz w:val="11"/>
                        </w:rPr>
                        <w:t>Z</w:t>
                      </w:r>
                      <w:r>
                        <w:rPr>
                          <w:rFonts w:ascii="Arial"/>
                          <w:spacing w:val="-1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1"/>
                          <w:sz w:val="11"/>
                        </w:rPr>
                        <w:t>on</w:t>
                      </w:r>
                      <w:r>
                        <w:rPr>
                          <w:rFonts w:ascii="Arial"/>
                          <w:spacing w:val="3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11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70"/>
                          <w:sz w:val="11"/>
                        </w:rPr>
                        <w:t>V</w:t>
                      </w:r>
                      <w:r>
                        <w:rPr>
                          <w:rFonts w:ascii="Arial"/>
                          <w:spacing w:val="9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7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1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4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6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12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21"/>
                          <w:w w:val="52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1"/>
                          <w:sz w:val="11"/>
                        </w:rPr>
                        <w:t>P</w:t>
                      </w:r>
                      <w:r>
                        <w:rPr>
                          <w:rFonts w:ascii="Arial"/>
                          <w:spacing w:val="-17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6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-14"/>
                          <w:sz w:val="11"/>
                        </w:rPr>
                        <w:t>j</w:t>
                      </w:r>
                      <w:r>
                        <w:rPr>
                          <w:rFonts w:ascii="Arial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13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125" w:lineRule="exact" w:before="2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4"/>
                          <w:sz w:val="11"/>
                        </w:rPr>
                        <w:t>Inf</w:t>
                      </w:r>
                      <w:r>
                        <w:rPr>
                          <w:rFonts w:ascii="Arial"/>
                          <w:spacing w:val="-3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4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7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4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7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4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7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-13"/>
                          <w:sz w:val="11"/>
                        </w:rPr>
                        <w:t>c</w:t>
                      </w:r>
                      <w:r>
                        <w:rPr>
                          <w:rFonts w:ascii="Arial"/>
                          <w:spacing w:val="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5"/>
                          <w:sz w:val="11"/>
                        </w:rPr>
                        <w:t>tu</w:t>
                      </w:r>
                      <w:r>
                        <w:rPr>
                          <w:rFonts w:ascii="Arial"/>
                          <w:spacing w:val="-3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10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10121;top:6757;width:88;height:80" type="#_x0000_t202" filled="false" stroked="false">
                <v:textbox inset="0,0,0,0">
                  <w:txbxContent>
                    <w:p>
                      <w:pPr>
                        <w:spacing w:line="79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8"/>
                          <w:szCs w:val="8"/>
                        </w:rPr>
                      </w:pPr>
                      <w:r>
                        <w:rPr>
                          <w:rFonts w:ascii="Arial"/>
                          <w:spacing w:val="-1"/>
                          <w:sz w:val="8"/>
                        </w:rPr>
                        <w:t>40</w:t>
                      </w:r>
                      <w:r>
                        <w:rPr>
                          <w:rFonts w:ascii="Arial"/>
                          <w:sz w:val="8"/>
                        </w:rPr>
                      </w:r>
                    </w:p>
                  </w:txbxContent>
                </v:textbox>
                <w10:wrap type="none"/>
              </v:shape>
              <v:shape style="position:absolute;left:2495;top:6920;width:157;height:120" type="#_x0000_t202" filled="false" stroked="false">
                <v:textbox inset="0,0,0,0">
                  <w:txbxContent>
                    <w:p>
                      <w:pPr>
                        <w:spacing w:line="119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4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pacing w:val="-5"/>
                          <w:sz w:val="12"/>
                        </w:rPr>
                        <w:t>,</w:t>
                      </w:r>
                      <w:r>
                        <w:rPr>
                          <w:rFonts w:ascii="Arial"/>
                          <w:spacing w:val="-4"/>
                          <w:sz w:val="12"/>
                        </w:rPr>
                        <w:t>0</w:t>
                      </w:r>
                    </w:p>
                  </w:txbxContent>
                </v:textbox>
                <w10:wrap type="none"/>
              </v:shape>
              <v:shape style="position:absolute;left:10430;top:6965;width:224;height:80" type="#_x0000_t202" filled="false" stroked="false">
                <v:textbox inset="0,0,0,0">
                  <w:txbxContent>
                    <w:p>
                      <w:pPr>
                        <w:spacing w:line="79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/>
                          <w:spacing w:val="-6"/>
                          <w:w w:val="95"/>
                          <w:sz w:val="8"/>
                        </w:rPr>
                        <w:t>M</w:t>
                      </w:r>
                      <w:r>
                        <w:rPr>
                          <w:rFonts w:ascii="Arial" w:hAnsi="Arial"/>
                          <w:spacing w:val="-5"/>
                          <w:w w:val="95"/>
                          <w:sz w:val="8"/>
                        </w:rPr>
                        <w:t>è</w:t>
                      </w:r>
                      <w:r>
                        <w:rPr>
                          <w:rFonts w:ascii="Arial" w:hAnsi="Arial"/>
                          <w:spacing w:val="-6"/>
                          <w:w w:val="95"/>
                          <w:sz w:val="8"/>
                        </w:rPr>
                        <w:t>t</w:t>
                      </w:r>
                      <w:r>
                        <w:rPr>
                          <w:rFonts w:ascii="Arial" w:hAnsi="Arial"/>
                          <w:spacing w:val="-4"/>
                          <w:w w:val="95"/>
                          <w:sz w:val="8"/>
                        </w:rPr>
                        <w:t>r</w:t>
                      </w:r>
                      <w:r>
                        <w:rPr>
                          <w:rFonts w:ascii="Arial" w:hAnsi="Arial"/>
                          <w:spacing w:val="-12"/>
                          <w:w w:val="95"/>
                          <w:sz w:val="8"/>
                        </w:rPr>
                        <w:t>e</w:t>
                      </w:r>
                      <w:r>
                        <w:rPr>
                          <w:rFonts w:ascii="Arial" w:hAnsi="Arial"/>
                          <w:spacing w:val="-2"/>
                          <w:w w:val="95"/>
                          <w:sz w:val="8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8"/>
                        </w:rPr>
                        <w:t>s</w:t>
                      </w:r>
                      <w:r>
                        <w:rPr>
                          <w:rFonts w:ascii="Arial" w:hAnsi="Arial"/>
                          <w:sz w:val="8"/>
                        </w:rPr>
                      </w:r>
                    </w:p>
                  </w:txbxContent>
                </v:textbox>
                <w10:wrap type="none"/>
              </v:shape>
              <v:shape style="position:absolute;left:126;top:7235;width:7662;height:94" type="#_x0000_t202" filled="false" stroked="false">
                <v:textbox inset="0,0,0,0">
                  <w:txbxContent>
                    <w:p>
                      <w:pPr>
                        <w:spacing w:line="9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u</w:t>
                      </w:r>
                      <w:r>
                        <w:rPr>
                          <w:rFonts w:ascii="Arial" w:hAnsi="Arial"/>
                          <w:spacing w:val="-10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5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s </w:t>
                      </w:r>
                      <w:r>
                        <w:rPr>
                          <w:rFonts w:ascii="Arial" w:hAnsi="Arial"/>
                          <w:spacing w:val="15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: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O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9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11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10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v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10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2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8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e  </w:t>
                      </w:r>
                      <w:r>
                        <w:rPr>
                          <w:rFonts w:ascii="Arial" w:hAnsi="Arial"/>
                          <w:spacing w:val="4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-4"/>
                          <w:sz w:val="9"/>
                        </w:rPr>
                        <w:t>'</w:t>
                      </w:r>
                      <w:r>
                        <w:rPr>
                          <w:rFonts w:ascii="Arial" w:hAnsi="Arial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1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5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no</w:t>
                      </w:r>
                      <w:r>
                        <w:rPr>
                          <w:rFonts w:ascii="Arial" w:hAnsi="Arial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z w:val="9"/>
                        </w:rPr>
                        <w:t>e  </w:t>
                      </w:r>
                      <w:r>
                        <w:rPr>
                          <w:rFonts w:ascii="Arial" w:hAnsi="Arial"/>
                          <w:spacing w:val="9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</w:t>
                      </w:r>
                      <w:r>
                        <w:rPr>
                          <w:rFonts w:ascii="Arial" w:hAnsi="Arial"/>
                          <w:spacing w:val="-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F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2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7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e </w:t>
                      </w:r>
                      <w:r>
                        <w:rPr>
                          <w:rFonts w:ascii="Arial" w:hAnsi="Arial"/>
                          <w:spacing w:val="15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: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z w:val="9"/>
                        </w:rPr>
                        <w:t>®</w:t>
                      </w:r>
                      <w:r>
                        <w:rPr>
                          <w:rFonts w:ascii="Arial" w:hAnsi="Arial"/>
                          <w:spacing w:val="-1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V </w:t>
                      </w:r>
                      <w:r>
                        <w:rPr>
                          <w:rFonts w:ascii="Arial" w:hAnsi="Arial"/>
                          <w:spacing w:val="8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.</w:t>
                      </w:r>
                      <w:r>
                        <w:rPr>
                          <w:rFonts w:ascii="Arial" w:hAnsi="Arial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©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z w:val="9"/>
                        </w:rPr>
                        <w:t>N </w:t>
                      </w:r>
                      <w:r>
                        <w:rPr>
                          <w:rFonts w:ascii="Arial" w:hAnsi="Arial"/>
                          <w:spacing w:val="2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01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z w:val="9"/>
                        </w:rPr>
                        <w:t>,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H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z w:val="9"/>
                        </w:rPr>
                        <w:t>®</w:t>
                      </w:r>
                      <w:r>
                        <w:rPr>
                          <w:rFonts w:ascii="Arial" w:hAnsi="Arial"/>
                          <w:spacing w:val="-1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V </w:t>
                      </w:r>
                      <w:r>
                        <w:rPr>
                          <w:rFonts w:ascii="Arial" w:hAnsi="Arial"/>
                          <w:spacing w:val="9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©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z w:val="9"/>
                        </w:rPr>
                        <w:t>N </w:t>
                      </w:r>
                      <w:r>
                        <w:rPr>
                          <w:rFonts w:ascii="Arial" w:hAnsi="Arial"/>
                          <w:spacing w:val="2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20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z w:val="9"/>
                        </w:rPr>
                        <w:t>4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11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-9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9"/>
                        </w:rPr>
                        <w:t>e  </w:t>
                      </w:r>
                      <w:r>
                        <w:rPr>
                          <w:rFonts w:ascii="Arial" w:hAnsi="Arial"/>
                          <w:spacing w:val="5"/>
                          <w:w w:val="7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DC</w:t>
                      </w:r>
                      <w:r>
                        <w:rPr>
                          <w:rFonts w:ascii="Arial" w:hAnsi="Arial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9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; 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z w:val="9"/>
                        </w:rPr>
                        <w:t>F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-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-10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z w:val="9"/>
                        </w:rPr>
                        <w:t>e 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20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z w:val="9"/>
                        </w:rPr>
                        <w:t>6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1920" w:h="16850"/>
          <w:pgMar w:header="0" w:footer="707" w:top="240" w:bottom="900" w:left="0" w:right="26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461.885986pt;margin-top:286.609192pt;width:110.9pt;height:69.45pt;mso-position-horizontal-relative:page;mso-position-vertical-relative:page;z-index:-67984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8"/>
                      <w:szCs w:val="8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8"/>
                      <w:szCs w:val="8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8"/>
                      <w:szCs w:val="8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8"/>
                      <w:szCs w:val="8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8"/>
                      <w:szCs w:val="8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8"/>
                      <w:szCs w:val="8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8"/>
                      <w:szCs w:val="8"/>
                    </w:rPr>
                  </w:pPr>
                </w:p>
                <w:p>
                  <w:pPr>
                    <w:spacing w:line="240" w:lineRule="auto" w:before="0"/>
                    <w:rPr>
                      <w:rFonts w:ascii="Times New Roman" w:hAnsi="Times New Roman" w:cs="Times New Roman" w:eastAsia="Times New Roman"/>
                      <w:sz w:val="8"/>
                      <w:szCs w:val="8"/>
                    </w:rPr>
                  </w:pPr>
                </w:p>
                <w:p>
                  <w:pPr>
                    <w:spacing w:line="240" w:lineRule="auto" w:before="5"/>
                    <w:rPr>
                      <w:rFonts w:ascii="Times New Roman" w:hAnsi="Times New Roman" w:cs="Times New Roman" w:eastAsia="Times New Roman"/>
                      <w:sz w:val="8"/>
                      <w:szCs w:val="8"/>
                    </w:rPr>
                  </w:pPr>
                </w:p>
                <w:p>
                  <w:pPr>
                    <w:spacing w:line="168" w:lineRule="auto" w:before="0"/>
                    <w:ind w:left="276" w:right="1818" w:hanging="40"/>
                    <w:jc w:val="left"/>
                    <w:rPr>
                      <w:rFonts w:ascii="Arial" w:hAnsi="Arial" w:cs="Arial" w:eastAsia="Arial"/>
                      <w:sz w:val="7"/>
                      <w:szCs w:val="7"/>
                    </w:rPr>
                  </w:pPr>
                  <w:r>
                    <w:rPr>
                      <w:rFonts w:ascii="Arial"/>
                      <w:b/>
                      <w:w w:val="105"/>
                      <w:sz w:val="7"/>
                    </w:rPr>
                    <w:t>R</w:t>
                  </w:r>
                  <w:r>
                    <w:rPr>
                      <w:rFonts w:ascii="Arial"/>
                      <w:b/>
                      <w:spacing w:val="2"/>
                      <w:w w:val="105"/>
                      <w:sz w:val="7"/>
                    </w:rPr>
                    <w:t> </w:t>
                  </w:r>
                  <w:r>
                    <w:rPr>
                      <w:rFonts w:ascii="Arial"/>
                      <w:b/>
                      <w:w w:val="105"/>
                      <w:sz w:val="7"/>
                    </w:rPr>
                    <w:t>D</w:t>
                  </w:r>
                  <w:r>
                    <w:rPr>
                      <w:rFonts w:ascii="Arial"/>
                      <w:b/>
                      <w:w w:val="107"/>
                      <w:sz w:val="7"/>
                    </w:rPr>
                    <w:t> </w:t>
                  </w:r>
                  <w:r>
                    <w:rPr>
                      <w:rFonts w:ascii="Arial"/>
                      <w:b/>
                      <w:w w:val="107"/>
                      <w:sz w:val="7"/>
                    </w:rPr>
                    <w:t>            </w:t>
                  </w:r>
                  <w:r>
                    <w:rPr>
                      <w:rFonts w:ascii="Arial"/>
                      <w:b/>
                      <w:w w:val="105"/>
                      <w:sz w:val="7"/>
                    </w:rPr>
                    <w:t>E</w:t>
                  </w:r>
                  <w:r>
                    <w:rPr>
                      <w:rFonts w:ascii="Arial"/>
                      <w:sz w:val="7"/>
                    </w:rPr>
                  </w:r>
                </w:p>
                <w:p>
                  <w:pPr>
                    <w:spacing w:line="45" w:lineRule="exact" w:before="0"/>
                    <w:ind w:left="376" w:right="0" w:hanging="40"/>
                    <w:jc w:val="left"/>
                    <w:rPr>
                      <w:rFonts w:ascii="Arial" w:hAnsi="Arial" w:cs="Arial" w:eastAsia="Arial"/>
                      <w:sz w:val="7"/>
                      <w:szCs w:val="7"/>
                    </w:rPr>
                  </w:pPr>
                  <w:r>
                    <w:rPr>
                      <w:rFonts w:ascii="Arial"/>
                      <w:b/>
                      <w:w w:val="105"/>
                      <w:sz w:val="7"/>
                    </w:rPr>
                    <w:t>S</w:t>
                  </w:r>
                  <w:r>
                    <w:rPr>
                      <w:rFonts w:ascii="Arial"/>
                      <w:sz w:val="7"/>
                    </w:rPr>
                  </w:r>
                </w:p>
                <w:p>
                  <w:pPr>
                    <w:spacing w:line="138" w:lineRule="auto" w:before="19"/>
                    <w:ind w:left="403" w:right="1691" w:hanging="28"/>
                    <w:jc w:val="left"/>
                    <w:rPr>
                      <w:rFonts w:ascii="Arial" w:hAnsi="Arial" w:cs="Arial" w:eastAsia="Arial"/>
                      <w:sz w:val="7"/>
                      <w:szCs w:val="7"/>
                    </w:rPr>
                  </w:pPr>
                  <w:r>
                    <w:rPr>
                      <w:rFonts w:ascii="Arial"/>
                      <w:b/>
                      <w:w w:val="105"/>
                      <w:sz w:val="7"/>
                    </w:rPr>
                    <w:t>P</w:t>
                  </w:r>
                  <w:r>
                    <w:rPr>
                      <w:rFonts w:ascii="Arial"/>
                      <w:b/>
                      <w:w w:val="106"/>
                      <w:sz w:val="7"/>
                    </w:rPr>
                    <w:t> </w:t>
                  </w:r>
                  <w:r>
                    <w:rPr>
                      <w:rFonts w:ascii="Arial"/>
                      <w:b/>
                      <w:w w:val="106"/>
                      <w:sz w:val="7"/>
                    </w:rPr>
                    <w:t>  </w:t>
                  </w:r>
                  <w:r>
                    <w:rPr>
                      <w:rFonts w:ascii="Arial"/>
                      <w:b/>
                      <w:w w:val="105"/>
                      <w:sz w:val="7"/>
                    </w:rPr>
                    <w:t>R</w:t>
                  </w:r>
                  <w:r>
                    <w:rPr>
                      <w:rFonts w:ascii="Arial"/>
                      <w:b/>
                      <w:w w:val="107"/>
                      <w:sz w:val="7"/>
                    </w:rPr>
                    <w:t> </w:t>
                  </w:r>
                  <w:r>
                    <w:rPr>
                      <w:rFonts w:ascii="Arial"/>
                      <w:b/>
                      <w:w w:val="105"/>
                      <w:sz w:val="7"/>
                    </w:rPr>
                    <w:t>E</w:t>
                  </w:r>
                  <w:r>
                    <w:rPr>
                      <w:rFonts w:ascii="Arial"/>
                      <w:sz w:val="7"/>
                    </w:rPr>
                  </w:r>
                </w:p>
                <w:p>
                  <w:pPr>
                    <w:spacing w:line="50" w:lineRule="exact" w:before="0"/>
                    <w:ind w:left="460" w:right="0" w:firstLine="0"/>
                    <w:jc w:val="left"/>
                    <w:rPr>
                      <w:rFonts w:ascii="Arial" w:hAnsi="Arial" w:cs="Arial" w:eastAsia="Arial"/>
                      <w:sz w:val="7"/>
                      <w:szCs w:val="7"/>
                    </w:rPr>
                  </w:pPr>
                  <w:r>
                    <w:rPr>
                      <w:rFonts w:ascii="Arial"/>
                      <w:b/>
                      <w:w w:val="105"/>
                      <w:sz w:val="7"/>
                    </w:rPr>
                    <w:t>S</w:t>
                  </w:r>
                  <w:r>
                    <w:rPr>
                      <w:rFonts w:ascii="Arial"/>
                      <w:sz w:val="7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30.66762pt;margin-top:406.58194pt;width:545.4pt;height:374.65pt;mso-position-horizontal-relative:page;mso-position-vertical-relative:page;z-index:-67648" coordorigin="613,8132" coordsize="10908,7493">
            <v:shape style="position:absolute;left:622;top:8296;width:10891;height:7322" type="#_x0000_t75" stroked="false">
              <v:imagedata r:id="rId22" o:title=""/>
            </v:shape>
            <v:group style="position:absolute;left:9641;top:13389;width:64;height:52" coordorigin="9641,13389" coordsize="64,52">
              <v:shape style="position:absolute;left:9641;top:13389;width:64;height:52" coordorigin="9641,13389" coordsize="64,52" path="m9693,13440l9693,13435,9670,13423,9675,13417,9681,13412,9687,13412,9698,13406,9704,13394,9693,13400,9681,13400,9675,13406,9675,13394,9664,13389,9658,13389,9652,13394,9647,13400,9647,13406,9641,13429,9693,13440e" filled="false" stroked="true" strokeweight="1.15184pt" strokecolor="#ffffff">
                <v:path arrowok="t"/>
              </v:shape>
            </v:group>
            <v:group style="position:absolute;left:9652;top:13400;width:18;height:24" coordorigin="9652,13400" coordsize="18,24">
              <v:shape style="position:absolute;left:9652;top:13400;width:18;height:24" coordorigin="9652,13400" coordsize="18,24" path="m9664,13423l9652,13417,9652,13412,9652,13406,9658,13406,9658,13400,9664,13400,9670,13406,9670,13412,9664,13417,9664,13423e" filled="false" stroked="true" strokeweight="1.15184pt" strokecolor="#ffffff">
                <v:path arrowok="t"/>
              </v:shape>
            </v:group>
            <v:group style="position:absolute;left:9658;top:13319;width:64;height:52" coordorigin="9658,13319" coordsize="64,52">
              <v:shape style="position:absolute;left:9658;top:13319;width:64;height:52" coordorigin="9658,13319" coordsize="64,52" path="m9658,13354l9710,13371,9716,13348,9721,13342,9716,13331,9710,13325,9698,13319,9687,13319,9675,13319,9670,13325,9664,13337,9658,13354e" filled="false" stroked="true" strokeweight="1.15184pt" strokecolor="#ffffff">
                <v:path arrowok="t"/>
              </v:shape>
            </v:group>
            <v:group style="position:absolute;left:9670;top:13331;width:41;height:29" coordorigin="9670,13331" coordsize="41,29">
              <v:shape style="position:absolute;left:9670;top:13331;width:41;height:29" coordorigin="9670,13331" coordsize="41,29" path="m9670,13348l9675,13342,9675,13337,9681,13331,9687,13331,9693,13331,9704,13337,9710,13337,9710,13342,9710,13348,9704,13360,9670,13348e" filled="false" stroked="true" strokeweight="1.15184pt" strokecolor="#ffffff">
                <v:path arrowok="t"/>
              </v:shape>
            </v:group>
            <v:group style="position:absolute;left:9675;top:13262;width:64;height:52" coordorigin="9675,13262" coordsize="64,52">
              <v:shape style="position:absolute;left:9675;top:13262;width:64;height:52" coordorigin="9675,13262" coordsize="64,52" path="m9727,13314l9739,13273,9733,13273,9721,13302,9710,13296,9716,13273,9710,13268,9698,13296,9687,13291,9698,13262,9687,13262,9675,13302,9727,13314e" filled="false" stroked="true" strokeweight="1.15184pt" strokecolor="#ffffff">
                <v:path arrowok="t"/>
              </v:shape>
            </v:group>
            <v:group style="position:absolute;left:9698;top:13210;width:52;height:47" coordorigin="9698,13210" coordsize="52,47">
              <v:shape style="position:absolute;left:9698;top:13210;width:52;height:47" coordorigin="9698,13210" coordsize="52,47" path="m9727,13256l9733,13256,9745,13256,9750,13250,9750,13245,9750,13227,9750,13221,9745,13216,9733,13216,9727,13221,9721,13233,9716,13239,9710,13239,9704,13239,9704,13227,9710,13221,9716,13221,9721,13210,9716,13210,9704,13216,9698,13227,9698,13239,9698,13245,9704,13250,9716,13250,9721,13245,9727,13239,9733,13227,9739,13227,9745,13233,9745,13239,9739,13245,9727,13245,9727,13256e" filled="false" stroked="true" strokeweight="1.15184pt" strokecolor="#ffffff">
                <v:path arrowok="t"/>
              </v:shape>
            </v:group>
            <v:group style="position:absolute;left:9721;top:13135;width:52;height:52" coordorigin="9721,13135" coordsize="52,52">
              <v:shape style="position:absolute;left:9721;top:13135;width:52;height:52" coordorigin="9721,13135" coordsize="52,52" path="m9756,13152l9762,13158,9768,13164,9756,13170,9750,13175,9745,13170,9733,13170,9733,13164,9727,13152,9733,13147,9739,13147,9745,13135,9733,13135,9727,13141,9721,13152,9721,13158,9721,13170,9727,13175,9739,13181,9750,13187,9762,13181,9768,13175,9773,13170,9773,13158,9773,13152,9768,13147,9762,13141,9756,13152e" filled="false" stroked="true" strokeweight="1.15184pt" strokecolor="#ffffff">
                <v:path arrowok="t"/>
              </v:shape>
            </v:group>
            <v:group style="position:absolute;left:9739;top:13077;width:52;height:52" coordorigin="9739,13077" coordsize="52,52">
              <v:shape style="position:absolute;left:9739;top:13077;width:52;height:52" coordorigin="9739,13077" coordsize="52,52" path="m9756,13129l9768,13129,9779,13129,9785,13118,9791,13112,9791,13100,9791,13089,9785,13083,9773,13077,9762,13077,9750,13077,9745,13083,9739,13095,9739,13106,9739,13112,9745,13124,9756,13129e" filled="false" stroked="true" strokeweight="1.15184pt" strokecolor="#ffffff">
                <v:path arrowok="t"/>
              </v:shape>
            </v:group>
            <v:group style="position:absolute;left:9745;top:13089;width:41;height:29" coordorigin="9745,13089" coordsize="41,29">
              <v:shape style="position:absolute;left:9745;top:13089;width:41;height:29" coordorigin="9745,13089" coordsize="41,29" path="m9762,13118l9750,13112,9750,13106,9745,13100,9745,13095,9756,13089,9762,13089,9768,13089,9779,13089,9779,13095,9785,13100,9785,13106,9773,13118,9768,13118,9762,13118e" filled="false" stroked="true" strokeweight="1.15184pt" strokecolor="#ffffff">
                <v:path arrowok="t"/>
              </v:shape>
            </v:group>
            <v:group style="position:absolute;left:9750;top:13020;width:58;height:41" coordorigin="9750,13020" coordsize="58,41">
              <v:shape style="position:absolute;left:9750;top:13020;width:58;height:41" coordorigin="9750,13020" coordsize="58,41" path="m9808,13060l9808,13049,9768,13037,9773,13020,9762,13020,9750,13060,9756,13060,9762,13049,9808,13060e" filled="false" stroked="true" strokeweight="1.15184pt" strokecolor="#ffffff">
                <v:path arrowok="t"/>
              </v:shape>
            </v:group>
            <v:group style="position:absolute;left:9762;top:12974;width:64;height:52" coordorigin="9762,12974" coordsize="64,52">
              <v:shape style="position:absolute;left:9762;top:12974;width:64;height:52" coordorigin="9762,12974" coordsize="64,52" path="m9814,13026l9825,12991,9819,12985,9808,13014,9796,13008,9802,12985,9796,12980,9785,13008,9773,13003,9785,12974,9773,12974,9762,13014,9814,13026e" filled="false" stroked="true" strokeweight="1.15184pt" strokecolor="#ffffff">
                <v:path arrowok="t"/>
              </v:shape>
            </v:group>
            <v:group style="position:absolute;left:9785;top:12933;width:58;height:52" coordorigin="9785,12933" coordsize="58,52">
              <v:shape style="position:absolute;left:9785;top:12933;width:58;height:52" coordorigin="9785,12933" coordsize="58,52" path="m9842,12933l9785,12933,9785,12945,9831,12985,9831,12974,9825,12962,9831,12945,9842,12945,9842,12933e" filled="false" stroked="true" strokeweight="1.15184pt" strokecolor="#ffffff">
                <v:path arrowok="t"/>
              </v:shape>
            </v:group>
            <v:group style="position:absolute;left:9796;top:12945;width:24;height:12" coordorigin="9796,12945" coordsize="24,12">
              <v:shape style="position:absolute;left:9796;top:12945;width:24;height:12" coordorigin="9796,12945" coordsize="24,12" path="m9819,12945l9814,12956,9796,12945,9819,12945e" filled="false" stroked="true" strokeweight="1.15184pt" strokecolor="#ffffff">
                <v:path arrowok="t"/>
              </v:shape>
            </v:group>
            <v:group style="position:absolute;left:9796;top:12864;width:58;height:52" coordorigin="9796,12864" coordsize="58,52">
              <v:shape style="position:absolute;left:9796;top:12864;width:58;height:52" coordorigin="9796,12864" coordsize="58,52" path="m9796,12905l9825,12916,9837,12916,9842,12916,9848,12910,9854,12899,9854,12893,9854,12882,9848,12882,9842,12876,9837,12876,9808,12864,9808,12876,9837,12887,9842,12887,9848,12893,9848,12899,9842,12905,9837,12905,9831,12905,9825,12905,9802,12899,9796,12905e" filled="false" stroked="true" strokeweight="1.15184pt" strokecolor="#ffffff">
                <v:path arrowok="t"/>
              </v:shape>
            </v:group>
            <v:group style="position:absolute;left:9814;top:12812;width:64;height:58" coordorigin="9814,12812" coordsize="64,58">
              <v:shape style="position:absolute;left:9814;top:12812;width:64;height:58" coordorigin="9814,12812" coordsize="64,58" path="m9865,12870l9865,12859,9854,12841,9871,12835,9877,12824,9848,12835,9825,12812,9819,12824,9837,12835,9814,12841,9814,12853,9842,12847,9865,12870e" filled="false" stroked="true" strokeweight="1.15184pt" strokecolor="#ffffff">
                <v:path arrowok="t"/>
              </v:shape>
            </v:group>
            <v:group style="position:absolute;left:4757;top:12761;width:35;height:58" coordorigin="4757,12761" coordsize="35,58">
              <v:shape style="position:absolute;left:4757;top:12761;width:35;height:58" coordorigin="4757,12761" coordsize="35,58" path="m4757,12807l4792,12818,4792,12807,4769,12801,4780,12761,4769,12761,4757,12807e" filled="false" stroked="true" strokeweight="1.15184pt" strokecolor="#ffffff">
                <v:path arrowok="t"/>
              </v:shape>
            </v:group>
            <v:group style="position:absolute;left:4803;top:12772;width:47;height:58" coordorigin="4803,12772" coordsize="47,58">
              <v:shape style="position:absolute;left:4803;top:12772;width:47;height:58" coordorigin="4803,12772" coordsize="47,58" path="m4803,12818l4838,12830,4843,12824,4815,12812,4815,12801,4843,12807,4843,12801,4820,12789,4820,12784,4849,12789,4849,12778,4815,12772,4803,12818e" filled="false" stroked="true" strokeweight="1.15184pt" strokecolor="#ffffff">
                <v:path arrowok="t"/>
              </v:shape>
            </v:group>
            <v:group style="position:absolute;left:4872;top:12789;width:41;height:58" coordorigin="4872,12789" coordsize="41,58">
              <v:shape style="position:absolute;left:4872;top:12789;width:41;height:58" coordorigin="4872,12789" coordsize="41,58" path="m4872,12835l4907,12847,4913,12835,4884,12830,4895,12789,4884,12789,4872,12835e" filled="false" stroked="true" strokeweight="1.15184pt" strokecolor="#ffffff">
                <v:path arrowok="t"/>
              </v:shape>
            </v:group>
            <v:group style="position:absolute;left:4918;top:12801;width:52;height:58" coordorigin="4918,12801" coordsize="52,58">
              <v:shape style="position:absolute;left:4918;top:12801;width:52;height:58" coordorigin="4918,12801" coordsize="52,58" path="m4970,12859l4959,12807,4947,12801,4918,12847,4930,12853,4936,12841,4959,12847,4959,12859,4970,12859e" filled="false" stroked="true" strokeweight="1.15184pt" strokecolor="#ffffff">
                <v:path arrowok="t"/>
              </v:shape>
            </v:group>
            <v:group style="position:absolute;left:4941;top:12812;width:12;height:24" coordorigin="4941,12812" coordsize="12,24">
              <v:shape style="position:absolute;left:4941;top:12812;width:12;height:24" coordorigin="4941,12812" coordsize="12,24" path="m4953,12835l4941,12830,4953,12812,4953,12835e" filled="false" stroked="true" strokeweight="1.15184pt" strokecolor="#ffffff">
                <v:path arrowok="t"/>
              </v:shape>
            </v:group>
            <v:group style="position:absolute;left:4976;top:12812;width:58;height:64" coordorigin="4976,12812" coordsize="58,64">
              <v:shape style="position:absolute;left:4976;top:12812;width:58;height:64" coordorigin="4976,12812" coordsize="58,64" path="m4976,12864l4987,12864,4993,12835,5010,12870,5016,12876,5034,12824,5022,12818,5010,12853,4999,12812,4987,12812,4976,12864e" filled="false" stroked="true" strokeweight="1.15184pt" strokecolor="#ffffff">
                <v:path arrowok="t"/>
              </v:shape>
            </v:group>
            <v:group style="position:absolute;left:5039;top:12830;width:52;height:58" coordorigin="5039,12830" coordsize="52,58">
              <v:shape style="position:absolute;left:5039;top:12830;width:52;height:58" coordorigin="5039,12830" coordsize="52,58" path="m5062,12864l5074,12870,5074,12876,5068,12876,5062,12876,5051,12870,5051,12864,5051,12853,5051,12847,5057,12841,5068,12841,5074,12847,5080,12853,5091,12853,5091,12847,5085,12841,5080,12835,5074,12830,5057,12830,5045,12841,5039,12853,5039,12864,5045,12876,5057,12887,5074,12887,5085,12882,5085,12864,5068,12859,5062,12864e" filled="false" stroked="true" strokeweight="1.15184pt" strokecolor="#ffffff">
                <v:path arrowok="t"/>
              </v:shape>
            </v:group>
            <v:group style="position:absolute;left:5085;top:12847;width:52;height:58" coordorigin="5085,12847" coordsize="52,58">
              <v:shape style="position:absolute;left:5085;top:12847;width:52;height:58" coordorigin="5085,12847" coordsize="52,58" path="m5137,12905l5126,12847,5120,12847,5085,12893,5097,12893,5103,12882,5126,12887,5126,12899,5137,12905e" filled="false" stroked="true" strokeweight="1.15184pt" strokecolor="#ffffff">
                <v:path arrowok="t"/>
              </v:shape>
            </v:group>
            <v:group style="position:absolute;left:5108;top:12859;width:12;height:24" coordorigin="5108,12859" coordsize="12,24">
              <v:shape style="position:absolute;left:5108;top:12859;width:12;height:24" coordorigin="5108,12859" coordsize="12,24" path="m5120,12882l5108,12876,5120,12859,5120,12882e" filled="false" stroked="true" strokeweight="1.15184pt" strokecolor="#ffffff">
                <v:path arrowok="t"/>
              </v:shape>
            </v:group>
            <v:group style="position:absolute;left:5149;top:12853;width:52;height:64" coordorigin="5149,12853" coordsize="52,64">
              <v:shape style="position:absolute;left:5149;top:12853;width:52;height:64" coordorigin="5149,12853" coordsize="52,64" path="m5160,12853l5149,12882,5149,12899,5149,12905,5154,12910,5166,12916,5178,12916,5183,12910,5189,12905,5189,12899,5195,12893,5201,12864,5189,12864,5183,12893,5178,12899,5178,12905,5166,12905,5160,12899,5160,12893,5160,12887,5166,12859,5160,12853e" filled="false" stroked="true" strokeweight="1.15184pt" strokecolor="#ffffff">
                <v:path arrowok="t"/>
              </v:shape>
            </v:group>
            <v:group style="position:absolute;left:5201;top:12870;width:41;height:58" coordorigin="5201,12870" coordsize="41,58">
              <v:shape style="position:absolute;left:5201;top:12870;width:41;height:58" coordorigin="5201,12870" coordsize="41,58" path="m5201,12922l5241,12928,5241,12922,5218,12910,5224,12870,5218,12870,5201,12922e" filled="false" stroked="true" strokeweight="1.15184pt" strokecolor="#ffffff">
                <v:path arrowok="t"/>
              </v:shape>
            </v:group>
            <v:group style="position:absolute;left:5252;top:12882;width:47;height:58" coordorigin="5252,12882" coordsize="47,58">
              <v:shape style="position:absolute;left:5252;top:12882;width:47;height:58" coordorigin="5252,12882" coordsize="47,58" path="m5258,12933l5270,12939,5281,12893,5298,12899,5298,12887,5258,12882,5252,12887,5270,12893,5258,12933e" filled="false" stroked="true" strokeweight="1.15184pt" strokecolor="#ffffff">
                <v:path arrowok="t"/>
              </v:shape>
            </v:group>
            <v:group style="position:absolute;left:3317;top:12052;width:64;height:41" coordorigin="3317,12052" coordsize="64,41">
              <v:shape style="position:absolute;left:3317;top:12052;width:64;height:41" coordorigin="3317,12052" coordsize="64,41" path="m3369,12092l3381,12052,3369,12052,3363,12075,3317,12069,3317,12081,3369,12092e" filled="false" stroked="true" strokeweight="1.15184pt" strokecolor="#ffffff">
                <v:path arrowok="t"/>
              </v:shape>
            </v:group>
            <v:group style="position:absolute;left:3329;top:11994;width:58;height:52" coordorigin="3329,11994" coordsize="58,52">
              <v:shape style="position:absolute;left:3329;top:11994;width:58;height:52" coordorigin="3329,11994" coordsize="58,52" path="m3381,12046l3386,12006,3381,12000,3375,12035,3358,12029,3363,12000,3358,12000,3352,12029,3335,12023,3346,11994,3335,11994,3329,12035,3381,12046e" filled="false" stroked="true" strokeweight="1.15184pt" strokecolor="#ffffff">
                <v:path arrowok="t"/>
              </v:shape>
            </v:group>
            <v:group style="position:absolute;left:3340;top:11925;width:58;height:47" coordorigin="3340,11925" coordsize="58,47">
              <v:shape style="position:absolute;left:3340;top:11925;width:58;height:47" coordorigin="3340,11925" coordsize="58,47" path="m3398,11971l3398,11960,3381,11960,3381,11948,3381,11943,3381,11931,3375,11925,3369,11925,3358,11925,3352,11931,3346,11937,3346,11943,3340,11960,3398,11971e" filled="false" stroked="true" strokeweight="1.15184pt" strokecolor="#ffffff">
                <v:path arrowok="t"/>
              </v:shape>
            </v:group>
            <v:group style="position:absolute;left:3352;top:11937;width:18;height:18" coordorigin="3352,11937" coordsize="18,18">
              <v:shape style="position:absolute;left:3352;top:11937;width:18;height:18" coordorigin="3352,11937" coordsize="18,18" path="m3352,11954l3358,11948,3358,11943,3363,11937,3369,11937,3369,11943,3369,11948,3369,11954,3352,11954e" filled="false" stroked="true" strokeweight="1.15184pt" strokecolor="#ffffff">
                <v:path arrowok="t"/>
              </v:shape>
            </v:group>
            <v:group style="position:absolute;left:3358;top:11879;width:58;height:52" coordorigin="3358,11879" coordsize="58,52">
              <v:shape style="position:absolute;left:3358;top:11879;width:58;height:52" coordorigin="3358,11879" coordsize="58,52" path="m3415,11879l3358,11891,3358,11902,3404,11931,3409,11919,3398,11914,3398,11891,3415,11891,3415,11879e" filled="false" stroked="true" strokeweight="1.15184pt" strokecolor="#ffffff">
                <v:path arrowok="t"/>
              </v:shape>
            </v:group>
            <v:group style="position:absolute;left:3369;top:11896;width:24;height:12" coordorigin="3369,11896" coordsize="24,12">
              <v:shape style="position:absolute;left:3369;top:11896;width:24;height:12" coordorigin="3369,11896" coordsize="24,12" path="m3392,11896l3386,11908,3369,11896,3392,11896e" filled="false" stroked="true" strokeweight="1.15184pt" strokecolor="#ffffff">
                <v:path arrowok="t"/>
              </v:shape>
            </v:group>
            <v:group style="position:absolute;left:3363;top:11850;width:58;height:24" coordorigin="3363,11850" coordsize="58,24">
              <v:shape style="position:absolute;left:3363;top:11850;width:58;height:24" coordorigin="3363,11850" coordsize="58,24" path="m3415,11873l3421,11862,3369,11850,3363,11862,3415,11873e" filled="false" stroked="true" strokeweight="1.15184pt" strokecolor="#ffffff">
                <v:path arrowok="t"/>
              </v:shape>
            </v:group>
            <v:group style="position:absolute;left:3369;top:11799;width:64;height:52" coordorigin="3369,11799" coordsize="64,52">
              <v:shape style="position:absolute;left:3369;top:11799;width:64;height:52" coordorigin="3369,11799" coordsize="64,52" path="m3421,11850l3427,11839,3404,11833,3404,11827,3409,11822,3415,11822,3432,11816,3432,11799,3421,11804,3409,11810,3404,11816,3404,11804,3392,11799,3386,11799,3381,11804,3375,11804,3375,11816,3369,11839,3421,11850e" filled="false" stroked="true" strokeweight="1.15184pt" strokecolor="#ffffff">
                <v:path arrowok="t"/>
              </v:shape>
            </v:group>
            <v:group style="position:absolute;left:3381;top:11810;width:18;height:24" coordorigin="3381,11810" coordsize="18,24">
              <v:shape style="position:absolute;left:3381;top:11810;width:18;height:24" coordorigin="3381,11810" coordsize="18,24" path="m3392,11833l3381,11827,3381,11822,3386,11816,3386,11810,3392,11810,3398,11810,3398,11816,3398,11822,3392,11833e" filled="false" stroked="true" strokeweight="1.15184pt" strokecolor="#ffffff">
                <v:path arrowok="t"/>
              </v:shape>
            </v:group>
            <v:group style="position:absolute;left:3381;top:11741;width:64;height:52" coordorigin="3381,11741" coordsize="64,52">
              <v:shape style="position:absolute;left:3381;top:11741;width:64;height:52" coordorigin="3381,11741" coordsize="64,52" path="m3438,11793l3444,11752,3438,11752,3432,11781,3415,11775,3421,11752,3415,11747,3404,11775,3392,11775,3404,11747,3392,11741,3381,11781,3438,11793e" filled="false" stroked="true" strokeweight="1.15184pt" strokecolor="#ffffff">
                <v:path arrowok="t"/>
              </v:shape>
            </v:group>
            <v:group style="position:absolute;left:3392;top:11695;width:58;height:41" coordorigin="3392,11695" coordsize="58,41">
              <v:shape style="position:absolute;left:3392;top:11695;width:58;height:41" coordorigin="3392,11695" coordsize="58,41" path="m3450,11729l3450,11718,3409,11712,3409,11695,3404,11695,3392,11735,3404,11735,3404,11724,3450,11729e" filled="false" stroked="true" strokeweight="1.15184pt" strokecolor="#ffffff">
                <v:path arrowok="t"/>
              </v:shape>
            </v:group>
            <v:group style="position:absolute;left:3409;top:11620;width:58;height:52" coordorigin="3409,11620" coordsize="58,52">
              <v:shape style="position:absolute;left:3409;top:11620;width:58;height:52" coordorigin="3409,11620" coordsize="58,52" path="m3409,11654l3461,11672,3467,11649,3467,11637,3467,11631,3456,11620,3444,11620,3432,11620,3427,11620,3415,11626,3415,11637,3409,11654e" filled="false" stroked="true" strokeweight="1.15184pt" strokecolor="#ffffff">
                <v:path arrowok="t"/>
              </v:shape>
            </v:group>
            <v:group style="position:absolute;left:3421;top:11626;width:41;height:29" coordorigin="3421,11626" coordsize="41,29">
              <v:shape style="position:absolute;left:3421;top:11626;width:41;height:29" coordorigin="3421,11626" coordsize="41,29" path="m3421,11649l3421,11643,3427,11637,3427,11631,3432,11626,3444,11631,3456,11631,3456,11637,3461,11643,3456,11649,3456,11654,3421,11649e" filled="false" stroked="true" strokeweight="1.15184pt" strokecolor="#ffffff">
                <v:path arrowok="t"/>
              </v:shape>
            </v:group>
            <v:group style="position:absolute;left:3421;top:11562;width:58;height:47" coordorigin="3421,11562" coordsize="58,47">
              <v:shape style="position:absolute;left:3421;top:11562;width:58;height:47" coordorigin="3421,11562" coordsize="58,47" path="m3421,11603l3450,11608,3456,11608,3461,11608,3473,11608,3479,11603,3479,11591,3479,11580,3479,11574,3473,11568,3467,11568,3461,11568,3432,11562,3427,11568,3456,11580,3467,11580,3473,11585,3473,11591,3467,11597,3461,11597,3456,11597,3427,11591,3421,11603e" filled="false" stroked="true" strokeweight="1.15184pt" strokecolor="#ffffff">
                <v:path arrowok="t"/>
              </v:shape>
            </v:group>
            <v:group style="position:absolute;left:3444;top:11493;width:58;height:41" coordorigin="3444,11493" coordsize="58,41">
              <v:shape style="position:absolute;left:3444;top:11493;width:58;height:41" coordorigin="3444,11493" coordsize="58,41" path="m3496,11534l3502,11499,3496,11493,3490,11522,3444,11510,3444,11522,3496,11534e" filled="false" stroked="true" strokeweight="1.15184pt" strokecolor="#ffffff">
                <v:path arrowok="t"/>
              </v:shape>
            </v:group>
            <v:group style="position:absolute;left:3456;top:11441;width:58;height:52" coordorigin="3456,11441" coordsize="58,52">
              <v:shape style="position:absolute;left:3456;top:11441;width:58;height:52" coordorigin="3456,11441" coordsize="58,52" path="m3513,11441l3456,11453,3456,11464,3502,11493,3507,11482,3496,11476,3496,11453,3513,11453,3513,11441e" filled="false" stroked="true" strokeweight="1.15184pt" strokecolor="#ffffff">
                <v:path arrowok="t"/>
              </v:shape>
            </v:group>
            <v:group style="position:absolute;left:3467;top:11459;width:24;height:12" coordorigin="3467,11459" coordsize="24,12">
              <v:shape style="position:absolute;left:3467;top:11459;width:24;height:12" coordorigin="3467,11459" coordsize="24,12" path="m3490,11459l3484,11470,3467,11459,3490,11459e" filled="false" stroked="true" strokeweight="1.15184pt" strokecolor="#ffffff">
                <v:path arrowok="t"/>
              </v:shape>
            </v:group>
            <v:group style="position:absolute;left:3461;top:11378;width:64;height:58" coordorigin="3461,11378" coordsize="64,58">
              <v:shape style="position:absolute;left:3461;top:11378;width:64;height:58" coordorigin="3461,11378" coordsize="64,58" path="m3513,11436l3519,11424,3484,11418,3525,11401,3525,11389,3473,11378,3467,11389,3507,11395,3467,11413,3461,11424,3513,11436e" filled="false" stroked="true" strokeweight="1.15184pt" strokecolor="#ffffff">
                <v:path arrowok="t"/>
              </v:shape>
            </v:group>
            <v:group style="position:absolute;left:3479;top:11320;width:58;height:52" coordorigin="3479,11320" coordsize="58,52">
              <v:shape style="position:absolute;left:3479;top:11320;width:58;height:52" coordorigin="3479,11320" coordsize="58,52" path="m3513,11349l3519,11338,3525,11338,3525,11343,3525,11349,3525,11355,3519,11361,3513,11361,3502,11361,3496,11361,3490,11355,3490,11349,3490,11343,3490,11338,3502,11332,3502,11320,3484,11326,3484,11332,3479,11338,3479,11355,3484,11366,3502,11372,3513,11372,3525,11366,3536,11349,3536,11338,3530,11326,3507,11320,3507,11343,3513,11349e" filled="false" stroked="true" strokeweight="1.15184pt" strokecolor="#ffffff">
                <v:path arrowok="t"/>
              </v:shape>
            </v:group>
            <v:group style="position:absolute;left:3490;top:11268;width:64;height:52" coordorigin="3490,11268" coordsize="64,52">
              <v:shape style="position:absolute;left:3490;top:11268;width:64;height:52" coordorigin="3490,11268" coordsize="64,52" path="m3553,11268l3496,11274,3490,11286,3542,11320,3542,11309,3530,11303,3536,11280,3548,11280,3553,11268e" filled="false" stroked="true" strokeweight="1.15184pt" strokecolor="#ffffff">
                <v:path arrowok="t"/>
              </v:shape>
            </v:group>
            <v:group style="position:absolute;left:3507;top:11280;width:18;height:18" coordorigin="3507,11280" coordsize="18,18">
              <v:shape style="position:absolute;left:3507;top:11280;width:18;height:18" coordorigin="3507,11280" coordsize="18,18" path="m3525,11280l3525,11297,3507,11286,3525,11280e" filled="false" stroked="true" strokeweight="1.15184pt" strokecolor="#ffffff">
                <v:path arrowok="t"/>
              </v:shape>
            </v:group>
            <v:group style="position:absolute;left:3502;top:11205;width:58;height:52" coordorigin="3502,11205" coordsize="58,52">
              <v:shape style="position:absolute;left:3502;top:11205;width:58;height:52" coordorigin="3502,11205" coordsize="58,52" path="m3502,11245l3530,11251,3536,11257,3542,11257,3548,11251,3553,11251,3559,11240,3559,11228,3559,11222,3553,11217,3548,11211,3536,11211,3507,11205,3507,11217,3536,11222,3548,11222,3548,11228,3548,11234,3548,11240,3542,11245,3536,11245,3530,11245,3502,11234,3502,11245e" filled="false" stroked="true" strokeweight="1.15184pt" strokecolor="#ffffff">
                <v:path arrowok="t"/>
              </v:shape>
            </v:group>
            <v:group style="position:absolute;left:3513;top:11165;width:64;height:41" coordorigin="3513,11165" coordsize="64,41">
              <v:shape style="position:absolute;left:3513;top:11165;width:64;height:41" coordorigin="3513,11165" coordsize="64,41" path="m3571,11205l3576,11165,3565,11165,3559,11194,3519,11182,3513,11194,3571,11205e" filled="false" stroked="true" strokeweight="1.15184pt" strokecolor="#ffffff">
                <v:path arrowok="t"/>
              </v:shape>
            </v:group>
            <v:group style="position:absolute;left:3525;top:11107;width:58;height:47" coordorigin="3525,11107" coordsize="58,47">
              <v:shape style="position:absolute;left:3525;top:11107;width:58;height:47" coordorigin="3525,11107" coordsize="58,47" path="m3582,11148l3582,11136,3536,11124,3542,11113,3530,11107,3525,11148,3530,11153,3536,11136,3582,11148e" filled="false" stroked="true" strokeweight="1.15184pt" strokecolor="#ffffff">
                <v:path arrowok="t"/>
              </v:shape>
            </v:group>
            <v:group style="position:absolute;left:4751;top:8895;width:75;height:58" coordorigin="4751,8895" coordsize="75,58">
              <v:shape style="position:absolute;left:4751;top:8895;width:75;height:58" coordorigin="4751,8895" coordsize="75,58" path="m4751,8953l4826,8953,4826,8930,4820,8918,4815,8906,4803,8901,4786,8895,4774,8901,4763,8906,4757,8918,4751,8930,4751,8953e" filled="false" stroked="true" strokeweight="1.15184pt" strokecolor="#ffffff">
                <v:path arrowok="t"/>
              </v:shape>
            </v:group>
            <v:group style="position:absolute;left:4763;top:8912;width:47;height:29" coordorigin="4763,8912" coordsize="47,29">
              <v:shape style="position:absolute;left:4763;top:8912;width:47;height:29" coordorigin="4763,8912" coordsize="47,29" path="m4763,8941l4763,8935,4763,8930,4763,8924,4769,8918,4774,8912,4786,8912,4803,8912,4809,8918,4809,8924,4809,8930,4809,8941,4763,8941e" filled="false" stroked="true" strokeweight="1.15184pt" strokecolor="#ffffff">
                <v:path arrowok="t"/>
              </v:shape>
            </v:group>
            <v:group style="position:absolute;left:4751;top:8855;width:75;height:29" coordorigin="4751,8855" coordsize="75,29">
              <v:shape style="position:absolute;left:4751;top:8855;width:75;height:29" coordorigin="4751,8855" coordsize="75,29" path="m4826,8855l4751,8855,4751,8866,4763,8872,4769,8883,4786,8883,4774,8866,4826,8866,4826,8855e" filled="false" stroked="true" strokeweight="1.15184pt" strokecolor="#ffffff">
                <v:path arrowok="t"/>
              </v:shape>
            </v:group>
            <v:group style="position:absolute;left:4751;top:8786;width:70;height:47" coordorigin="4751,8786" coordsize="70,47">
              <v:shape style="position:absolute;left:4751;top:8786;width:70;height:47" coordorigin="4751,8786" coordsize="70,47" path="m4803,8832l4815,8826,4820,8826,4820,8820,4820,8809,4820,8803,4815,8791,4803,8786,4786,8786,4769,8786,4757,8791,4751,8803,4751,8809,4751,8820,4757,8826,4763,8832,4774,8832,4786,8832,4792,8826,4797,8820,4797,8814,4797,8803,4792,8797,4803,8803,4809,8803,4809,8809,4809,8814,4803,8820,4803,8832e" filled="false" stroked="true" strokeweight="1.15184pt" strokecolor="#ffffff">
                <v:path arrowok="t"/>
              </v:shape>
            </v:group>
            <v:group style="position:absolute;left:4763;top:8803;width:24;height:18" coordorigin="4763,8803" coordsize="24,18">
              <v:shape style="position:absolute;left:4763;top:8803;width:24;height:18" coordorigin="4763,8803" coordsize="24,18" path="m4774,8803l4786,8803,4786,8809,4786,8814,4774,8820,4763,8814,4763,8809,4763,8803,4774,8803e" filled="false" stroked="true" strokeweight="1.15184pt" strokecolor="#ffffff">
                <v:path arrowok="t"/>
              </v:shape>
              <v:shape style="position:absolute;left:5630;top:8290;width:5174;height:7334" type="#_x0000_t75" stroked="false">
                <v:imagedata r:id="rId23" o:title=""/>
              </v:shape>
            </v:group>
            <v:group style="position:absolute;left:5437;top:11914;width:58;height:87" coordorigin="5437,11914" coordsize="58,87">
              <v:shape style="position:absolute;left:5437;top:11914;width:58;height:87" coordorigin="5437,11914" coordsize="58,87" path="m5471,12000l5488,12000,5488,11983,5494,11983,5494,11966,5488,11966,5488,11914,5471,11914,5437,11966,5437,11983,5471,11983,5471,12000e" filled="false" stroked="true" strokeweight=".86388pt" strokecolor="#000000">
                <v:path arrowok="t"/>
              </v:shape>
            </v:group>
            <v:group style="position:absolute;left:5448;top:11937;width:24;height:29" coordorigin="5448,11937" coordsize="24,29">
              <v:shape style="position:absolute;left:5448;top:11937;width:24;height:29" coordorigin="5448,11937" coordsize="24,29" path="m5471,11966l5448,11966,5471,11937,5471,11966e" filled="false" stroked="true" strokeweight=".86388pt" strokecolor="#000000">
                <v:path arrowok="t"/>
              </v:shape>
            </v:group>
            <v:group style="position:absolute;left:5045;top:11199;width:41;height:87" coordorigin="5045,11199" coordsize="41,87">
              <v:shape style="position:absolute;left:5045;top:11199;width:41;height:87" coordorigin="5045,11199" coordsize="41,87" path="m5085,11286l5085,11199,5074,11199,5068,11205,5062,11211,5045,11222,5045,11234,5057,11228,5068,11222,5068,11286,5085,11286e" filled="false" stroked="true" strokeweight=".86388pt" strokecolor="#000000">
                <v:path arrowok="t"/>
              </v:shape>
            </v:group>
            <v:group style="position:absolute;left:5010;top:11701;width:52;height:87" coordorigin="5010,11701" coordsize="52,87">
              <v:shape style="position:absolute;left:5010;top:11701;width:52;height:87" coordorigin="5010,11701" coordsize="52,87" path="m5010,11758l5010,11770,5016,11775,5028,11781,5034,11787,5045,11781,5057,11775,5062,11770,5062,11758,5062,11752,5057,11747,5045,11735,5057,11729,5057,11724,5057,11712,5051,11706,5045,11701,5034,11701,5022,11701,5016,11712,5010,11724,5028,11724,5028,11718,5034,11712,5039,11718,5039,11724,5039,11729,5034,11729,5028,11747,5034,11741,5045,11747,5045,11758,5045,11764,5034,11770,5028,11770,5028,11758,5010,11758e" filled="false" stroked="true" strokeweight=".86388pt" strokecolor="#000000">
                <v:path arrowok="t"/>
              </v:shape>
            </v:group>
            <v:group style="position:absolute;left:622;top:8296;width:10891;height:7317" coordorigin="622,8296" coordsize="10891,7317">
              <v:shape style="position:absolute;left:622;top:8296;width:10891;height:7317" coordorigin="622,8296" coordsize="10891,7317" path="m622,15612l622,8296,11513,8296,11513,15612,622,15612xe" filled="false" stroked="true" strokeweight=".86388pt" strokecolor="#000000">
                <v:path arrowok="t"/>
              </v:shape>
            </v:group>
            <v:group style="position:absolute;left:737;top:13590;width:2632;height:1700" coordorigin="737,13590" coordsize="2632,1700">
              <v:shape style="position:absolute;left:737;top:13590;width:2632;height:1700" coordorigin="737,13590" coordsize="2632,1700" path="m737,15290l737,13590,3369,13590,3369,15290,737,15290xe" filled="true" fillcolor="#ffffff" stroked="false">
                <v:path arrowok="t"/>
                <v:fill type="solid"/>
              </v:shape>
            </v:group>
            <v:group style="position:absolute;left:737;top:12242;width:2091;height:1210" coordorigin="737,12242" coordsize="2091,1210">
              <v:shape style="position:absolute;left:737;top:12242;width:2091;height:1210" coordorigin="737,12242" coordsize="2091,1210" path="m737,13452l737,12242,2828,12242,2828,13452,737,13452xe" filled="true" fillcolor="#ffffff" stroked="false">
                <v:path arrowok="t"/>
                <v:fill type="solid"/>
              </v:shape>
            </v:group>
            <v:group style="position:absolute;left:1009;top:12406;width:1760;height:154" coordorigin="1009,12406" coordsize="1760,154">
              <v:shape style="position:absolute;left:1009;top:12406;width:1760;height:154" coordorigin="1009,12406" coordsize="1760,154" path="m1009,12406l1009,12559,2769,12559,2769,12406,1009,12406xe" filled="true" fillcolor="#ffffff" stroked="false">
                <v:path arrowok="t"/>
                <v:fill type="solid"/>
              </v:shape>
            </v:group>
            <v:group style="position:absolute;left:1009;top:12554;width:1760;height:154" coordorigin="1009,12554" coordsize="1760,154">
              <v:shape style="position:absolute;left:1009;top:12554;width:1760;height:154" coordorigin="1009,12554" coordsize="1760,154" path="m1009,12554l1009,12707,2769,12707,2769,12554,1009,12554xe" filled="true" fillcolor="#ffffff" stroked="false">
                <v:path arrowok="t"/>
                <v:fill type="solid"/>
              </v:shape>
            </v:group>
            <v:group style="position:absolute;left:1009;top:12701;width:1760;height:154" coordorigin="1009,12701" coordsize="1760,154">
              <v:shape style="position:absolute;left:1009;top:12701;width:1760;height:154" coordorigin="1009,12701" coordsize="1760,154" path="m1009,12701l1009,12855,2769,12855,2769,12701,1009,12701xe" filled="true" fillcolor="#ffffff" stroked="false">
                <v:path arrowok="t"/>
                <v:fill type="solid"/>
              </v:shape>
            </v:group>
            <v:group style="position:absolute;left:1009;top:12849;width:1760;height:154" coordorigin="1009,12849" coordsize="1760,154">
              <v:shape style="position:absolute;left:1009;top:12849;width:1760;height:154" coordorigin="1009,12849" coordsize="1760,154" path="m1009,12849l1009,13002,2769,13002,2769,12849,1009,12849xe" filled="true" fillcolor="#ffffff" stroked="false">
                <v:path arrowok="t"/>
                <v:fill type="solid"/>
              </v:shape>
            </v:group>
            <v:group style="position:absolute;left:1009;top:12996;width:1760;height:154" coordorigin="1009,12996" coordsize="1760,154">
              <v:shape style="position:absolute;left:1009;top:12996;width:1760;height:154" coordorigin="1009,12996" coordsize="1760,154" path="m1009,12996l1009,13150,2769,13150,2769,12996,1009,12996xe" filled="true" fillcolor="#ffffff" stroked="false">
                <v:path arrowok="t"/>
                <v:fill type="solid"/>
              </v:shape>
            </v:group>
            <v:group style="position:absolute;left:1009;top:13144;width:1760;height:154" coordorigin="1009,13144" coordsize="1760,154">
              <v:shape style="position:absolute;left:1009;top:13144;width:1760;height:154" coordorigin="1009,13144" coordsize="1760,154" path="m1009,13144l1009,13298,2769,13298,2769,13144,1009,13144xe" filled="true" fillcolor="#ffffff" stroked="false">
                <v:path arrowok="t"/>
                <v:fill type="solid"/>
              </v:shape>
            </v:group>
            <v:group style="position:absolute;left:1009;top:13292;width:1760;height:154" coordorigin="1009,13292" coordsize="1760,154">
              <v:shape style="position:absolute;left:1009;top:13292;width:1760;height:154" coordorigin="1009,13292" coordsize="1760,154" path="m1009,13292l1009,13445,2769,13445,2769,13292,1009,13292xe" filled="true" fillcolor="#ffffff" stroked="false">
                <v:path arrowok="t"/>
                <v:fill type="solid"/>
              </v:shape>
            </v:group>
            <v:group style="position:absolute;left:1009;top:12264;width:1760;height:148" coordorigin="1009,12264" coordsize="1760,148">
              <v:shape style="position:absolute;left:1009;top:12264;width:1760;height:148" coordorigin="1009,12264" coordsize="1760,148" path="m1009,12264l1009,12412,2769,12412,2769,12264,1009,12264xe" filled="true" fillcolor="#ffffff" stroked="false">
                <v:path arrowok="t"/>
                <v:fill type="solid"/>
              </v:shape>
            </v:group>
            <v:group style="position:absolute;left:950;top:8158;width:7390;height:300" coordorigin="950,8158" coordsize="7390,300">
              <v:shape style="position:absolute;left:950;top:8158;width:7390;height:300" coordorigin="950,8158" coordsize="7390,300" path="m950,8457l950,8158,8339,8158,8339,8457,950,8457xe" filled="true" fillcolor="#ffffff" stroked="false">
                <v:path arrowok="t"/>
                <v:fill type="solid"/>
              </v:shape>
            </v:group>
            <v:group style="position:absolute;left:697;top:15347;width:7752;height:191" coordorigin="697,15347" coordsize="7752,191">
              <v:shape style="position:absolute;left:697;top:15347;width:7752;height:191" coordorigin="697,15347" coordsize="7752,191" path="m697,15537l697,15347,8449,15347,8449,15537,697,15537xe" filled="true" fillcolor="#ffffff" stroked="false">
                <v:path arrowok="t"/>
                <v:fill type="solid"/>
              </v:shape>
            </v:group>
            <v:group style="position:absolute;left:622;top:8140;width:311;height:306" coordorigin="622,8140" coordsize="311,306">
              <v:shape style="position:absolute;left:622;top:8140;width:311;height:306" coordorigin="622,8140" coordsize="311,306" path="m881,8440l674,8440,680,8446,875,8446,881,8440xe" filled="true" fillcolor="#000000" stroked="false">
                <v:path arrowok="t"/>
                <v:fill type="solid"/>
              </v:shape>
              <v:shape style="position:absolute;left:622;top:8140;width:311;height:306" coordorigin="622,8140" coordsize="311,306" path="m893,8434l662,8434,668,8440,887,8440,893,8434xe" filled="true" fillcolor="#000000" stroked="false">
                <v:path arrowok="t"/>
                <v:fill type="solid"/>
              </v:shape>
              <v:shape style="position:absolute;left:622;top:8140;width:311;height:306" coordorigin="622,8140" coordsize="311,306" path="m898,8152l657,8152,634,8175,634,8181,628,8186,628,8192,622,8198,622,8388,628,8394,628,8400,634,8405,634,8411,657,8434,898,8434,921,8411,921,8405,927,8400,927,8394,933,8388,933,8198,927,8192,927,8186,921,8181,921,8175,898,8152xe" filled="true" fillcolor="#000000" stroked="false">
                <v:path arrowok="t"/>
                <v:fill type="solid"/>
              </v:shape>
              <v:shape style="position:absolute;left:622;top:8140;width:311;height:306" coordorigin="622,8140" coordsize="311,306" path="m887,8146l668,8146,662,8152,893,8152,887,8146xe" filled="true" fillcolor="#000000" stroked="false">
                <v:path arrowok="t"/>
                <v:fill type="solid"/>
              </v:shape>
              <v:shape style="position:absolute;left:622;top:8140;width:311;height:306" coordorigin="622,8140" coordsize="311,306" path="m875,8140l680,8140,674,8146,881,8146,875,8140xe" filled="true" fillcolor="#000000" stroked="false">
                <v:path arrowok="t"/>
                <v:fill type="solid"/>
              </v:shape>
            </v:group>
            <v:group style="position:absolute;left:622;top:8140;width:311;height:306" coordorigin="622,8140" coordsize="311,306">
              <v:shape style="position:absolute;left:622;top:8140;width:311;height:306" coordorigin="622,8140" coordsize="311,306" path="m852,8446l858,8446,864,8446,870,8446,875,8446,881,8440,887,8440,893,8434,898,8434,904,8428,910,8423,916,8417,921,8411,921,8405,927,8400,927,8394,933,8388,933,8382,933,8198,927,8192,927,8186,921,8181,921,8175,916,8169,910,8163,904,8158,898,8152,893,8152,887,8146,881,8146,875,8140,870,8140,680,8140,674,8146,668,8146,662,8152,657,8152,651,8158,645,8163,639,8169,634,8175,634,8181,628,8186,628,8192,622,8198,622,8204,622,8388,628,8394,628,8400,634,8405,634,8411,639,8417,645,8423,651,8428,657,8434,662,8434,668,8440,674,8440,680,8446,685,8446,691,8446,697,8446,703,8446,852,8446xe" filled="false" stroked="true" strokeweight=".86388pt" strokecolor="#000000">
                <v:path arrowok="t"/>
              </v:shape>
            </v:group>
            <v:group style="position:absolute;left:9255;top:13579;width:2200;height:1377" coordorigin="9255,13579" coordsize="2200,1377">
              <v:shape style="position:absolute;left:9255;top:13579;width:2200;height:1377" coordorigin="9255,13579" coordsize="2200,1377" path="m9255,14956l9255,13579,11455,13579,11455,14956,9255,14956xe" filled="true" fillcolor="#ffffff" stroked="false">
                <v:path arrowok="t"/>
                <v:fill type="solid"/>
              </v:shape>
            </v:group>
            <v:group style="position:absolute;left:9295;top:13636;width:202;height:104" coordorigin="9295,13636" coordsize="202,104">
              <v:shape style="position:absolute;left:9295;top:13636;width:202;height:104" coordorigin="9295,13636" coordsize="202,104" path="m9295,13740l9295,13636,9497,13636,9497,13740,9295,13740xe" filled="true" fillcolor="#ff0000" stroked="false">
                <v:path arrowok="t"/>
                <v:fill type="solid"/>
              </v:shape>
            </v:group>
            <v:group style="position:absolute;left:9295;top:13832;width:89;height:87" coordorigin="9295,13832" coordsize="89,87">
              <v:shape style="position:absolute;left:9295;top:13832;width:89;height:87" coordorigin="9295,13832" coordsize="89,87" path="m9295,13919l9384,13832e" filled="false" stroked="true" strokeweight="1.72775pt" strokecolor="#e50000">
                <v:path arrowok="t"/>
              </v:shape>
            </v:group>
            <v:group style="position:absolute;left:9422;top:13857;width:75;height:74" coordorigin="9422,13857" coordsize="75,74">
              <v:shape style="position:absolute;left:9422;top:13857;width:75;height:74" coordorigin="9422,13857" coordsize="75,74" path="m9422,13930l9497,13857e" filled="false" stroked="true" strokeweight="1.72775pt" strokecolor="#e50000">
                <v:path arrowok="t"/>
              </v:shape>
            </v:group>
            <v:group style="position:absolute;left:9307;top:13832;width:98;height:98" coordorigin="9307,13832" coordsize="98,98">
              <v:shape style="position:absolute;left:9307;top:13832;width:98;height:98" coordorigin="9307,13832" coordsize="98,98" path="m9307,13930l9405,13832e" filled="false" stroked="true" strokeweight=".28796pt" strokecolor="#e50000">
                <v:path arrowok="t"/>
              </v:shape>
            </v:group>
            <v:group style="position:absolute;left:9451;top:13884;width:47;height:47" coordorigin="9451,13884" coordsize="47,47">
              <v:shape style="position:absolute;left:9451;top:13884;width:47;height:47" coordorigin="9451,13884" coordsize="47,47" path="m9451,13930l9497,13884e" filled="false" stroked="true" strokeweight=".28796pt" strokecolor="#e50000">
                <v:path arrowok="t"/>
              </v:shape>
            </v:group>
            <v:group style="position:absolute;left:9295;top:14028;width:202;height:98" coordorigin="9295,14028" coordsize="202,98">
              <v:shape style="position:absolute;left:9295;top:14028;width:202;height:98" coordorigin="9295,14028" coordsize="202,98" path="m9295,14126l9295,14028,9497,14028,9497,14126,9295,14126xe" filled="true" fillcolor="#004ca7" stroked="false">
                <v:path arrowok="t"/>
                <v:fill type="solid"/>
              </v:shape>
            </v:group>
            <v:group style="position:absolute;left:9295;top:14218;width:44;height:45" coordorigin="9295,14218" coordsize="44,45">
              <v:shape style="position:absolute;left:9295;top:14218;width:44;height:45" coordorigin="9295,14218" coordsize="44,45" path="m9295,14263l9338,14218e" filled="false" stroked="true" strokeweight="1.43979pt" strokecolor="#0000ff">
                <v:path arrowok="t"/>
              </v:shape>
            </v:group>
            <v:group style="position:absolute;left:9318;top:14218;width:104;height:104" coordorigin="9318,14218" coordsize="104,104">
              <v:shape style="position:absolute;left:9318;top:14218;width:104;height:104" coordorigin="9318,14218" coordsize="104,104" path="m9318,14322l9422,14218e" filled="false" stroked="true" strokeweight="1.43979pt" strokecolor="#0000ff">
                <v:path arrowok="t"/>
              </v:shape>
            </v:group>
            <v:group style="position:absolute;left:9405;top:14230;width:93;height:93" coordorigin="9405,14230" coordsize="93,93">
              <v:shape style="position:absolute;left:9405;top:14230;width:93;height:93" coordorigin="9405,14230" coordsize="93,93" path="m9405,14322l9497,14230e" filled="false" stroked="true" strokeweight="1.43979pt" strokecolor="#0000ff">
                <v:path arrowok="t"/>
              </v:shape>
            </v:group>
            <v:group style="position:absolute;left:9491;top:14316;width:6;height:6" coordorigin="9491,14316" coordsize="6,6">
              <v:shape style="position:absolute;left:9491;top:14316;width:6;height:6" coordorigin="9491,14316" coordsize="6,6" path="m9491,14322l9497,14316e" filled="false" stroked="true" strokeweight="1.43979pt" strokecolor="#0000ff">
                <v:path arrowok="t"/>
              </v:shape>
            </v:group>
            <v:group style="position:absolute;left:9295;top:14414;width:202;height:98" coordorigin="9295,14414" coordsize="202,98">
              <v:shape style="position:absolute;left:9295;top:14414;width:202;height:98" coordorigin="9295,14414" coordsize="202,98" path="m9295,14512l9295,14414,9497,14414,9497,14512,9295,14512xe" filled="true" fillcolor="#aaff00" stroked="false">
                <v:path arrowok="t"/>
                <v:fill type="solid"/>
              </v:shape>
            </v:group>
            <v:group style="position:absolute;left:9295;top:14604;width:202;height:104" coordorigin="9295,14604" coordsize="202,104">
              <v:shape style="position:absolute;left:9295;top:14604;width:202;height:104" coordorigin="9295,14604" coordsize="202,104" path="m9295,14708l9295,14604,9497,14604,9497,14708,9295,14708xe" filled="true" fillcolor="#ffaa00" stroked="false">
                <v:path arrowok="t"/>
                <v:fill type="solid"/>
              </v:shape>
            </v:group>
            <v:group style="position:absolute;left:9295;top:14884;width:15;height:15" coordorigin="9295,14884" coordsize="15,15">
              <v:shape style="position:absolute;left:9295;top:14884;width:15;height:15" coordorigin="9295,14884" coordsize="15,15" path="m9295,14884l9310,14898e" filled="false" stroked="true" strokeweight=".57592pt" strokecolor="#000000">
                <v:path arrowok="t"/>
              </v:shape>
            </v:group>
            <v:group style="position:absolute;left:9295;top:14828;width:73;height:70" coordorigin="9295,14828" coordsize="73,70">
              <v:shape style="position:absolute;left:9295;top:14828;width:73;height:70" coordorigin="9295,14828" coordsize="73,70" path="m9295,14828l9367,14898e" filled="false" stroked="true" strokeweight=".57592pt" strokecolor="#000000">
                <v:path arrowok="t"/>
              </v:shape>
            </v:group>
            <v:group style="position:absolute;left:9324;top:14800;width:98;height:98" coordorigin="9324,14800" coordsize="98,98">
              <v:shape style="position:absolute;left:9324;top:14800;width:98;height:98" coordorigin="9324,14800" coordsize="98,98" path="m9324,14800l9422,14898e" filled="false" stroked="true" strokeweight=".57592pt" strokecolor="#000000">
                <v:path arrowok="t"/>
              </v:shape>
            </v:group>
            <v:group style="position:absolute;left:9382;top:14800;width:98;height:98" coordorigin="9382,14800" coordsize="98,98">
              <v:shape style="position:absolute;left:9382;top:14800;width:98;height:98" coordorigin="9382,14800" coordsize="98,98" path="m9382,14800l9480,14898e" filled="false" stroked="true" strokeweight=".57592pt" strokecolor="#000000">
                <v:path arrowok="t"/>
              </v:shape>
            </v:group>
            <v:group style="position:absolute;left:9439;top:14800;width:58;height:58" coordorigin="9439,14800" coordsize="58,58">
              <v:shape style="position:absolute;left:9439;top:14800;width:58;height:58" coordorigin="9439,14800" coordsize="58,58" path="m9439,14800l9497,14858e" filled="false" stroked="true" strokeweight=".57592pt" strokecolor="#000000">
                <v:path arrowok="t"/>
              </v:shape>
            </v:group>
            <v:group style="position:absolute;left:9295;top:14800;width:202;height:98" coordorigin="9295,14800" coordsize="202,98">
              <v:shape style="position:absolute;left:9295;top:14800;width:202;height:98" coordorigin="9295,14800" coordsize="202,98" path="m9295,14898l9295,14800,9497,14800,9497,14898,9295,14898e" filled="false" stroked="true" strokeweight=".57592pt" strokecolor="#818181">
                <v:path arrowok="t"/>
              </v:shape>
            </v:group>
            <v:group style="position:absolute;left:10608;top:15094;width:738;height:289" coordorigin="10608,15094" coordsize="738,289">
              <v:shape style="position:absolute;left:10608;top:15094;width:738;height:289" coordorigin="10608,15094" coordsize="738,289" path="m10608,15382l10608,15094,11346,15094,11346,15382,10608,15382xe" filled="true" fillcolor="#ffffff" stroked="false">
                <v:path arrowok="t"/>
                <v:fill type="solid"/>
              </v:shape>
            </v:group>
            <v:group style="position:absolute;left:10608;top:15221;width:450;height:145" coordorigin="10608,15221" coordsize="450,145">
              <v:shape style="position:absolute;left:10608;top:15221;width:450;height:145" coordorigin="10608,15221" coordsize="450,145" path="m10608,15365l10608,15221,11058,15221,11058,15365,10608,15365e" filled="false" stroked="true" strokeweight=".86388pt" strokecolor="#000000">
                <v:path arrowok="t"/>
              </v:shape>
            </v:group>
            <v:group style="position:absolute;left:760;top:8688;width:484;height:600" coordorigin="760,8688" coordsize="484,600">
              <v:shape style="position:absolute;left:760;top:8688;width:484;height:600" coordorigin="760,8688" coordsize="484,600" path="m1002,9045l962,9085,1002,9287,1006,9269,1002,9269,1002,9045xe" filled="true" fillcolor="#ffffff" stroked="false">
                <v:path arrowok="t"/>
                <v:fill type="solid"/>
              </v:shape>
              <v:shape style="position:absolute;left:760;top:8688;width:484;height:600" coordorigin="760,8688" coordsize="484,600" path="m1042,9004l1037,9004,1227,9045,1002,9045,1037,9085,1002,9269,1006,9269,1042,9085,1244,9045,1042,9004xe" filled="true" fillcolor="#ffffff" stroked="false">
                <v:path arrowok="t"/>
                <v:fill type="solid"/>
              </v:shape>
              <v:shape style="position:absolute;left:760;top:8688;width:484;height:600" coordorigin="760,8688" coordsize="484,600" path="m962,9004l760,9045,962,9085,777,9045,1002,9045,962,9004xe" filled="true" fillcolor="#ffffff" stroked="false">
                <v:path arrowok="t"/>
                <v:fill type="solid"/>
              </v:shape>
              <v:shape style="position:absolute;left:760;top:8688;width:484;height:600" coordorigin="760,8688" coordsize="484,600" path="m1007,8820l1002,8820,1002,9045,1037,9004,1042,9004,1007,8820xe" filled="true" fillcolor="#ffffff" stroked="false">
                <v:path arrowok="t"/>
                <v:fill type="solid"/>
              </v:shape>
              <v:shape style="position:absolute;left:760;top:8688;width:484;height:600" coordorigin="760,8688" coordsize="484,600" path="m1002,8797l962,9004,1002,8820,1007,8820,1002,8797xe" filled="true" fillcolor="#ffffff" stroked="false">
                <v:path arrowok="t"/>
                <v:fill type="solid"/>
              </v:shape>
              <v:shape style="position:absolute;left:760;top:8688;width:484;height:600" coordorigin="760,8688" coordsize="484,600" path="m991,8762l962,8762,962,8768,991,8768,991,8762xe" filled="true" fillcolor="#ffffff" stroked="false">
                <v:path arrowok="t"/>
                <v:fill type="solid"/>
              </v:shape>
              <v:shape style="position:absolute;left:760;top:8688;width:484;height:600" coordorigin="760,8688" coordsize="484,600" path="m993,8705l979,8705,1031,8768,1037,8768,1037,8751,1031,8751,993,8705xe" filled="true" fillcolor="#ffffff" stroked="false">
                <v:path arrowok="t"/>
                <v:fill type="solid"/>
              </v:shape>
              <v:shape style="position:absolute;left:760;top:8688;width:484;height:600" coordorigin="760,8688" coordsize="484,600" path="m979,8688l956,8688,962,8693,968,8693,973,8699,973,8762,979,8762,979,8705,993,8705,979,8688xe" filled="true" fillcolor="#ffffff" stroked="false">
                <v:path arrowok="t"/>
                <v:fill type="solid"/>
              </v:shape>
              <v:shape style="position:absolute;left:760;top:8688;width:484;height:600" coordorigin="760,8688" coordsize="484,600" path="m1042,8688l1019,8688,1031,8699,1031,8751,1037,8751,1037,8693,1042,8688xe" filled="true" fillcolor="#ffffff" stroked="false">
                <v:path arrowok="t"/>
                <v:fill type="solid"/>
              </v:shape>
            </v:group>
            <v:group style="position:absolute;left:760;top:9004;width:242;height:81" coordorigin="760,9004" coordsize="242,81">
              <v:shape style="position:absolute;left:760;top:9004;width:242;height:81" coordorigin="760,9004" coordsize="242,81" path="m1002,9045l777,9045,962,9085,760,9045,962,9004,1002,9045xe" filled="false" stroked="true" strokeweight=".86388pt" strokecolor="#6d6d6d">
                <v:path arrowok="t"/>
              </v:shape>
            </v:group>
            <v:group style="position:absolute;left:962;top:8797;width:283;height:490" coordorigin="962,8797" coordsize="283,490">
              <v:shape style="position:absolute;left:962;top:8797;width:283;height:490" coordorigin="962,8797" coordsize="283,490" path="m962,9085l1002,9045,1002,9269,1037,9085,1002,9045,1227,9045,1037,9004,1002,9045,1002,8820,962,9004,1002,8797,1042,9004,1244,9045,1042,9085,1002,9287,962,9085xe" filled="false" stroked="true" strokeweight=".86388pt" strokecolor="#6d6d6d">
                <v:path arrowok="t"/>
              </v:shape>
            </v:group>
            <v:group style="position:absolute;left:956;top:8688;width:87;height:81" coordorigin="956,8688" coordsize="87,81">
              <v:shape style="position:absolute;left:956;top:8688;width:87;height:81" coordorigin="956,8688" coordsize="87,81" path="m1037,8693l1037,8768,1031,8768,979,8705,979,8751,979,8762,985,8762,991,8762,991,8768,962,8768,962,8762,968,8762,973,8762,973,8757,973,8751,973,8699,968,8693,962,8693,956,8688,979,8688,1031,8751,1031,8699,1025,8693,1019,8688,1042,8688,1037,8693xe" filled="false" stroked="true" strokeweight=".86388pt" strokecolor="#6d6d6d">
                <v:path arrowok="t"/>
              </v:shape>
            </v:group>
            <v:group style="position:absolute;left:760;top:9004;width:242;height:81" coordorigin="760,9004" coordsize="242,81">
              <v:shape style="position:absolute;left:760;top:9004;width:242;height:81" coordorigin="760,9004" coordsize="242,81" path="m1002,9045l777,9045,962,9085,760,9045,962,9004,1002,9045e" filled="false" stroked="true" strokeweight="2.01571pt" strokecolor="#ffffff">
                <v:path arrowok="t"/>
              </v:shape>
            </v:group>
            <v:group style="position:absolute;left:962;top:8797;width:283;height:490" coordorigin="962,8797" coordsize="283,490">
              <v:shape style="position:absolute;left:962;top:8797;width:283;height:490" coordorigin="962,8797" coordsize="283,490" path="m962,9085l1002,9045,1002,9269,1037,9085,1002,9045,1227,9045,1037,9004,1002,9045,1002,8820,962,9004,1002,8797,1042,9004,1244,9045,1042,9085,1002,9287,962,9085e" filled="false" stroked="true" strokeweight="2.01571pt" strokecolor="#ffffff">
                <v:path arrowok="t"/>
              </v:shape>
            </v:group>
            <v:group style="position:absolute;left:956;top:8688;width:87;height:81" coordorigin="956,8688" coordsize="87,81">
              <v:shape style="position:absolute;left:956;top:8688;width:87;height:81" coordorigin="956,8688" coordsize="87,81" path="m1037,8693l1037,8768,1031,8768,979,8705,979,8751,979,8762,985,8762,991,8762,991,8768,962,8768,962,8762,968,8762,973,8762,973,8757,973,8751,973,8699,968,8693,962,8693,956,8688,979,8688,1031,8751,1031,8699,1025,8693,1019,8688,1042,8688,1037,8693e" filled="false" stroked="true" strokeweight="2.01571pt" strokecolor="#ffffff">
                <v:path arrowok="t"/>
              </v:shape>
            </v:group>
            <v:group style="position:absolute;left:760;top:8688;width:484;height:600" coordorigin="760,8688" coordsize="484,600">
              <v:shape style="position:absolute;left:760;top:8688;width:484;height:600" coordorigin="760,8688" coordsize="484,600" path="m1002,9045l962,9085,1002,9287,1006,9269,1002,9269,1002,9045xe" filled="true" fillcolor="#000000" stroked="false">
                <v:path arrowok="t"/>
                <v:fill type="solid"/>
              </v:shape>
              <v:shape style="position:absolute;left:760;top:8688;width:484;height:600" coordorigin="760,8688" coordsize="484,600" path="m1042,9004l1037,9004,1227,9045,1002,9045,1037,9085,1002,9269,1006,9269,1042,9085,1244,9045,1042,9004xe" filled="true" fillcolor="#000000" stroked="false">
                <v:path arrowok="t"/>
                <v:fill type="solid"/>
              </v:shape>
              <v:shape style="position:absolute;left:760;top:8688;width:484;height:600" coordorigin="760,8688" coordsize="484,600" path="m962,9004l760,9045,962,9085,777,9045,1002,9045,962,9004xe" filled="true" fillcolor="#000000" stroked="false">
                <v:path arrowok="t"/>
                <v:fill type="solid"/>
              </v:shape>
              <v:shape style="position:absolute;left:760;top:8688;width:484;height:600" coordorigin="760,8688" coordsize="484,600" path="m1007,8820l1002,8820,1002,9045,1037,9004,1042,9004,1007,8820xe" filled="true" fillcolor="#000000" stroked="false">
                <v:path arrowok="t"/>
                <v:fill type="solid"/>
              </v:shape>
              <v:shape style="position:absolute;left:760;top:8688;width:484;height:600" coordorigin="760,8688" coordsize="484,600" path="m1002,8797l962,9004,1002,8820,1007,8820,1002,8797xe" filled="true" fillcolor="#000000" stroked="false">
                <v:path arrowok="t"/>
                <v:fill type="solid"/>
              </v:shape>
              <v:shape style="position:absolute;left:760;top:8688;width:484;height:600" coordorigin="760,8688" coordsize="484,600" path="m991,8762l962,8762,962,8768,991,8768,991,8762xe" filled="true" fillcolor="#000000" stroked="false">
                <v:path arrowok="t"/>
                <v:fill type="solid"/>
              </v:shape>
              <v:shape style="position:absolute;left:760;top:8688;width:484;height:600" coordorigin="760,8688" coordsize="484,600" path="m993,8705l979,8705,1031,8768,1037,8768,1037,8751,1031,8751,993,8705xe" filled="true" fillcolor="#000000" stroked="false">
                <v:path arrowok="t"/>
                <v:fill type="solid"/>
              </v:shape>
              <v:shape style="position:absolute;left:760;top:8688;width:484;height:600" coordorigin="760,8688" coordsize="484,600" path="m979,8688l956,8688,962,8693,968,8693,973,8699,973,8762,979,8762,979,8705,993,8705,979,8688xe" filled="true" fillcolor="#000000" stroked="false">
                <v:path arrowok="t"/>
                <v:fill type="solid"/>
              </v:shape>
              <v:shape style="position:absolute;left:760;top:8688;width:484;height:600" coordorigin="760,8688" coordsize="484,600" path="m1042,8688l1019,8688,1031,8699,1031,8751,1037,8751,1037,8693,1042,8688xe" filled="true" fillcolor="#000000" stroked="false">
                <v:path arrowok="t"/>
                <v:fill type="solid"/>
              </v:shape>
              <v:shape style="position:absolute;left:668;top:8195;width:219;height:156" type="#_x0000_t202" filled="false" stroked="false">
                <v:textbox inset="0,0,0,0">
                  <w:txbxContent>
                    <w:p>
                      <w:pPr>
                        <w:spacing w:line="156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5"/>
                          <w:szCs w:val="15"/>
                        </w:rPr>
                      </w:pPr>
                      <w:r>
                        <w:rPr>
                          <w:rFonts w:ascii="Arial"/>
                          <w:color w:val="FFFFFF"/>
                          <w:sz w:val="15"/>
                        </w:rPr>
                        <w:t>2.9</w:t>
                      </w:r>
                      <w:r>
                        <w:rPr>
                          <w:rFonts w:ascii="Arial"/>
                          <w:sz w:val="15"/>
                        </w:rPr>
                      </w:r>
                    </w:p>
                  </w:txbxContent>
                </v:textbox>
                <w10:wrap type="none"/>
              </v:shape>
              <v:shape style="position:absolute;left:988;top:8217;width:7311;height:196" type="#_x0000_t202" filled="false" stroked="false">
                <v:textbox inset="0,0,0,0">
                  <w:txbxContent>
                    <w:p>
                      <w:pPr>
                        <w:spacing w:line="196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9"/>
                          <w:szCs w:val="19"/>
                        </w:rPr>
                      </w:pPr>
                      <w:r>
                        <w:rPr>
                          <w:rFonts w:ascii="Arial" w:hAnsi="Arial"/>
                          <w:b/>
                          <w:i/>
                          <w:spacing w:val="1"/>
                          <w:w w:val="105"/>
                          <w:sz w:val="19"/>
                        </w:rPr>
                        <w:t>Perche</w:t>
                      </w:r>
                      <w:r>
                        <w:rPr>
                          <w:rFonts w:ascii="Arial" w:hAnsi="Arial"/>
                          <w:b/>
                          <w:i/>
                          <w:spacing w:val="-18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w w:val="105"/>
                          <w:sz w:val="19"/>
                        </w:rPr>
                        <w:t>et</w:t>
                      </w:r>
                      <w:r>
                        <w:rPr>
                          <w:rFonts w:ascii="Arial" w:hAnsi="Arial"/>
                          <w:b/>
                          <w:i/>
                          <w:spacing w:val="-20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1"/>
                          <w:w w:val="105"/>
                          <w:sz w:val="19"/>
                        </w:rPr>
                        <w:t>Haut-Vendômois</w:t>
                      </w:r>
                      <w:r>
                        <w:rPr>
                          <w:rFonts w:ascii="Arial" w:hAnsi="Arial"/>
                          <w:b/>
                          <w:i/>
                          <w:spacing w:val="-18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w w:val="105"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-20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w w:val="105"/>
                          <w:sz w:val="19"/>
                        </w:rPr>
                        <w:t>SAINT-HILAIRE-LA-GRAVELLE</w:t>
                      </w:r>
                      <w:r>
                        <w:rPr>
                          <w:rFonts w:ascii="Arial" w:hAnsi="Arial"/>
                          <w:b/>
                          <w:i/>
                          <w:spacing w:val="-18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w w:val="105"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-20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2"/>
                          <w:w w:val="105"/>
                          <w:sz w:val="19"/>
                        </w:rPr>
                        <w:t>Zone</w:t>
                      </w:r>
                      <w:r>
                        <w:rPr>
                          <w:rFonts w:ascii="Arial" w:hAnsi="Arial"/>
                          <w:b/>
                          <w:i/>
                          <w:spacing w:val="-26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1"/>
                          <w:w w:val="105"/>
                          <w:sz w:val="19"/>
                        </w:rPr>
                        <w:t>Artisanale</w:t>
                      </w:r>
                      <w:r>
                        <w:rPr>
                          <w:rFonts w:ascii="Arial" w:hAnsi="Arial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5036;top:11191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1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820;top:11398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2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002;top:11692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3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434;top:11905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4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820;top:11963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5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044;top:12078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6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390;top:12078;width:6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FFFF00"/>
                          <w:w w:val="105"/>
                          <w:sz w:val="11"/>
                        </w:rPr>
                        <w:t>7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839;top:12288;width:1652;height:1142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177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17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11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1"/>
                          <w:sz w:val="11"/>
                        </w:rPr>
                        <w:t>b</w:t>
                      </w:r>
                      <w:r>
                        <w:rPr>
                          <w:rFonts w:ascii="Arial"/>
                          <w:spacing w:val="-16"/>
                          <w:sz w:val="11"/>
                        </w:rPr>
                        <w:t>l</w:t>
                      </w:r>
                      <w:r>
                        <w:rPr>
                          <w:rFonts w:ascii="Arial"/>
                          <w:spacing w:val="-2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pacing w:val="-4"/>
                          <w:sz w:val="11"/>
                        </w:rPr>
                        <w:t>ss</w:t>
                      </w:r>
                      <w:r>
                        <w:rPr>
                          <w:rFonts w:ascii="Arial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1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m</w:t>
                      </w:r>
                      <w:r>
                        <w:rPr>
                          <w:rFonts w:ascii="Arial"/>
                          <w:spacing w:val="-7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1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4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-20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178" w:val="left" w:leader="none"/>
                        </w:tabs>
                        <w:spacing w:before="15"/>
                        <w:ind w:left="177" w:right="0" w:hanging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PSB</w:t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178" w:val="left" w:leader="none"/>
                        </w:tabs>
                        <w:spacing w:before="21"/>
                        <w:ind w:left="177" w:right="0" w:hanging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95"/>
                          <w:sz w:val="11"/>
                        </w:rPr>
                        <w:t>GD</w:t>
                      </w:r>
                      <w:r>
                        <w:rPr>
                          <w:rFonts w:ascii="Arial"/>
                          <w:spacing w:val="-15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DEV</w:t>
                      </w:r>
                      <w:r>
                        <w:rPr>
                          <w:rFonts w:ascii="Arial"/>
                          <w:spacing w:val="16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ELOPPEMEN</w:t>
                      </w:r>
                      <w:r>
                        <w:rPr>
                          <w:rFonts w:ascii="Arial"/>
                          <w:spacing w:val="7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178" w:val="left" w:leader="none"/>
                        </w:tabs>
                        <w:spacing w:before="21"/>
                        <w:ind w:left="177" w:right="0" w:hanging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95"/>
                          <w:sz w:val="11"/>
                        </w:rPr>
                        <w:t>SARL</w:t>
                      </w:r>
                      <w:r>
                        <w:rPr>
                          <w:rFonts w:ascii="Arial"/>
                          <w:spacing w:val="-9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LA</w:t>
                      </w:r>
                      <w:r>
                        <w:rPr>
                          <w:rFonts w:ascii="Arial"/>
                          <w:spacing w:val="2"/>
                          <w:w w:val="9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26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GAULT</w:t>
                      </w:r>
                      <w:r>
                        <w:rPr>
                          <w:rFonts w:ascii="Arial"/>
                          <w:spacing w:val="-8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LOCATION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178" w:val="left" w:leader="none"/>
                        </w:tabs>
                        <w:spacing w:before="21"/>
                        <w:ind w:left="177" w:right="0" w:hanging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LE</w:t>
                      </w:r>
                      <w:r>
                        <w:rPr>
                          <w:rFonts w:ascii="Arial"/>
                          <w:spacing w:val="-16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TRIAN GLE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178" w:val="left" w:leader="none"/>
                        </w:tabs>
                        <w:spacing w:before="21"/>
                        <w:ind w:left="177" w:right="0" w:hanging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1"/>
                          <w:sz w:val="11"/>
                        </w:rPr>
                        <w:t>GISOLAIRE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178" w:val="left" w:leader="none"/>
                        </w:tabs>
                        <w:spacing w:before="21"/>
                        <w:ind w:left="177" w:right="0" w:hanging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1"/>
                          <w:w w:val="9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ECV</w:t>
                      </w:r>
                      <w:r>
                        <w:rPr>
                          <w:rFonts w:ascii="Arial"/>
                          <w:spacing w:val="2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w w:val="9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w w:val="95"/>
                          <w:sz w:val="11"/>
                        </w:rPr>
                        <w:t>L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178" w:val="left" w:leader="none"/>
                        </w:tabs>
                        <w:spacing w:line="124" w:lineRule="exact" w:before="21"/>
                        <w:ind w:left="177" w:right="0" w:hanging="177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z w:val="11"/>
                        </w:rPr>
                        <w:t>L'EAU</w:t>
                      </w:r>
                      <w:r>
                        <w:rPr>
                          <w:rFonts w:ascii="Arial"/>
                          <w:spacing w:val="-2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DU</w:t>
                      </w:r>
                      <w:r>
                        <w:rPr>
                          <w:rFonts w:ascii="Arial"/>
                          <w:spacing w:val="-2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z w:val="11"/>
                        </w:rPr>
                        <w:t>MOULIN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978;top:13617;width:323;height:121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b/>
                          <w:spacing w:val="-4"/>
                          <w:sz w:val="12"/>
                        </w:rPr>
                        <w:t>en</w:t>
                      </w:r>
                      <w:r>
                        <w:rPr>
                          <w:rFonts w:ascii="Arial"/>
                          <w:b/>
                          <w:spacing w:val="-2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b/>
                          <w:spacing w:val="1"/>
                          <w:sz w:val="12"/>
                        </w:rPr>
                        <w:t>Ha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9554;top:13641;width:1869;height:1738" type="#_x0000_t202" filled="false" stroked="false">
                <v:textbox inset="0,0,0,0">
                  <w:txbxContent>
                    <w:p>
                      <w:pPr>
                        <w:spacing w:line="117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95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1"/>
                        </w:rPr>
                        <w:t>on</w:t>
                      </w:r>
                      <w:r>
                        <w:rPr>
                          <w:rFonts w:ascii="Arial" w:hAnsi="Arial"/>
                          <w:spacing w:val="1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19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1"/>
                        </w:rPr>
                        <w:t>Occ</w:t>
                      </w:r>
                      <w:r>
                        <w:rPr>
                          <w:rFonts w:ascii="Arial" w:hAnsi="Arial"/>
                          <w:spacing w:val="1"/>
                          <w:w w:val="95"/>
                          <w:sz w:val="11"/>
                        </w:rPr>
                        <w:t>u</w:t>
                      </w:r>
                      <w:r>
                        <w:rPr>
                          <w:rFonts w:ascii="Arial" w:hAnsi="Arial"/>
                          <w:spacing w:val="-7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95"/>
                          <w:sz w:val="11"/>
                        </w:rPr>
                        <w:t>pé</w:t>
                      </w:r>
                      <w:r>
                        <w:rPr>
                          <w:rFonts w:ascii="Arial" w:hAnsi="Arial"/>
                          <w:spacing w:val="-2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line="360" w:lineRule="auto" w:before="69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-4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z w:val="11"/>
                        </w:rPr>
                        <w:t>m</w:t>
                      </w:r>
                      <w:r>
                        <w:rPr>
                          <w:rFonts w:ascii="Arial" w:hAnsi="Arial"/>
                          <w:spacing w:val="1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m</w:t>
                      </w:r>
                      <w:r>
                        <w:rPr>
                          <w:rFonts w:ascii="Arial" w:hAnsi="Arial"/>
                          <w:spacing w:val="-1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3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11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-3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pacing w:val="-12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8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18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-1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w w:val="110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-16"/>
                          <w:w w:val="110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w w:val="110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w w:val="12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-8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13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4"/>
                          <w:sz w:val="11"/>
                        </w:rPr>
                        <w:t>b</w:t>
                      </w:r>
                      <w:r>
                        <w:rPr>
                          <w:rFonts w:ascii="Arial" w:hAnsi="Arial"/>
                          <w:spacing w:val="-18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1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q</w:t>
                      </w:r>
                      <w:r>
                        <w:rPr>
                          <w:rFonts w:ascii="Arial" w:hAnsi="Arial"/>
                          <w:sz w:val="11"/>
                        </w:rPr>
                        <w:t>u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p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line="360" w:lineRule="auto" w:before="7"/>
                        <w:ind w:left="0" w:right="595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1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18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4"/>
                          <w:sz w:val="11"/>
                        </w:rPr>
                        <w:t>b</w:t>
                      </w:r>
                      <w:r>
                        <w:rPr>
                          <w:rFonts w:ascii="Arial" w:hAnsi="Arial"/>
                          <w:spacing w:val="-18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19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19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q</w:t>
                      </w:r>
                      <w:r>
                        <w:rPr>
                          <w:rFonts w:ascii="Arial" w:hAnsi="Arial"/>
                          <w:sz w:val="11"/>
                        </w:rPr>
                        <w:t>u</w:t>
                      </w:r>
                      <w:r>
                        <w:rPr>
                          <w:rFonts w:ascii="Arial" w:hAnsi="Arial"/>
                          <w:spacing w:val="-3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-1"/>
                          <w:sz w:val="11"/>
                        </w:rPr>
                        <w:t>p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w w:val="6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2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on</w:t>
                      </w:r>
                      <w:r>
                        <w:rPr>
                          <w:rFonts w:ascii="Arial" w:hAnsi="Arial"/>
                          <w:spacing w:val="1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19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14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2"/>
                          <w:w w:val="115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10"/>
                          <w:w w:val="115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pacing w:val="-34"/>
                          <w:w w:val="115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before="7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3"/>
                          <w:w w:val="125"/>
                          <w:sz w:val="11"/>
                        </w:rPr>
                        <w:t>P</w:t>
                      </w:r>
                      <w:r>
                        <w:rPr>
                          <w:rFonts w:ascii="Arial"/>
                          <w:spacing w:val="-18"/>
                          <w:w w:val="12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6"/>
                          <w:w w:val="125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-18"/>
                          <w:w w:val="125"/>
                          <w:sz w:val="11"/>
                        </w:rPr>
                        <w:t>j</w:t>
                      </w:r>
                      <w:r>
                        <w:rPr>
                          <w:rFonts w:ascii="Arial"/>
                          <w:w w:val="12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29"/>
                          <w:w w:val="12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130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before="69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5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pacing w:val="5"/>
                          <w:w w:val="10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2"/>
                          <w:w w:val="105"/>
                          <w:sz w:val="11"/>
                        </w:rPr>
                        <w:t>f</w:t>
                      </w:r>
                      <w:r>
                        <w:rPr>
                          <w:rFonts w:ascii="Arial"/>
                          <w:spacing w:val="-15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13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w w:val="10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pacing w:val="-19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15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-3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c</w:t>
                      </w:r>
                      <w:r>
                        <w:rPr>
                          <w:rFonts w:ascii="Arial"/>
                          <w:spacing w:val="-16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-3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5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12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240" w:lineRule="auto" w:before="4"/>
                        <w:rPr>
                          <w:rFonts w:ascii="Times New Roman" w:hAnsi="Times New Roman" w:cs="Times New Roman" w:eastAsia="Times New Roman"/>
                          <w:sz w:val="15"/>
                          <w:szCs w:val="15"/>
                        </w:rPr>
                      </w:pPr>
                    </w:p>
                    <w:p>
                      <w:pPr>
                        <w:spacing w:before="0"/>
                        <w:ind w:left="1235" w:right="0" w:firstLine="0"/>
                        <w:jc w:val="left"/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pPr>
                      <w:r>
                        <w:rPr>
                          <w:rFonts w:ascii="Arial"/>
                          <w:spacing w:val="-1"/>
                          <w:w w:val="105"/>
                          <w:sz w:val="7"/>
                        </w:rPr>
                        <w:t>40</w:t>
                      </w:r>
                      <w:r>
                        <w:rPr>
                          <w:rFonts w:ascii="Arial"/>
                          <w:sz w:val="7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6"/>
                          <w:szCs w:val="6"/>
                        </w:rPr>
                      </w:pPr>
                    </w:p>
                    <w:p>
                      <w:pPr>
                        <w:spacing w:line="80" w:lineRule="exact" w:before="52"/>
                        <w:ind w:left="0" w:right="74" w:firstLine="0"/>
                        <w:jc w:val="right"/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pPr>
                      <w:r>
                        <w:rPr>
                          <w:rFonts w:ascii="Arial" w:hAnsi="Arial"/>
                          <w:spacing w:val="-11"/>
                          <w:w w:val="120"/>
                          <w:sz w:val="7"/>
                        </w:rPr>
                        <w:t>M</w:t>
                      </w:r>
                      <w:r>
                        <w:rPr>
                          <w:rFonts w:ascii="Arial" w:hAnsi="Arial"/>
                          <w:spacing w:val="-9"/>
                          <w:w w:val="120"/>
                          <w:sz w:val="7"/>
                        </w:rPr>
                        <w:t>è</w:t>
                      </w:r>
                      <w:r>
                        <w:rPr>
                          <w:rFonts w:ascii="Arial" w:hAnsi="Arial"/>
                          <w:spacing w:val="-6"/>
                          <w:w w:val="120"/>
                          <w:sz w:val="7"/>
                        </w:rPr>
                        <w:t>t</w:t>
                      </w:r>
                      <w:r>
                        <w:rPr>
                          <w:rFonts w:ascii="Arial" w:hAnsi="Arial"/>
                          <w:spacing w:val="-7"/>
                          <w:w w:val="120"/>
                          <w:sz w:val="7"/>
                        </w:rPr>
                        <w:t>r</w:t>
                      </w:r>
                      <w:r>
                        <w:rPr>
                          <w:rFonts w:ascii="Arial" w:hAnsi="Arial"/>
                          <w:spacing w:val="-17"/>
                          <w:w w:val="120"/>
                          <w:sz w:val="7"/>
                        </w:rPr>
                        <w:t>e</w:t>
                      </w:r>
                      <w:r>
                        <w:rPr>
                          <w:rFonts w:ascii="Arial" w:hAnsi="Arial"/>
                          <w:spacing w:val="6"/>
                          <w:w w:val="120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20"/>
                          <w:sz w:val="7"/>
                        </w:rPr>
                        <w:t>s</w:t>
                      </w:r>
                      <w:r>
                        <w:rPr>
                          <w:rFonts w:ascii="Arial" w:hAnsi="Arial"/>
                          <w:sz w:val="7"/>
                        </w:rPr>
                      </w:r>
                    </w:p>
                  </w:txbxContent>
                </v:textbox>
                <w10:wrap type="none"/>
              </v:shape>
              <v:shape style="position:absolute;left:737;top:15406;width:7671;height:98" type="#_x0000_t202" filled="false" stroked="false">
                <v:textbox inset="0,0,0,0">
                  <w:txbxContent>
                    <w:p>
                      <w:pPr>
                        <w:spacing w:line="98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z w:val="9"/>
                        </w:rPr>
                        <w:t>u</w:t>
                      </w:r>
                      <w:r>
                        <w:rPr>
                          <w:rFonts w:ascii="Arial" w:hAnsi="Arial"/>
                          <w:spacing w:val="-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: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pacing w:val="-8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z w:val="9"/>
                        </w:rPr>
                        <w:t>e 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z w:val="9"/>
                        </w:rPr>
                        <w:t>v</w:t>
                      </w:r>
                      <w:r>
                        <w:rPr>
                          <w:rFonts w:ascii="Arial" w:hAnsi="Arial"/>
                          <w:spacing w:val="-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4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15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z w:val="9"/>
                        </w:rPr>
                        <w:t>e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d e </w:t>
                      </w:r>
                      <w:r>
                        <w:rPr>
                          <w:rFonts w:ascii="Arial" w:hAnsi="Arial"/>
                          <w:spacing w:val="6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'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on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ie 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F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z w:val="9"/>
                        </w:rPr>
                        <w:t>d </w:t>
                      </w:r>
                      <w:r>
                        <w:rPr>
                          <w:rFonts w:ascii="Arial" w:hAnsi="Arial"/>
                          <w:spacing w:val="1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7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e </w:t>
                      </w:r>
                      <w:r>
                        <w:rPr>
                          <w:rFonts w:ascii="Arial" w:hAnsi="Arial"/>
                          <w:spacing w:val="1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: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®</w:t>
                      </w:r>
                      <w:r>
                        <w:rPr>
                          <w:rFonts w:ascii="Arial" w:hAnsi="Arial"/>
                          <w:sz w:val="9"/>
                        </w:rPr>
                        <w:t>V</w:t>
                      </w:r>
                      <w:r>
                        <w:rPr>
                          <w:rFonts w:ascii="Arial" w:hAnsi="Arial"/>
                          <w:spacing w:val="2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z w:val="9"/>
                        </w:rPr>
                        <w:t>.1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</w:t>
                      </w:r>
                      <w:r>
                        <w:rPr>
                          <w:rFonts w:ascii="Arial" w:hAnsi="Arial"/>
                          <w:spacing w:val="1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© I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z w:val="9"/>
                        </w:rPr>
                        <w:t>N </w:t>
                      </w:r>
                      <w:r>
                        <w:rPr>
                          <w:rFonts w:ascii="Arial" w:hAnsi="Arial"/>
                          <w:spacing w:val="2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z w:val="9"/>
                        </w:rPr>
                        <w:t>IS</w:t>
                      </w:r>
                      <w:r>
                        <w:rPr>
                          <w:rFonts w:ascii="Arial" w:hAnsi="Arial"/>
                          <w:spacing w:val="8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0</w:t>
                      </w:r>
                      <w:r>
                        <w:rPr>
                          <w:rFonts w:ascii="Arial" w:hAnsi="Arial"/>
                          <w:spacing w:val="-9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z w:val="9"/>
                        </w:rPr>
                        <w:t>,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H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®</w:t>
                      </w:r>
                      <w:r>
                        <w:rPr>
                          <w:rFonts w:ascii="Arial" w:hAnsi="Arial"/>
                          <w:sz w:val="9"/>
                        </w:rPr>
                        <w:t>V</w:t>
                      </w:r>
                      <w:r>
                        <w:rPr>
                          <w:rFonts w:ascii="Arial" w:hAnsi="Arial"/>
                          <w:spacing w:val="2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©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z w:val="9"/>
                        </w:rPr>
                        <w:t>N </w:t>
                      </w:r>
                      <w:r>
                        <w:rPr>
                          <w:rFonts w:ascii="Arial" w:hAnsi="Arial"/>
                          <w:spacing w:val="2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PA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z w:val="9"/>
                        </w:rPr>
                        <w:t>IS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2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0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z w:val="9"/>
                        </w:rPr>
                        <w:t>4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z w:val="9"/>
                        </w:rPr>
                        <w:t>e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; </w:t>
                      </w:r>
                      <w:r>
                        <w:rPr>
                          <w:rFonts w:ascii="Arial" w:hAnsi="Arial"/>
                          <w:spacing w:val="1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F</w:t>
                      </w:r>
                      <w:r>
                        <w:rPr>
                          <w:rFonts w:ascii="Arial" w:hAnsi="Arial"/>
                          <w:sz w:val="9"/>
                        </w:rPr>
                        <w:t>IP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7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1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tr</w:t>
                      </w:r>
                      <w:r>
                        <w:rPr>
                          <w:rFonts w:ascii="Arial" w:hAnsi="Arial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2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20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z w:val="9"/>
                        </w:rPr>
                        <w:t>6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30.66762pt;margin-top:16.2749pt;width:546.3pt;height:375.05pt;mso-position-horizontal-relative:page;mso-position-vertical-relative:page;z-index:5992" coordorigin="613,325" coordsize="10926,7501">
            <v:shape style="position:absolute;left:622;top:495;width:10908;height:7328" type="#_x0000_t75" stroked="false">
              <v:imagedata r:id="rId24" o:title=""/>
            </v:shape>
            <v:group style="position:absolute;left:8218;top:1434;width:70;height:64" coordorigin="8218,1434" coordsize="70,64">
              <v:shape style="position:absolute;left:8218;top:1434;width:70;height:64" coordorigin="8218,1434" coordsize="70,64" path="m8247,1498l8253,1492,8241,1475,8247,1475,8253,1469,8253,1475,8264,1475,8276,1481,8287,1475,8276,1469,8270,1463,8259,1463,8270,1458,8264,1446,8259,1440,8253,1434,8241,1440,8218,1452,8247,1498e" filled="false" stroked="true" strokeweight="1.15184pt" strokecolor="#ffffff">
                <v:path arrowok="t"/>
              </v:shape>
            </v:group>
            <v:group style="position:absolute;left:8236;top:1446;width:24;height:24" coordorigin="8236,1446" coordsize="24,24">
              <v:shape style="position:absolute;left:8236;top:1446;width:24;height:24" coordorigin="8236,1446" coordsize="24,24" path="m8241,1469l8236,1458,8241,1452,8247,1446,8253,1446,8259,1452,8253,1458,8247,1463,8241,1469e" filled="false" stroked="true" strokeweight="1.15184pt" strokecolor="#ffffff">
                <v:path arrowok="t"/>
              </v:shape>
            </v:group>
            <v:group style="position:absolute;left:8293;top:1406;width:52;height:58" coordorigin="8293,1406" coordsize="52,58">
              <v:shape style="position:absolute;left:8293;top:1406;width:52;height:58" coordorigin="8293,1406" coordsize="52,58" path="m8299,1452l8305,1458,8316,1463,8322,1463,8328,1458,8339,1452,8345,1440,8339,1434,8334,1429,8328,1423,8316,1429,8310,1429,8305,1429,8299,1423,8305,1417,8316,1417,8322,1417,8328,1411,8322,1406,8316,1406,8310,1406,8305,1406,8293,1417,8293,1423,8293,1429,8299,1434,8299,1440,8316,1440,8322,1434,8328,1434,8334,1440,8334,1446,8328,1452,8316,1452,8310,1446,8299,1452e" filled="false" stroked="true" strokeweight="1.15184pt" strokecolor="#ffffff">
                <v:path arrowok="t"/>
              </v:shape>
            </v:group>
            <v:group style="position:absolute;left:8351;top:1377;width:52;height:64" coordorigin="8351,1377" coordsize="52,64">
              <v:shape style="position:absolute;left:8351;top:1377;width:52;height:64" coordorigin="8351,1377" coordsize="52,64" path="m8403,1417l8362,1377,8351,1383,8357,1440,8368,1434,8368,1423,8385,1411,8397,1423,8403,1417e" filled="false" stroked="true" strokeweight="1.15184pt" strokecolor="#ffffff">
                <v:path arrowok="t"/>
              </v:shape>
            </v:group>
            <v:group style="position:absolute;left:8362;top:1388;width:18;height:24" coordorigin="8362,1388" coordsize="18,24">
              <v:shape style="position:absolute;left:8362;top:1388;width:18;height:24" coordorigin="8362,1388" coordsize="18,24" path="m8380,1406l8362,1411,8362,1388,8380,1406e" filled="false" stroked="true" strokeweight="1.15184pt" strokecolor="#ffffff">
                <v:path arrowok="t"/>
              </v:shape>
            </v:group>
            <v:group style="position:absolute;left:8385;top:1360;width:35;height:52" coordorigin="8385,1360" coordsize="35,52">
              <v:shape style="position:absolute;left:8385;top:1360;width:35;height:52" coordorigin="8385,1360" coordsize="35,52" path="m8414,1411l8420,1406,8397,1360,8385,1365,8414,1411e" filled="false" stroked="true" strokeweight="1.15184pt" strokecolor="#ffffff">
                <v:path arrowok="t"/>
              </v:shape>
            </v:group>
            <v:group style="position:absolute;left:8408;top:1331;width:64;height:70" coordorigin="8408,1331" coordsize="64,70">
              <v:shape style="position:absolute;left:8408;top:1331;width:64;height:70" coordorigin="8408,1331" coordsize="64,70" path="m8431,1400l8443,1394,8426,1365,8460,1388,8472,1383,8449,1331,8437,1337,8454,1371,8420,1348,8408,1354,8431,1400e" filled="false" stroked="true" strokeweight="1.15184pt" strokecolor="#ffffff">
                <v:path arrowok="t"/>
              </v:shape>
            </v:group>
            <v:group style="position:absolute;left:8454;top:1308;width:52;height:58" coordorigin="8454,1308" coordsize="52,58">
              <v:shape style="position:absolute;left:8454;top:1308;width:52;height:58" coordorigin="8454,1308" coordsize="52,58" path="m8495,1365l8506,1360,8483,1319,8501,1314,8495,1308,8454,1325,8460,1337,8472,1325,8495,1365e" filled="false" stroked="true" strokeweight="1.15184pt" strokecolor="#ffffff">
                <v:path arrowok="t"/>
              </v:shape>
            </v:group>
            <v:group style="position:absolute;left:8524;top:1267;width:70;height:75" coordorigin="8524,1267" coordsize="70,75">
              <v:shape style="position:absolute;left:8524;top:1267;width:70;height:75" coordorigin="8524,1267" coordsize="70,75" path="m8547,1342l8558,1337,8535,1302,8564,1331,8575,1325,8564,1285,8581,1319,8593,1319,8570,1267,8552,1279,8564,1314,8535,1285,8524,1296,8547,1342e" filled="false" stroked="true" strokeweight="1.15184pt" strokecolor="#ffffff">
                <v:path arrowok="t"/>
              </v:shape>
            </v:group>
            <v:group style="position:absolute;left:8593;top:1250;width:52;height:64" coordorigin="8593,1250" coordsize="52,64">
              <v:shape style="position:absolute;left:8593;top:1250;width:52;height:64" coordorigin="8593,1250" coordsize="52,64" path="m8645,1285l8598,1250,8593,1256,8598,1314,8604,1308,8604,1296,8621,1285,8633,1290,8645,1285e" filled="false" stroked="true" strokeweight="1.15184pt" strokecolor="#ffffff">
                <v:path arrowok="t"/>
              </v:shape>
            </v:group>
            <v:group style="position:absolute;left:8598;top:1262;width:18;height:24" coordorigin="8598,1262" coordsize="18,24">
              <v:shape style="position:absolute;left:8598;top:1262;width:18;height:24" coordorigin="8598,1262" coordsize="18,24" path="m8616,1279l8604,1285,8598,1262,8616,1279e" filled="false" stroked="true" strokeweight="1.15184pt" strokecolor="#ffffff">
                <v:path arrowok="t"/>
              </v:shape>
            </v:group>
            <v:group style="position:absolute;left:8627;top:1221;width:70;height:64" coordorigin="8627,1221" coordsize="70,64">
              <v:shape style="position:absolute;left:8627;top:1221;width:70;height:64" coordorigin="8627,1221" coordsize="70,64" path="m8650,1285l8662,1279,8650,1262,8650,1256,8656,1256,8662,1256,8673,1262,8685,1267,8696,1262,8685,1256,8673,1250,8668,1250,8673,1239,8673,1227,8668,1221,8656,1221,8645,1227,8627,1239,8650,1285e" filled="false" stroked="true" strokeweight="1.15184pt" strokecolor="#ffffff">
                <v:path arrowok="t"/>
              </v:shape>
            </v:group>
            <v:group style="position:absolute;left:8639;top:1233;width:24;height:18" coordorigin="8639,1233" coordsize="24,18">
              <v:shape style="position:absolute;left:8639;top:1233;width:24;height:18" coordorigin="8639,1233" coordsize="24,18" path="m8645,1250l8639,1239,8650,1233,8656,1233,8662,1233,8662,1239,8662,1244,8656,1250,8645,1250e" filled="false" stroked="true" strokeweight="1.15184pt" strokecolor="#ffffff">
                <v:path arrowok="t"/>
              </v:shape>
            </v:group>
            <v:group style="position:absolute;left:8685;top:1193;width:52;height:58" coordorigin="8685,1193" coordsize="52,58">
              <v:shape style="position:absolute;left:8685;top:1193;width:52;height:58" coordorigin="8685,1193" coordsize="52,58" path="m8725,1221l8725,1233,8719,1239,8714,1239,8708,1239,8702,1239,8696,1227,8696,1221,8696,1216,8702,1204,8708,1204,8714,1210,8725,1204,8714,1198,8708,1193,8696,1198,8691,1204,8685,1216,8685,1221,8691,1233,8696,1244,8702,1250,8714,1250,8725,1250,8731,1244,8731,1239,8737,1233,8737,1221,8725,1221e" filled="false" stroked="true" strokeweight="1.15184pt" strokecolor="#ffffff">
                <v:path arrowok="t"/>
              </v:shape>
            </v:group>
            <v:group style="position:absolute;left:7936;top:6936;width:75;height:64" coordorigin="7936,6936" coordsize="75,64">
              <v:shape style="position:absolute;left:7936;top:6936;width:75;height:64" coordorigin="7936,6936" coordsize="75,64" path="m7965,7000l7976,6994,7965,6977,7965,6971,7971,6971,7976,6971,7982,6977,7999,6982,8011,6971,7999,6971,7988,6965,7982,6965,7982,6959,7988,6954,7982,6942,7976,6936,7971,6936,7959,6942,7936,6954,7965,7000e" filled="false" stroked="true" strokeweight="1.15184pt" strokecolor="#ffffff">
                <v:path arrowok="t"/>
              </v:shape>
            </v:group>
            <v:group style="position:absolute;left:7953;top:6948;width:24;height:18" coordorigin="7953,6948" coordsize="24,18">
              <v:shape style="position:absolute;left:7953;top:6948;width:24;height:18" coordorigin="7953,6948" coordsize="24,18" path="m7959,6965l7953,6954,7959,6948,7965,6948,7971,6948,7976,6948,7976,6954,7976,6959,7971,6959,7965,6959,7959,6965e" filled="false" stroked="true" strokeweight="1.15184pt" strokecolor="#ffffff">
                <v:path arrowok="t"/>
              </v:shape>
            </v:group>
            <v:group style="position:absolute;left:8005;top:6896;width:58;height:64" coordorigin="8005,6896" coordsize="58,64">
              <v:shape style="position:absolute;left:8005;top:6896;width:58;height:64" coordorigin="8005,6896" coordsize="58,64" path="m8005,6913l8034,6959,8051,6948,8057,6942,8063,6936,8063,6925,8057,6913,8046,6902,8040,6896,8028,6896,8023,6902,8005,6913e" filled="false" stroked="true" strokeweight="1.15184pt" strokecolor="#ffffff">
                <v:path arrowok="t"/>
              </v:shape>
            </v:group>
            <v:group style="position:absolute;left:8017;top:6907;width:35;height:35" coordorigin="8017,6907" coordsize="35,35">
              <v:shape style="position:absolute;left:8017;top:6907;width:35;height:35" coordorigin="8017,6907" coordsize="35,35" path="m8017,6913l8023,6913,8028,6907,8034,6907,8040,6907,8046,6919,8051,6925,8051,6930,8051,6936,8046,6942,8034,6942,8017,6913e" filled="false" stroked="true" strokeweight="1.15184pt" strokecolor="#ffffff">
                <v:path arrowok="t"/>
              </v:shape>
            </v:group>
            <v:group style="position:absolute;left:8051;top:6861;width:64;height:70" coordorigin="8051,6861" coordsize="64,70">
              <v:shape style="position:absolute;left:8051;top:6861;width:64;height:70" coordorigin="8051,6861" coordsize="64,70" path="m8080,6930l8115,6907,8109,6902,8086,6913,8074,6902,8097,6890,8097,6879,8074,6896,8063,6884,8092,6873,8086,6861,8051,6884,8080,6930e" filled="false" stroked="true" strokeweight="1.15184pt" strokecolor="#ffffff">
                <v:path arrowok="t"/>
              </v:shape>
            </v:group>
            <v:group style="position:absolute;left:8115;top:6815;width:58;height:64" coordorigin="8115,6815" coordsize="58,64">
              <v:shape style="position:absolute;left:8115;top:6815;width:58;height:64" coordorigin="8115,6815" coordsize="58,64" path="m8161,6879l8172,6873,8161,6815,8149,6821,8161,6861,8126,6838,8115,6844,8161,6879e" filled="false" stroked="true" strokeweight="1.15184pt" strokecolor="#ffffff">
                <v:path arrowok="t"/>
              </v:shape>
            </v:group>
            <v:group style="position:absolute;left:8167;top:6792;width:64;height:70" coordorigin="8167,6792" coordsize="64,70">
              <v:shape style="position:absolute;left:8167;top:6792;width:64;height:70" coordorigin="8167,6792" coordsize="64,70" path="m8190,6861l8230,6838,8224,6833,8195,6844,8190,6833,8213,6821,8207,6809,8184,6827,8178,6815,8201,6798,8195,6792,8167,6815,8190,6861e" filled="false" stroked="true" strokeweight="1.15184pt" strokecolor="#ffffff">
                <v:path arrowok="t"/>
              </v:shape>
            </v:group>
            <v:group style="position:absolute;left:8207;top:6763;width:70;height:70" coordorigin="8207,6763" coordsize="70,70">
              <v:shape style="position:absolute;left:8207;top:6763;width:70;height:70" coordorigin="8207,6763" coordsize="70,70" path="m8236,6833l8247,6827,8230,6798,8264,6815,8276,6809,8247,6763,8236,6769,8259,6804,8218,6781,8207,6786,8236,6833e" filled="false" stroked="true" strokeweight="1.15184pt" strokecolor="#ffffff">
                <v:path arrowok="t"/>
              </v:shape>
            </v:group>
            <v:group style="position:absolute;left:8259;top:6740;width:58;height:64" coordorigin="8259,6740" coordsize="58,64">
              <v:shape style="position:absolute;left:8259;top:6740;width:58;height:64" coordorigin="8259,6740" coordsize="58,64" path="m8259,6758l8287,6804,8305,6792,8310,6786,8316,6781,8316,6769,8310,6758,8305,6746,8293,6740,8287,6740,8276,6746,8259,6758e" filled="false" stroked="true" strokeweight="1.15184pt" strokecolor="#ffffff">
                <v:path arrowok="t"/>
              </v:shape>
            </v:group>
            <v:group style="position:absolute;left:8276;top:6752;width:29;height:35" coordorigin="8276,6752" coordsize="29,35">
              <v:shape style="position:absolute;left:8276;top:6752;width:29;height:35" coordorigin="8276,6752" coordsize="29,35" path="m8276,6758l8287,6752,8293,6752,8299,6752,8305,6763,8305,6769,8305,6775,8305,6781,8299,6786,8293,6786,8276,6758e" filled="false" stroked="true" strokeweight="1.15184pt" strokecolor="#ffffff">
                <v:path arrowok="t"/>
              </v:shape>
            </v:group>
            <v:group style="position:absolute;left:8316;top:6712;width:52;height:52" coordorigin="8316,6712" coordsize="52,52">
              <v:shape style="position:absolute;left:8316;top:6712;width:52;height:52" coordorigin="8316,6712" coordsize="52,52" path="m8322,6752l8328,6763,8339,6763,8345,6763,8357,6763,8362,6758,8368,6746,8368,6735,8362,6723,8357,6717,8345,6712,8339,6712,8328,6712,8316,6723,8316,6729,8316,6740,8322,6752e" filled="false" stroked="true" strokeweight="1.15184pt" strokecolor="#ffffff">
                <v:path arrowok="t"/>
              </v:shape>
            </v:group>
            <v:group style="position:absolute;left:8328;top:6717;width:29;height:41" coordorigin="8328,6717" coordsize="29,41">
              <v:shape style="position:absolute;left:8328;top:6717;width:29;height:41" coordorigin="8328,6717" coordsize="29,41" path="m8328,6746l8328,6740,8328,6735,8334,6723,8339,6717,8345,6723,8351,6723,8357,6729,8357,6740,8357,6746,8357,6752,8351,6752,8345,6758,8339,6758,8334,6752,8328,6746e" filled="false" stroked="true" strokeweight="1.15184pt" strokecolor="#ffffff">
                <v:path arrowok="t"/>
              </v:shape>
            </v:group>
            <v:group style="position:absolute;left:8362;top:6665;width:75;height:75" coordorigin="8362,6665" coordsize="75,75">
              <v:shape style="position:absolute;left:8362;top:6665;width:75;height:75" coordorigin="8362,6665" coordsize="75,75" path="m8391,6740l8397,6735,8380,6700,8408,6729,8420,6723,8403,6683,8426,6717,8437,6712,8408,6665,8391,6677,8403,6712,8374,6683,8362,6694,8391,6740e" filled="false" stroked="true" strokeweight="1.15184pt" strokecolor="#ffffff">
                <v:path arrowok="t"/>
              </v:shape>
            </v:group>
            <v:group style="position:absolute;left:8414;top:6637;width:64;height:70" coordorigin="8414,6637" coordsize="64,70">
              <v:shape style="position:absolute;left:8414;top:6637;width:64;height:70" coordorigin="8414,6637" coordsize="64,70" path="m8443,6706l8478,6683,8472,6677,8449,6694,8443,6683,8466,6665,8460,6660,8437,6671,8431,6660,8454,6648,8449,6637,8414,6660,8443,6706e" filled="false" stroked="true" strokeweight="1.15184pt" strokecolor="#ffffff">
                <v:path arrowok="t"/>
              </v:shape>
            </v:group>
            <v:group style="position:absolute;left:10338;top:1296;width:58;height:70" coordorigin="10338,1296" coordsize="58,70">
              <v:shape style="position:absolute;left:10338;top:1296;width:58;height:70" coordorigin="10338,1296" coordsize="58,70" path="m10338,1325l10343,1337,10361,1319,10361,1325,10367,1325,10367,1331,10361,1337,10361,1342,10355,1354,10367,1365,10372,1354,10372,1342,10372,1337,10378,1337,10384,1342,10395,1337,10395,1331,10395,1319,10390,1314,10378,1296,10338,1325e" filled="false" stroked="true" strokeweight="1.15184pt" strokecolor="#ffffff">
                <v:path arrowok="t"/>
              </v:shape>
            </v:group>
            <v:group style="position:absolute;left:10367;top:1308;width:24;height:24" coordorigin="10367,1308" coordsize="24,24">
              <v:shape style="position:absolute;left:10367;top:1308;width:24;height:24" coordorigin="10367,1308" coordsize="24,24" path="m10367,1314l10378,1308,10384,1314,10384,1319,10390,1325,10384,1331,10378,1331,10378,1325,10372,1319,10367,1314e" filled="false" stroked="true" strokeweight="1.15184pt" strokecolor="#ffffff">
                <v:path arrowok="t"/>
              </v:shape>
            </v:group>
            <v:group style="position:absolute;left:10384;top:1354;width:58;height:58" coordorigin="10384,1354" coordsize="58,58">
              <v:shape style="position:absolute;left:10384;top:1354;width:58;height:58" coordorigin="10384,1354" coordsize="58,58" path="m10424,1354l10384,1388,10395,1400,10401,1411,10413,1411,10424,1411,10430,1406,10441,1394,10441,1388,10441,1377,10436,1371,10424,1354e" filled="false" stroked="true" strokeweight="1.15184pt" strokecolor="#ffffff">
                <v:path arrowok="t"/>
              </v:shape>
            </v:group>
            <v:group style="position:absolute;left:10395;top:1365;width:41;height:35" coordorigin="10395,1365" coordsize="41,35">
              <v:shape style="position:absolute;left:10395;top:1365;width:41;height:35" coordorigin="10395,1365" coordsize="41,35" path="m10424,1365l10430,1371,10430,1377,10436,1383,10430,1388,10424,1394,10418,1400,10413,1400,10407,1400,10401,1394,10395,1388,10424,1365e" filled="false" stroked="true" strokeweight="1.15184pt" strokecolor="#ffffff">
                <v:path arrowok="t"/>
              </v:shape>
            </v:group>
            <v:group style="position:absolute;left:10424;top:1394;width:64;height:64" coordorigin="10424,1394" coordsize="64,64">
              <v:shape style="position:absolute;left:10424;top:1394;width:64;height:64" coordorigin="10424,1394" coordsize="64,64" path="m10459,1394l10441,1417,10430,1423,10424,1429,10424,1440,10430,1446,10441,1452,10447,1458,10453,1452,10464,1446,10487,1429,10482,1423,10459,1440,10453,1446,10447,1446,10441,1440,10436,1434,10436,1429,10447,1423,10470,1406,10459,1394e" filled="false" stroked="true" strokeweight="1.15184pt" strokecolor="#ffffff">
                <v:path arrowok="t"/>
              </v:shape>
            </v:group>
            <v:group style="position:absolute;left:10470;top:1458;width:64;height:47" coordorigin="10470,1458" coordsize="64,47">
              <v:shape style="position:absolute;left:10470;top:1458;width:64;height:47" coordorigin="10470,1458" coordsize="64,47" path="m10470,1492l10482,1498,10493,1486,10499,1492,10505,1504,10510,1504,10516,1504,10528,1498,10534,1492,10534,1481,10528,1481,10522,1475,10510,1458,10470,1492e" filled="false" stroked="true" strokeweight="1.15184pt" strokecolor="#ffffff">
                <v:path arrowok="t"/>
              </v:shape>
            </v:group>
            <v:group style="position:absolute;left:10499;top:1475;width:24;height:18" coordorigin="10499,1475" coordsize="24,18">
              <v:shape style="position:absolute;left:10499;top:1475;width:24;height:18" coordorigin="10499,1475" coordsize="24,18" path="m10510,1475l10516,1475,10522,1481,10522,1486,10522,1492,10516,1492,10510,1492,10505,1486,10499,1481,10510,1475e" filled="false" stroked="true" strokeweight="1.15184pt" strokecolor="#ffffff">
                <v:path arrowok="t"/>
              </v:shape>
            </v:group>
            <v:group style="position:absolute;left:10510;top:1504;width:64;height:64" coordorigin="10510,1504" coordsize="64,64">
              <v:shape style="position:absolute;left:10510;top:1504;width:64;height:64" coordorigin="10510,1504" coordsize="64,64" path="m10510,1538l10534,1567,10539,1561,10522,1538,10534,1532,10551,1550,10557,1544,10539,1527,10551,1521,10568,1538,10574,1532,10551,1504,10510,1538e" filled="false" stroked="true" strokeweight="1.15184pt" strokecolor="#ffffff">
                <v:path arrowok="t"/>
              </v:shape>
            </v:group>
            <v:group style="position:absolute;left:10539;top:1544;width:64;height:70" coordorigin="10539,1544" coordsize="64,70">
              <v:shape style="position:absolute;left:10539;top:1544;width:64;height:70" coordorigin="10539,1544" coordsize="64,70" path="m10539,1579l10545,1584,10562,1573,10568,1579,10568,1584,10568,1590,10562,1607,10568,1613,10574,1602,10574,1596,10574,1584,10580,1590,10585,1590,10597,1590,10603,1579,10603,1573,10597,1561,10580,1544,10539,1579e" filled="false" stroked="true" strokeweight="1.15184pt" strokecolor="#ffffff">
                <v:path arrowok="t"/>
              </v:shape>
            </v:group>
            <v:group style="position:absolute;left:10568;top:1561;width:24;height:24" coordorigin="10568,1561" coordsize="24,24">
              <v:shape style="position:absolute;left:10568;top:1561;width:24;height:24" coordorigin="10568,1561" coordsize="24,24" path="m10568,1567l10580,1561,10585,1567,10591,1573,10591,1579,10585,1584,10580,1579,10574,1573,10568,1567e" filled="false" stroked="true" strokeweight="1.15184pt" strokecolor="#ffffff">
                <v:path arrowok="t"/>
              </v:shape>
            </v:group>
            <v:group style="position:absolute;left:10585;top:1596;width:52;height:52" coordorigin="10585,1596" coordsize="52,52">
              <v:shape style="position:absolute;left:10585;top:1596;width:52;height:52" coordorigin="10585,1596" coordsize="52,52" path="m10614,1636l10603,1636,10597,1636,10597,1625,10597,1619,10603,1613,10608,1607,10620,1607,10626,1613,10631,1619,10626,1625,10637,1630,10637,1619,10637,1613,10631,1607,10626,1602,10614,1596,10608,1596,10597,1602,10591,1613,10585,1619,10585,1630,10591,1642,10597,1648,10603,1648,10608,1648,10620,1648,10614,1636e" filled="false" stroked="true" strokeweight="1.15184pt" strokecolor="#ffffff">
                <v:path arrowok="t"/>
              </v:shape>
            </v:group>
            <v:group style="position:absolute;left:10614;top:1636;width:70;height:64" coordorigin="10614,1636" coordsize="70,64">
              <v:shape style="position:absolute;left:10614;top:1636;width:70;height:64" coordorigin="10614,1636" coordsize="70,64" path="m10614,1665l10620,1676,10637,1659,10649,1676,10631,1694,10643,1699,10683,1665,10672,1659,10660,1671,10643,1653,10660,1642,10654,1636,10614,1665e" filled="false" stroked="true" strokeweight="1.15184pt" strokecolor="#ffffff">
                <v:path arrowok="t"/>
              </v:shape>
            </v:group>
            <v:group style="position:absolute;left:10649;top:1676;width:70;height:70" coordorigin="10649,1676" coordsize="70,70">
              <v:shape style="position:absolute;left:10649;top:1676;width:70;height:70" coordorigin="10649,1676" coordsize="70,70" path="m10649,1711l10678,1746,10683,1740,10660,1717,10672,1705,10689,1728,10701,1723,10683,1699,10689,1694,10706,1717,10718,1711,10689,1676,10649,1711e" filled="false" stroked="true" strokeweight="1.15184pt" strokecolor="#ffffff">
                <v:path arrowok="t"/>
              </v:shape>
            </v:group>
            <v:group style="position:absolute;left:5938;top:4857;width:58;height:70" coordorigin="5938,4857" coordsize="58,70">
              <v:shape style="position:absolute;left:5938;top:4857;width:58;height:70" coordorigin="5938,4857" coordsize="58,70" path="m5938,4885l5943,4897,5961,4885,5967,4891,5961,4897,5961,4903,5955,4914,5967,4926,5967,4914,5972,4903,5972,4897,5978,4903,5984,4903,5990,4903,5995,4891,5995,4885,5990,4874,5978,4857,5938,4885e" filled="false" stroked="true" strokeweight="1.15184pt" strokecolor="#ffffff">
                <v:path arrowok="t"/>
              </v:shape>
            </v:group>
            <v:group style="position:absolute;left:5967;top:4868;width:24;height:24" coordorigin="5967,4868" coordsize="24,24">
              <v:shape style="position:absolute;left:5967;top:4868;width:24;height:24" coordorigin="5967,4868" coordsize="24,24" path="m5967,4880l5978,4868,5984,4880,5990,4885,5984,4891,5978,4891,5972,4885,5967,4880e" filled="false" stroked="true" strokeweight="1.15184pt" strokecolor="#ffffff">
                <v:path arrowok="t"/>
              </v:shape>
            </v:group>
            <v:group style="position:absolute;left:5978;top:4914;width:64;height:58" coordorigin="5978,4914" coordsize="64,58">
              <v:shape style="position:absolute;left:5978;top:4914;width:64;height:58" coordorigin="5978,4914" coordsize="64,58" path="m6024,4914l5978,4949,5995,4966,6001,4972,6007,4972,6018,4972,6030,4966,6036,4960,6041,4949,6041,4943,6036,4931,6024,4914e" filled="false" stroked="true" strokeweight="1.15184pt" strokecolor="#ffffff">
                <v:path arrowok="t"/>
              </v:shape>
            </v:group>
            <v:group style="position:absolute;left:5995;top:4931;width:35;height:35" coordorigin="5995,4931" coordsize="35,35">
              <v:shape style="position:absolute;left:5995;top:4931;width:35;height:35" coordorigin="5995,4931" coordsize="35,35" path="m6024,4931l6030,4943,6030,4949,6030,4954,6024,4960,6013,4966,6007,4966,6001,4960,5995,4949,6024,4931e" filled="false" stroked="true" strokeweight="1.15184pt" strokecolor="#ffffff">
                <v:path arrowok="t"/>
              </v:shape>
            </v:group>
            <v:group style="position:absolute;left:6013;top:4960;width:70;height:64" coordorigin="6013,4960" coordsize="70,64">
              <v:shape style="position:absolute;left:6013;top:4960;width:70;height:64" coordorigin="6013,4960" coordsize="70,64" path="m6013,4995l6036,5024,6047,5018,6030,4995,6041,4989,6053,5012,6064,5006,6047,4983,6059,4977,6076,5001,6082,4995,6059,4960,6013,4995e" filled="false" stroked="true" strokeweight="1.15184pt" strokecolor="#ffffff">
                <v:path arrowok="t"/>
              </v:shape>
            </v:group>
            <v:group style="position:absolute;left:6064;top:5029;width:47;height:58" coordorigin="6064,5029" coordsize="47,58">
              <v:shape style="position:absolute;left:6064;top:5029;width:47;height:58" coordorigin="6064,5029" coordsize="47,58" path="m6064,5058l6087,5087,6093,5081,6076,5064,6110,5035,6105,5029,6064,5058e" filled="false" stroked="true" strokeweight="1.15184pt" strokecolor="#ffffff">
                <v:path arrowok="t"/>
              </v:shape>
            </v:group>
            <v:group style="position:absolute;left:6087;top:5075;width:64;height:58" coordorigin="6087,5075" coordsize="64,58">
              <v:shape style="position:absolute;left:6087;top:5075;width:64;height:58" coordorigin="6087,5075" coordsize="64,58" path="m6122,5133l6151,5087,6145,5075,6087,5093,6093,5098,6105,5098,6122,5116,6110,5127,6122,5133e" filled="false" stroked="true" strokeweight="1.15184pt" strokecolor="#ffffff">
                <v:path arrowok="t"/>
              </v:shape>
            </v:group>
            <v:group style="position:absolute;left:6116;top:5087;width:18;height:18" coordorigin="6116,5087" coordsize="18,18">
              <v:shape style="position:absolute;left:6116;top:5087;width:18;height:18" coordorigin="6116,5087" coordsize="18,18" path="m6122,5104l6116,5093,6134,5087,6122,5104e" filled="false" stroked="true" strokeweight="1.15184pt" strokecolor="#ffffff">
                <v:path arrowok="t"/>
              </v:shape>
            </v:group>
            <v:group style="position:absolute;left:6145;top:5122;width:58;height:58" coordorigin="6145,5122" coordsize="58,58">
              <v:shape style="position:absolute;left:6145;top:5122;width:58;height:58" coordorigin="6145,5122" coordsize="58,58" path="m6145,5168l6151,5179,6203,5162,6197,5150,6157,5162,6180,5127,6174,5122,6145,5168e" filled="false" stroked="true" strokeweight="1.15184pt" strokecolor="#ffffff">
                <v:path arrowok="t"/>
              </v:shape>
            </v:group>
            <v:group style="position:absolute;left:6162;top:5179;width:64;height:58" coordorigin="6162,5179" coordsize="64,58">
              <v:shape style="position:absolute;left:6162;top:5179;width:64;height:58" coordorigin="6162,5179" coordsize="64,58" path="m6191,5237l6226,5185,6220,5179,6162,5191,6168,5202,6180,5196,6191,5214,6185,5225,6191,5237e" filled="false" stroked="true" strokeweight="1.15184pt" strokecolor="#ffffff">
                <v:path arrowok="t"/>
              </v:shape>
            </v:group>
            <v:group style="position:absolute;left:6191;top:5191;width:18;height:18" coordorigin="6191,5191" coordsize="18,18">
              <v:shape style="position:absolute;left:6191;top:5191;width:18;height:18" coordorigin="6191,5191" coordsize="18,18" path="m6197,5208l6191,5196,6208,5191,6197,5208e" filled="false" stroked="true" strokeweight="1.15184pt" strokecolor="#ffffff">
                <v:path arrowok="t"/>
              </v:shape>
            </v:group>
            <v:group style="position:absolute;left:6197;top:5214;width:64;height:70" coordorigin="6197,5214" coordsize="64,70">
              <v:shape style="position:absolute;left:6197;top:5214;width:64;height:70" coordorigin="6197,5214" coordsize="64,70" path="m6197,5243l6203,5254,6226,5243,6226,5248,6226,5254,6226,5260,6220,5271,6226,5283,6231,5271,6237,5260,6237,5254,6243,5260,6254,5260,6260,5248,6260,5243,6254,5231,6243,5214,6197,5243e" filled="false" stroked="true" strokeweight="1.15184pt" strokecolor="#ffffff">
                <v:path arrowok="t"/>
              </v:shape>
            </v:group>
            <v:group style="position:absolute;left:6231;top:5225;width:18;height:24" coordorigin="6231,5225" coordsize="18,24">
              <v:shape style="position:absolute;left:6231;top:5225;width:18;height:24" coordorigin="6231,5225" coordsize="18,24" path="m6231,5237l6243,5225,6243,5231,6249,5237,6249,5242,6249,5248,6243,5248,6237,5248,6237,5242,6231,5237e" filled="false" stroked="true" strokeweight="1.15184pt" strokecolor="#ffffff">
                <v:path arrowok="t"/>
              </v:shape>
            </v:group>
            <v:group style="position:absolute;left:6237;top:5260;width:64;height:64" coordorigin="6237,5260" coordsize="64,64">
              <v:shape style="position:absolute;left:6237;top:5260;width:64;height:64" coordorigin="6237,5260" coordsize="64,64" path="m6237,5289l6260,5323,6266,5317,6249,5294,6260,5283,6278,5306,6283,5300,6266,5277,6278,5271,6295,5294,6301,5289,6278,5260,6237,5289e" filled="false" stroked="true" strokeweight="1.15184pt" strokecolor="#ffffff">
                <v:path arrowok="t"/>
              </v:shape>
            </v:group>
            <v:group style="position:absolute;left:6266;top:5300;width:70;height:64" coordorigin="6266,5300" coordsize="70,64">
              <v:shape style="position:absolute;left:6266;top:5300;width:70;height:64" coordorigin="6266,5300" coordsize="70,64" path="m6266,5329l6272,5340,6301,5317,6283,5358,6289,5363,6335,5335,6329,5323,6301,5346,6318,5306,6306,5300,6266,5329e" filled="false" stroked="true" strokeweight="1.15184pt" strokecolor="#ffffff">
                <v:path arrowok="t"/>
              </v:shape>
            </v:group>
            <v:group style="position:absolute;left:6301;top:5346;width:70;height:70" coordorigin="6301,5346" coordsize="70,70">
              <v:shape style="position:absolute;left:6301;top:5346;width:70;height:70" coordorigin="6301,5346" coordsize="70,70" path="m6301,5381l6306,5387,6335,5369,6318,5404,6324,5415,6370,5381,6364,5375,6335,5392,6347,5358,6341,5346,6301,5381e" filled="false" stroked="true" strokeweight="1.15184pt" strokecolor="#ffffff">
                <v:path arrowok="t"/>
              </v:shape>
            </v:group>
            <v:group style="position:absolute;left:6335;top:5392;width:64;height:64" coordorigin="6335,5392" coordsize="64,64">
              <v:shape style="position:absolute;left:6335;top:5392;width:64;height:64" coordorigin="6335,5392" coordsize="64,64" path="m6335,5427l6358,5456,6364,5450,6347,5427,6358,5421,6375,5438,6381,5433,6364,5415,6375,5410,6393,5433,6398,5427,6375,5392,6335,5427e" filled="false" stroked="true" strokeweight="1.15184pt" strokecolor="#ffffff">
                <v:path arrowok="t"/>
              </v:shape>
            </v:group>
            <v:group style="position:absolute;left:9491;top:6585;width:64;height:75" coordorigin="9491,6585" coordsize="64,75">
              <v:shape style="position:absolute;left:9491;top:6585;width:64;height:75" coordorigin="9491,6585" coordsize="64,75" path="m9491,6614l9497,6625,9520,6614,9520,6619,9520,6625,9520,6631,9508,6648,9520,6660,9526,6648,9526,6637,9531,6631,9537,6637,9549,6631,9554,6625,9554,6619,9549,6608,9537,6585,9491,6614e" filled="false" stroked="true" strokeweight="1.15184pt" strokecolor="#ffffff">
                <v:path arrowok="t"/>
              </v:shape>
            </v:group>
            <v:group style="position:absolute;left:9526;top:6602;width:18;height:24" coordorigin="9526,6602" coordsize="18,24">
              <v:shape style="position:absolute;left:9526;top:6602;width:18;height:24" coordorigin="9526,6602" coordsize="18,24" path="m9526,6608l9537,6602,9543,6608,9543,6614,9543,6619,9543,6625,9537,6625,9531,6619,9531,6614,9526,6608e" filled="false" stroked="true" strokeweight="1.15184pt" strokecolor="#ffffff">
                <v:path arrowok="t"/>
              </v:shape>
            </v:group>
            <v:group style="position:absolute;left:9531;top:6648;width:64;height:58" coordorigin="9531,6648" coordsize="64,58">
              <v:shape style="position:absolute;left:9531;top:6648;width:64;height:58" coordorigin="9531,6648" coordsize="64,58" path="m9578,6648l9531,6677,9543,6694,9549,6706,9554,6706,9566,6706,9578,6706,9589,6694,9595,6689,9595,6677,9589,6665,9578,6648e" filled="false" stroked="true" strokeweight="1.15184pt" strokecolor="#ffffff">
                <v:path arrowok="t"/>
              </v:shape>
            </v:group>
            <v:group style="position:absolute;left:9543;top:6665;width:41;height:35" coordorigin="9543,6665" coordsize="41,35">
              <v:shape style="position:absolute;left:9543;top:6665;width:41;height:35" coordorigin="9543,6665" coordsize="41,35" path="m9578,6665l9583,6677,9583,6683,9578,6689,9572,6694,9560,6700,9554,6700,9554,6694,9549,6689,9543,6683,9578,6665e" filled="false" stroked="true" strokeweight="1.15184pt" strokecolor="#ffffff">
                <v:path arrowok="t"/>
              </v:shape>
            </v:group>
            <v:group style="position:absolute;left:9560;top:6700;width:70;height:64" coordorigin="9560,6700" coordsize="70,64">
              <v:shape style="position:absolute;left:9560;top:6700;width:70;height:64" coordorigin="9560,6700" coordsize="70,64" path="m9560,6729l9583,6763,9589,6758,9578,6735,9589,6723,9601,6746,9612,6746,9595,6723,9606,6712,9624,6740,9629,6735,9606,6700,9560,6729e" filled="false" stroked="true" strokeweight="1.15184pt" strokecolor="#ffffff">
                <v:path arrowok="t"/>
              </v:shape>
            </v:group>
            <v:group style="position:absolute;left:9595;top:6752;width:58;height:52" coordorigin="9595,6752" coordsize="58,52">
              <v:shape style="position:absolute;left:9595;top:6752;width:58;height:52" coordorigin="9595,6752" coordsize="58,52" path="m9606,6763l9601,6769,9595,6775,9595,6786,9601,6792,9606,6804,9618,6804,9624,6804,9629,6798,9635,6786,9629,6775,9629,6769,9629,6763,9635,6763,9641,6769,9641,6775,9641,6781,9647,6792,9652,6786,9652,6781,9652,6769,9647,6763,9641,6758,9635,6752,9624,6752,9618,6763,9618,6781,9624,6786,9624,6792,9618,6792,9612,6792,9606,6786,9606,6781,9612,6775,9606,6763e" filled="false" stroked="true" strokeweight="1.15184pt" strokecolor="#ffffff">
                <v:path arrowok="t"/>
              </v:shape>
            </v:group>
            <v:group style="position:absolute;left:9629;top:6815;width:64;height:47" coordorigin="9629,6815" coordsize="64,47">
              <v:shape style="position:absolute;left:9629;top:6815;width:64;height:47" coordorigin="9629,6815" coordsize="64,47" path="m9629,6838l9635,6850,9652,6838,9658,6844,9664,6856,9670,6861,9675,6861,9687,6856,9693,6850,9693,6838,9693,6833,9687,6827,9675,6815,9629,6838e" filled="false" stroked="true" strokeweight="1.15184pt" strokecolor="#ffffff">
                <v:path arrowok="t"/>
              </v:shape>
            </v:group>
            <v:group style="position:absolute;left:9664;top:6827;width:18;height:24" coordorigin="9664,6827" coordsize="18,24">
              <v:shape style="position:absolute;left:9664;top:6827;width:18;height:24" coordorigin="9664,6827" coordsize="18,24" path="m9675,6827l9681,6833,9681,6838,9681,6844,9681,6850,9675,6850,9670,6844,9664,6838,9664,6833,9675,6827e" filled="false" stroked="true" strokeweight="1.15184pt" strokecolor="#ffffff">
                <v:path arrowok="t"/>
              </v:shape>
            </v:group>
            <v:group style="position:absolute;left:9658;top:6856;width:64;height:70" coordorigin="9658,6856" coordsize="64,70">
              <v:shape style="position:absolute;left:9658;top:6856;width:64;height:70" coordorigin="9658,6856" coordsize="64,70" path="m9658,6884l9664,6896,9681,6884,9687,6890,9687,6896,9681,6902,9675,6913,9681,6925,9687,6913,9693,6907,9693,6896,9698,6902,9704,6902,9716,6902,9721,6896,9721,6884,9716,6873,9704,6856,9658,6884e" filled="false" stroked="true" strokeweight="1.15184pt" strokecolor="#ffffff">
                <v:path arrowok="t"/>
              </v:shape>
            </v:group>
            <v:group style="position:absolute;left:9693;top:6867;width:18;height:29" coordorigin="9693,6867" coordsize="18,29">
              <v:shape style="position:absolute;left:9693;top:6867;width:18;height:29" coordorigin="9693,6867" coordsize="18,29" path="m9693,6879l9704,6867,9704,6879,9710,6884,9710,6890,9704,6896,9698,6890,9693,6884,9693,6879e" filled="false" stroked="true" strokeweight="1.15184pt" strokecolor="#ffffff">
                <v:path arrowok="t"/>
              </v:shape>
            </v:group>
            <v:group style="position:absolute;left:9687;top:6907;width:70;height:64" coordorigin="9687,6907" coordsize="70,64">
              <v:shape style="position:absolute;left:9687;top:6907;width:70;height:64" coordorigin="9687,6907" coordsize="70,64" path="m9687,6936l9710,6971,9716,6965,9704,6936,9716,6930,9727,6954,9739,6948,9721,6925,9733,6919,9750,6948,9756,6942,9733,6907,9687,6936e" filled="false" stroked="true" strokeweight="1.15184pt" strokecolor="#ffffff">
                <v:path arrowok="t"/>
              </v:shape>
            </v:group>
            <v:group style="position:absolute;left:9721;top:6954;width:58;height:52" coordorigin="9721,6954" coordsize="58,52">
              <v:shape style="position:absolute;left:9721;top:6954;width:58;height:52" coordorigin="9721,6954" coordsize="58,52" path="m9727,6965l9721,6971,9721,6977,9721,6988,9727,6994,9733,7005,9739,7005,9750,7005,9756,7000,9756,6988,9756,6977,9756,6971,9750,6965,9756,6965,9762,6971,9768,6977,9762,6982,9768,6994,9773,6988,9779,6982,9773,6971,9773,6965,9768,6959,9756,6954,9750,6954,9745,6965,9745,6977,9745,6982,9745,6988,9745,6994,9739,6994,9733,6988,9733,6982,9733,6977,9727,6965e" filled="false" stroked="true" strokeweight="1.15184pt" strokecolor="#ffffff">
                <v:path arrowok="t"/>
              </v:shape>
            </v:group>
            <v:group style="position:absolute;left:10534;top:3578;width:70;height:64" coordorigin="10534,3578" coordsize="70,64">
              <v:shape style="position:absolute;left:10534;top:3578;width:70;height:64" coordorigin="10534,3578" coordsize="70,64" path="m10562,3641l10574,3635,10562,3618,10568,3612,10574,3612,10574,3618,10580,3618,10591,3624,10603,3618,10591,3612,10585,3606,10574,3606,10580,3601,10585,3595,10580,3589,10574,3583,10568,3578,10557,3583,10534,3595,10562,3641e" filled="false" stroked="true" strokeweight="1.15184pt" strokecolor="#ffffff">
                <v:path arrowok="t"/>
              </v:shape>
            </v:group>
            <v:group style="position:absolute;left:10551;top:3589;width:24;height:24" coordorigin="10551,3589" coordsize="24,24">
              <v:shape style="position:absolute;left:10551;top:3589;width:24;height:24" coordorigin="10551,3589" coordsize="24,24" path="m10557,3612l10551,3601,10557,3595,10562,3589,10568,3589,10574,3595,10574,3601,10568,3601,10562,3606,10557,3612e" filled="false" stroked="true" strokeweight="1.15184pt" strokecolor="#ffffff">
                <v:path arrowok="t"/>
              </v:shape>
            </v:group>
            <v:group style="position:absolute;left:10597;top:3537;width:64;height:64" coordorigin="10597,3537" coordsize="64,64">
              <v:shape style="position:absolute;left:10597;top:3537;width:64;height:64" coordorigin="10597,3537" coordsize="64,64" path="m10626,3601l10637,3601,10614,3572,10654,3589,10660,3583,10631,3537,10626,3543,10643,3572,10608,3555,10597,3560,10626,3601e" filled="false" stroked="true" strokeweight="1.15184pt" strokecolor="#ffffff">
                <v:path arrowok="t"/>
              </v:shape>
            </v:group>
            <v:group style="position:absolute;left:10649;top:3508;width:58;height:64" coordorigin="10649,3508" coordsize="58,64">
              <v:shape style="position:absolute;left:10649;top:3508;width:58;height:64" coordorigin="10649,3508" coordsize="58,64" path="m10672,3572l10706,3549,10701,3543,10678,3560,10672,3549,10695,3531,10689,3526,10666,3537,10660,3531,10683,3514,10678,3508,10649,3526,10672,3572e" filled="false" stroked="true" strokeweight="1.15184pt" strokecolor="#ffffff">
                <v:path arrowok="t"/>
              </v:shape>
            </v:group>
            <v:group style="position:absolute;left:10695;top:3474;width:58;height:64" coordorigin="10695,3474" coordsize="58,64">
              <v:shape style="position:absolute;left:10695;top:3474;width:58;height:64" coordorigin="10695,3474" coordsize="58,64" path="m10695,3497l10712,3520,10718,3531,10724,3537,10735,3537,10741,3531,10752,3526,10752,3514,10752,3508,10752,3503,10747,3497,10729,3474,10724,3480,10741,3503,10741,3514,10741,3520,10729,3526,10724,3520,10718,3514,10706,3491,10695,3497e" filled="false" stroked="true" strokeweight="1.15184pt" strokecolor="#ffffff">
                <v:path arrowok="t"/>
              </v:shape>
            </v:group>
            <v:group style="position:absolute;left:10741;top:3439;width:52;height:64" coordorigin="10741,3439" coordsize="52,64">
              <v:shape style="position:absolute;left:10741;top:3439;width:52;height:64" coordorigin="10741,3439" coordsize="52,64" path="m10781,3503l10793,3497,10781,3439,10770,3445,10781,3485,10752,3462,10741,3468,10781,3503e" filled="false" stroked="true" strokeweight="1.15184pt" strokecolor="#ffffff">
                <v:path arrowok="t"/>
              </v:shape>
            </v:group>
            <v:group style="position:absolute;left:10787;top:3416;width:64;height:64" coordorigin="10787,3416" coordsize="64,64">
              <v:shape style="position:absolute;left:10787;top:3416;width:64;height:64" coordorigin="10787,3416" coordsize="64,64" path="m10816,3480l10850,3462,10845,3451,10821,3468,10810,3457,10833,3439,10827,3434,10810,3451,10798,3439,10827,3422,10821,3416,10787,3439,10816,3480e" filled="false" stroked="true" strokeweight="1.15184pt" strokecolor="#ffffff">
                <v:path arrowok="t"/>
              </v:shape>
            </v:group>
            <v:group style="position:absolute;left:11104;top:559;width:64;height:75" coordorigin="11104,559" coordsize="64,75">
              <v:shape style="position:absolute;left:11104;top:559;width:64;height:75" coordorigin="11104,559" coordsize="64,75" path="m11104,593l11109,605,11127,588,11132,588,11132,593,11132,599,11132,605,11132,611,11127,622,11132,634,11138,622,11144,611,11144,605,11150,605,11150,611,11161,605,11167,599,11167,588,11161,576,11150,559,11104,593e" filled="false" stroked="true" strokeweight="1.15184pt" strokecolor="#ffffff">
                <v:path arrowok="t"/>
              </v:shape>
            </v:group>
            <v:group style="position:absolute;left:11138;top:576;width:18;height:24" coordorigin="11138,576" coordsize="18,24">
              <v:shape style="position:absolute;left:11138;top:576;width:18;height:24" coordorigin="11138,576" coordsize="18,24" path="m11138,582l11144,576,11150,582,11156,588,11156,593,11150,599,11144,593,11138,588,11138,582e" filled="false" stroked="true" strokeweight="1.15184pt" strokecolor="#ffffff">
                <v:path arrowok="t"/>
              </v:shape>
            </v:group>
            <v:group style="position:absolute;left:11150;top:616;width:64;height:64" coordorigin="11150,616" coordsize="64,64">
              <v:shape style="position:absolute;left:11150;top:616;width:64;height:64" coordorigin="11150,616" coordsize="64,64" path="m11190,616l11150,651,11161,668,11167,674,11179,680,11190,674,11202,668,11207,663,11213,651,11213,639,11207,634,11190,616e" filled="false" stroked="true" strokeweight="1.15184pt" strokecolor="#ffffff">
                <v:path arrowok="t"/>
              </v:shape>
            </v:group>
            <v:group style="position:absolute;left:11161;top:634;width:41;height:35" coordorigin="11161,634" coordsize="41,35">
              <v:shape style="position:absolute;left:11161;top:634;width:41;height:35" coordorigin="11161,634" coordsize="41,35" path="m11190,634l11196,634,11202,645,11202,651,11202,657,11190,663,11184,668,11179,668,11173,668,11167,663,11161,657,11190,634e" filled="false" stroked="true" strokeweight="1.15184pt" strokecolor="#ffffff">
                <v:path arrowok="t"/>
              </v:shape>
            </v:group>
            <v:group style="position:absolute;left:11190;top:663;width:64;height:64" coordorigin="11190,663" coordsize="64,64">
              <v:shape style="position:absolute;left:11190;top:663;width:64;height:64" coordorigin="11190,663" coordsize="64,64" path="m11230,663l11207,680,11196,691,11190,697,11190,703,11196,714,11207,720,11213,726,11219,720,11230,714,11253,697,11248,691,11225,709,11219,714,11213,714,11207,709,11202,703,11207,697,11213,691,11236,674,11230,663e" filled="false" stroked="true" strokeweight="1.15184pt" strokecolor="#ffffff">
                <v:path arrowok="t"/>
              </v:shape>
            </v:group>
            <v:group style="position:absolute;left:11242;top:720;width:64;height:58" coordorigin="11242,720" coordsize="64,58">
              <v:shape style="position:absolute;left:11242;top:720;width:64;height:58" coordorigin="11242,720" coordsize="64,58" path="m11242,766l11248,778,11288,749,11294,760,11305,755,11276,720,11271,726,11276,743,11242,766e" filled="false" stroked="true" strokeweight="1.15184pt" strokecolor="#ffffff">
                <v:path arrowok="t"/>
              </v:shape>
            </v:group>
            <v:group style="position:absolute;left:11265;top:766;width:70;height:70" coordorigin="11265,766" coordsize="70,70">
              <v:shape style="position:absolute;left:11265;top:766;width:70;height:70" coordorigin="11265,766" coordsize="70,70" path="m11265,801l11294,835,11300,830,11282,801,11294,795,11311,812,11317,812,11300,789,11311,778,11328,801,11334,795,11311,766,11265,801e" filled="false" stroked="true" strokeweight="1.15184pt" strokecolor="#ffffff">
                <v:path arrowok="t"/>
              </v:shape>
            </v:group>
            <v:group style="position:absolute;left:11300;top:807;width:64;height:75" coordorigin="11300,807" coordsize="64,75">
              <v:shape style="position:absolute;left:11300;top:807;width:64;height:75" coordorigin="11300,807" coordsize="64,75" path="m11300,841l11305,847,11323,835,11328,835,11328,841,11328,847,11328,853,11323,870,11328,881,11334,870,11340,858,11340,847,11346,853,11351,853,11357,853,11363,847,11363,835,11357,824,11346,807,11300,841e" filled="false" stroked="true" strokeweight="1.15184pt" strokecolor="#ffffff">
                <v:path arrowok="t"/>
              </v:shape>
            </v:group>
            <v:group style="position:absolute;left:11334;top:824;width:18;height:24" coordorigin="11334,824" coordsize="18,24">
              <v:shape style="position:absolute;left:11334;top:824;width:18;height:24" coordorigin="11334,824" coordsize="18,24" path="m11334,830l11346,824,11346,830,11351,830,11351,835,11351,841,11346,847,11346,841,11340,841,11340,835,11334,830e" filled="false" stroked="true" strokeweight="1.15184pt" strokecolor="#ffffff">
                <v:path arrowok="t"/>
              </v:shape>
            </v:group>
            <v:group style="position:absolute;left:11346;top:847;width:58;height:58" coordorigin="11346,847" coordsize="58,58">
              <v:shape style="position:absolute;left:11346;top:847;width:58;height:58" coordorigin="11346,847" coordsize="58,58" path="m11346,899l11351,904,11386,876,11397,887,11403,881,11374,847,11369,853,11380,870,11346,899e" filled="false" stroked="true" strokeweight="1.15184pt" strokecolor="#ffffff">
                <v:path arrowok="t"/>
              </v:shape>
            </v:group>
            <v:group style="position:absolute;left:11369;top:893;width:64;height:75" coordorigin="11369,893" coordsize="64,75">
              <v:shape style="position:absolute;left:11369;top:893;width:64;height:75" coordorigin="11369,893" coordsize="64,75" path="m11369,928l11374,933,11392,922,11397,928,11397,933,11392,939,11392,956,11397,968,11403,956,11403,945,11403,933,11409,939,11415,939,11426,939,11432,933,11432,922,11426,910,11409,893,11369,928e" filled="false" stroked="true" strokeweight="1.15184pt" strokecolor="#ffffff">
                <v:path arrowok="t"/>
              </v:shape>
            </v:group>
            <v:group style="position:absolute;left:11397;top:910;width:24;height:24" coordorigin="11397,910" coordsize="24,24">
              <v:shape style="position:absolute;left:11397;top:910;width:24;height:24" coordorigin="11397,910" coordsize="24,24" path="m11397,916l11409,910,11415,916,11420,916,11420,922,11420,928,11415,933,11409,928,11403,922,11397,916e" filled="false" stroked="true" strokeweight="1.15184pt" strokecolor="#ffffff">
                <v:path arrowok="t"/>
              </v:shape>
            </v:group>
            <v:group style="position:absolute;left:11403;top:939;width:70;height:64" coordorigin="11403,939" coordsize="70,64">
              <v:shape style="position:absolute;left:11403;top:939;width:70;height:64" coordorigin="11403,939" coordsize="70,64" path="m11403,974l11432,1002,11438,997,11420,974,11432,968,11443,985,11455,979,11438,962,11443,951,11467,974,11472,968,11443,939,11403,974e" filled="false" stroked="true" strokeweight="1.15184pt" strokecolor="#ffffff">
                <v:path arrowok="t"/>
              </v:shape>
            </v:group>
            <v:group style="position:absolute;left:10660;top:3209;width:70;height:64" coordorigin="10660,3209" coordsize="70,64">
              <v:shape style="position:absolute;left:10660;top:3209;width:70;height:64" coordorigin="10660,3209" coordsize="70,64" path="m10689,3272l10701,3266,10683,3243,10689,3243,10695,3243,10706,3243,10718,3249,10729,3243,10718,3238,10706,3238,10701,3232,10706,3232,10706,3226,10706,3215,10701,3209,10689,3209,10678,3215,10660,3226,10689,3272e" filled="false" stroked="true" strokeweight="1.15184pt" strokecolor="#ffffff">
                <v:path arrowok="t"/>
              </v:shape>
            </v:group>
            <v:group style="position:absolute;left:10672;top:3220;width:24;height:18" coordorigin="10672,3220" coordsize="24,18">
              <v:shape style="position:absolute;left:10672;top:3220;width:24;height:18" coordorigin="10672,3220" coordsize="24,18" path="m10683,3238l10672,3226,10683,3220,10689,3220,10695,3220,10695,3226,10695,3232,10689,3232,10683,3238e" filled="false" stroked="true" strokeweight="1.15184pt" strokecolor="#ffffff">
                <v:path arrowok="t"/>
              </v:shape>
            </v:group>
            <v:group style="position:absolute;left:10724;top:3169;width:58;height:64" coordorigin="10724,3169" coordsize="58,64">
              <v:shape style="position:absolute;left:10724;top:3169;width:58;height:64" coordorigin="10724,3169" coordsize="58,64" path="m10724,3186l10752,3232,10770,3220,10775,3215,10781,3203,10781,3192,10775,3186,10770,3174,10758,3169,10752,3169,10741,3174,10724,3186e" filled="false" stroked="true" strokeweight="1.15184pt" strokecolor="#ffffff">
                <v:path arrowok="t"/>
              </v:shape>
            </v:group>
            <v:group style="position:absolute;left:10741;top:3180;width:29;height:35" coordorigin="10741,3180" coordsize="29,35">
              <v:shape style="position:absolute;left:10741;top:3180;width:29;height:35" coordorigin="10741,3180" coordsize="29,35" path="m10741,3186l10752,3180,10758,3180,10764,3180,10770,3192,10770,3197,10770,3203,10770,3209,10764,3215,10758,3215,10741,3186e" filled="false" stroked="true" strokeweight="1.15184pt" strokecolor="#ffffff">
                <v:path arrowok="t"/>
              </v:shape>
            </v:group>
            <v:group style="position:absolute;left:10775;top:3128;width:58;height:64" coordorigin="10775,3128" coordsize="58,64">
              <v:shape style="position:absolute;left:10775;top:3128;width:58;height:64" coordorigin="10775,3128" coordsize="58,64" path="m10775,3151l10787,3180,10798,3186,10804,3192,10810,3192,10821,3186,10827,3180,10833,3174,10827,3169,10827,3163,10821,3157,10810,3128,10798,3140,10816,3163,10821,3169,10821,3174,10816,3180,10810,3180,10804,3180,10798,3174,10781,3145,10775,3151e" filled="false" stroked="true" strokeweight="1.15184pt" strokecolor="#ffffff">
                <v:path arrowok="t"/>
              </v:shape>
            </v:group>
            <v:group style="position:absolute;left:10850;top:3094;width:47;height:52" coordorigin="10850,3094" coordsize="47,52">
              <v:shape style="position:absolute;left:10850;top:3094;width:47;height:52" coordorigin="10850,3094" coordsize="47,52" path="m10885,3122l10885,3128,10885,3134,10879,3140,10873,3140,10868,3134,10862,3128,10856,3122,10856,3117,10862,3105,10868,3105,10879,3105,10885,3099,10873,3094,10868,3094,10856,3099,10850,3105,10850,3111,10850,3122,10850,3134,10862,3145,10868,3145,10879,3145,10885,3145,10891,3140,10896,3134,10896,3128,10896,3117,10885,3122e" filled="false" stroked="true" strokeweight="1.15184pt" strokecolor="#ffffff">
                <v:path arrowok="t"/>
              </v:shape>
            </v:group>
            <v:group style="position:absolute;left:10885;top:3059;width:70;height:64" coordorigin="10885,3059" coordsize="70,64">
              <v:shape style="position:absolute;left:10885;top:3059;width:70;height:64" coordorigin="10885,3059" coordsize="70,64" path="m10914,3122l10925,3117,10914,3099,10931,3088,10942,3105,10954,3099,10925,3059,10914,3065,10925,3082,10908,3094,10896,3076,10885,3082,10914,3122e" filled="false" stroked="true" strokeweight="1.15184pt" strokecolor="#ffffff">
                <v:path arrowok="t"/>
              </v:shape>
            </v:group>
            <v:group style="position:absolute;left:10937;top:3025;width:64;height:70" coordorigin="10937,3025" coordsize="64,70">
              <v:shape style="position:absolute;left:10937;top:3025;width:64;height:70" coordorigin="10937,3025" coordsize="64,70" path="m10965,3094l11000,3071,10994,3065,10971,3082,10965,3065,10983,3053,10983,3048,10960,3059,10954,3048,10977,3036,10971,3025,10937,3048,10965,3094e" filled="false" stroked="true" strokeweight="1.15184pt" strokecolor="#ffffff">
                <v:path arrowok="t"/>
              </v:shape>
            </v:group>
            <v:group style="position:absolute;left:10983;top:2990;width:75;height:70" coordorigin="10983,2990" coordsize="75,70">
              <v:shape style="position:absolute;left:10983;top:2990;width:75;height:70" coordorigin="10983,2990" coordsize="75,70" path="m11012,3059l11023,3059,11000,3019,11029,3053,11040,3048,11029,3007,11046,3042,11058,3036,11029,2990,11017,2996,11029,3036,11000,3007,10983,3019,11012,3059e" filled="false" stroked="true" strokeweight="1.15184pt" strokecolor="#ffffff">
                <v:path arrowok="t"/>
              </v:shape>
            </v:group>
            <v:group style="position:absolute;left:11040;top:2978;width:35;height:52" coordorigin="11040,2978" coordsize="35,52">
              <v:shape style="position:absolute;left:11040;top:2978;width:35;height:52" coordorigin="11040,2978" coordsize="35,52" path="m11069,3030l11075,3025,11046,2978,11040,2984,11069,3030e" filled="false" stroked="true" strokeweight="1.15184pt" strokecolor="#ffffff">
                <v:path arrowok="t"/>
              </v:shape>
            </v:group>
            <v:group style="position:absolute;left:11058;top:2944;width:64;height:70" coordorigin="11058,2944" coordsize="64,70">
              <v:shape style="position:absolute;left:11058;top:2944;width:64;height:70" coordorigin="11058,2944" coordsize="64,70" path="m11086,3013l11092,3007,11075,2978,11115,2996,11121,2990,11092,2944,11086,2950,11104,2984,11069,2961,11058,2967,11086,3013e" filled="false" stroked="true" strokeweight="1.15184pt" strokecolor="#ffffff">
                <v:path arrowok="t"/>
              </v:shape>
            </v:group>
            <v:group style="position:absolute;left:11127;top:2909;width:58;height:64" coordorigin="11127,2909" coordsize="58,64">
              <v:shape style="position:absolute;left:11127;top:2909;width:58;height:64" coordorigin="11127,2909" coordsize="58,64" path="m11127,2927l11156,2973,11173,2961,11179,2955,11184,2944,11184,2938,11179,2927,11173,2915,11161,2909,11150,2909,11144,2915,11127,2927e" filled="false" stroked="true" strokeweight="1.15184pt" strokecolor="#ffffff">
                <v:path arrowok="t"/>
              </v:shape>
            </v:group>
            <v:group style="position:absolute;left:11138;top:2921;width:35;height:35" coordorigin="11138,2921" coordsize="35,35">
              <v:shape style="position:absolute;left:11138;top:2921;width:35;height:35" coordorigin="11138,2921" coordsize="35,35" path="m11138,2927l11144,2927,11150,2921,11156,2921,11161,2921,11167,2932,11173,2938,11173,2944,11173,2950,11167,2955,11161,2955,11138,2927e" filled="false" stroked="true" strokeweight="1.15184pt" strokecolor="#ffffff">
                <v:path arrowok="t"/>
              </v:shape>
            </v:group>
            <v:group style="position:absolute;left:11173;top:2875;width:64;height:64" coordorigin="11173,2875" coordsize="64,64">
              <v:shape style="position:absolute;left:11173;top:2875;width:64;height:64" coordorigin="11173,2875" coordsize="64,64" path="m11202,2938l11236,2921,11230,2909,11207,2927,11202,2915,11225,2898,11219,2892,11196,2909,11190,2898,11213,2880,11207,2875,11173,2898,11202,2938e" filled="false" stroked="true" strokeweight="1.15184pt" strokecolor="#ffffff">
                <v:path arrowok="t"/>
              </v:shape>
            </v:group>
            <v:group style="position:absolute;left:11236;top:2834;width:47;height:64" coordorigin="11236,2834" coordsize="47,64">
              <v:shape style="position:absolute;left:11236;top:2834;width:47;height:64" coordorigin="11236,2834" coordsize="47,64" path="m11265,2898l11276,2892,11265,2875,11282,2863,11276,2857,11259,2869,11253,2857,11271,2840,11265,2834,11236,2852,11265,2898e" filled="false" stroked="true" strokeweight="1.15184pt" strokecolor="#ffffff">
                <v:path arrowok="t"/>
              </v:shape>
            </v:group>
            <v:group style="position:absolute;left:11282;top:2806;width:58;height:70" coordorigin="11282,2806" coordsize="58,70">
              <v:shape style="position:absolute;left:11282;top:2806;width:58;height:70" coordorigin="11282,2806" coordsize="58,70" path="m11311,2875l11340,2852,11340,2846,11311,2857,11305,2846,11328,2834,11323,2823,11300,2840,11294,2829,11317,2817,11311,2806,11282,2829,11311,2875e" filled="false" stroked="true" strokeweight="1.15184pt" strokecolor="#ffffff">
                <v:path arrowok="t"/>
              </v:shape>
            </v:group>
            <v:group style="position:absolute;left:11323;top:2783;width:70;height:64" coordorigin="11323,2783" coordsize="70,64">
              <v:shape style="position:absolute;left:11323;top:2783;width:70;height:64" coordorigin="11323,2783" coordsize="70,64" path="m11351,2846l11363,2840,11351,2817,11357,2817,11369,2817,11380,2823,11392,2817,11380,2811,11369,2811,11363,2806,11369,2806,11369,2800,11369,2788,11363,2783,11351,2783,11340,2788,11323,2800,11351,2846e" filled="false" stroked="true" strokeweight="1.15184pt" strokecolor="#ffffff">
                <v:path arrowok="t"/>
              </v:shape>
            </v:group>
            <v:group style="position:absolute;left:11340;top:2794;width:24;height:18" coordorigin="11340,2794" coordsize="24,18">
              <v:shape style="position:absolute;left:11340;top:2794;width:24;height:18" coordorigin="11340,2794" coordsize="24,18" path="m11346,2811l11340,2800,11346,2794,11351,2794,11357,2794,11363,2800,11357,2800,11357,2806,11351,2806,11346,2811e" filled="false" stroked="true" strokeweight="1.15184pt" strokecolor="#ffffff">
                <v:path arrowok="t"/>
              </v:shape>
            </v:group>
            <v:group style="position:absolute;left:5909;top:4119;width:47;height:70" coordorigin="5909,4119" coordsize="47,70">
              <v:shape style="position:absolute;left:5909;top:4119;width:47;height:70" coordorigin="5909,4119" coordsize="47,70" path="m5938,4188l5949,4188,5949,4177,5955,4177,5955,4165,5949,4165,5949,4119,5938,4119,5909,4165,5909,4177,5938,4177,5938,4188e" filled="false" stroked="true" strokeweight=".86388pt" strokecolor="#ffffff">
                <v:path arrowok="t"/>
              </v:shape>
            </v:group>
            <v:group style="position:absolute;left:5920;top:4136;width:18;height:29" coordorigin="5920,4136" coordsize="18,29">
              <v:shape style="position:absolute;left:5920;top:4136;width:18;height:29" coordorigin="5920,4136" coordsize="18,29" path="m5938,4165l5920,4165,5938,4136,5938,4165e" filled="false" stroked="true" strokeweight=".86388pt" strokecolor="#ffffff">
                <v:path arrowok="t"/>
              </v:shape>
            </v:group>
            <v:group style="position:absolute;left:5961;top:4119;width:47;height:70" coordorigin="5961,4119" coordsize="47,70">
              <v:shape style="position:absolute;left:5961;top:4119;width:47;height:70" coordorigin="5961,4119" coordsize="47,70" path="m5961,4154l5961,4171,5967,4182,5972,4188,5984,4188,5995,4188,6001,4182,6001,4177,6007,4154,6007,4136,6001,4131,5995,4119,5984,4119,5972,4125,5961,4136,5961,4154e" filled="false" stroked="true" strokeweight=".86388pt" strokecolor="#ffffff">
                <v:path arrowok="t"/>
              </v:shape>
            </v:group>
            <v:group style="position:absolute;left:5972;top:4131;width:24;height:52" coordorigin="5972,4131" coordsize="24,52">
              <v:shape style="position:absolute;left:5972;top:4131;width:24;height:52" coordorigin="5972,4131" coordsize="24,52" path="m5972,4154l5972,4142,5972,4131,5984,4131,5990,4131,5995,4136,5995,4142,5995,4154,5995,4171,5995,4177,5990,4182,5984,4182,5978,4182,5972,4177,5972,4171,5972,4154e" filled="false" stroked="true" strokeweight=".86388pt" strokecolor="#ffffff">
                <v:path arrowok="t"/>
              </v:shape>
            </v:group>
            <v:group style="position:absolute;left:6018;top:4119;width:47;height:70" coordorigin="6018,4119" coordsize="47,70">
              <v:shape style="position:absolute;left:6018;top:4119;width:47;height:70" coordorigin="6018,4119" coordsize="47,70" path="m6018,4154l6024,4171,6030,4182,6036,4188,6041,4188,6059,4188,6059,4182,6064,4177,6064,4154,6064,4136,6059,4131,6053,4119,6041,4119,6030,4125,6024,4136,6018,4154e" filled="false" stroked="true" strokeweight=".86388pt" strokecolor="#ffffff">
                <v:path arrowok="t"/>
              </v:shape>
            </v:group>
            <v:group style="position:absolute;left:6030;top:4131;width:29;height:52" coordorigin="6030,4131" coordsize="29,52">
              <v:shape style="position:absolute;left:6030;top:4131;width:29;height:52" coordorigin="6030,4131" coordsize="29,52" path="m6030,4154l6030,4142,6036,4131,6041,4131,6047,4131,6053,4136,6059,4142,6059,4154,6059,4171,6053,4177,6047,4182,6041,4182,6036,4182,6036,4177,6030,4171,6030,4154e" filled="false" stroked="true" strokeweight=".86388pt" strokecolor="#ffffff">
                <v:path arrowok="t"/>
              </v:shape>
            </v:group>
            <v:group style="position:absolute;left:6070;top:4119;width:47;height:70" coordorigin="6070,4119" coordsize="47,70">
              <v:shape style="position:absolute;left:6070;top:4119;width:47;height:70" coordorigin="6070,4119" coordsize="47,70" path="m6116,4182l6082,4182,6087,4177,6093,4171,6105,4159,6110,4154,6116,4148,6116,4136,6116,4131,6110,4125,6105,4119,6093,4119,6082,4119,6076,4125,6070,4131,6070,4136,6076,4136,6082,4131,6093,4131,6105,4131,6105,4142,6105,4148,6099,4154,6087,4165,6076,4177,6070,4182,6070,4188,6116,4188,6116,4182e" filled="false" stroked="true" strokeweight=".86388pt" strokecolor="#ffffff">
                <v:path arrowok="t"/>
              </v:shape>
            </v:group>
            <v:group style="position:absolute;left:6162;top:4136;width:70;height:52" coordorigin="6162,4136" coordsize="70,52">
              <v:shape style="position:absolute;left:6162;top:4136;width:70;height:52" coordorigin="6162,4136" coordsize="70,52" path="m6162,4188l6168,4188,6168,4165,6168,4154,6174,4148,6180,4148,6191,4148,6191,4159,6191,4188,6203,4188,6203,4159,6203,4148,6214,4148,6220,4148,6220,4159,6220,4188,6231,4188,6231,4154,6226,4142,6214,4136,6208,4142,6197,4148,6191,4142,6185,4136,6174,4142,6168,4148,6168,4136,6162,4136,6162,4188e" filled="false" stroked="true" strokeweight=".86388pt" strokecolor="#ffffff">
                <v:path arrowok="t"/>
              </v:shape>
            </v:group>
            <v:group style="position:absolute;left:6231;top:4119;width:29;height:35" coordorigin="6231,4119" coordsize="29,35">
              <v:shape style="position:absolute;left:6231;top:4119;width:29;height:35" coordorigin="6231,4119" coordsize="29,35" path="m6231,4154l6260,4154,6260,4148,6243,4148,6249,4148,6254,4142,6260,4136,6260,4131,6260,4125,6249,4119,6237,4119,6231,4131,6243,4131,6243,4125,6249,4125,6254,4125,6254,4131,6249,4136,6243,4142,6237,4148,6231,4154e" filled="false" stroked="true" strokeweight=".86388pt" strokecolor="#ffffff">
                <v:path arrowok="t"/>
              </v:shape>
            </v:group>
            <v:group style="position:absolute;left:5661;top:4396;width:47;height:70" coordorigin="5661,4396" coordsize="47,70">
              <v:shape style="position:absolute;left:5661;top:4396;width:47;height:70" coordorigin="5661,4396" coordsize="47,70" path="m5707,4413l5702,4401,5696,4396,5684,4396,5673,4396,5667,4401,5661,4413,5661,4430,5661,4447,5667,4459,5673,4465,5684,4465,5696,4465,5702,4453,5707,4442,5707,4430,5702,4424,5696,4419,5684,4419,5679,4419,5667,4430,5667,4419,5673,4413,5679,4407,5684,4401,5696,4407,5696,4413,5707,4413e" filled="false" stroked="true" strokeweight=".86388pt" strokecolor="#ffffff">
                <v:path arrowok="t"/>
              </v:shape>
            </v:group>
            <v:group style="position:absolute;left:5667;top:4430;width:29;height:29" coordorigin="5667,4430" coordsize="29,29">
              <v:shape style="position:absolute;left:5667;top:4430;width:29;height:29" coordorigin="5667,4430" coordsize="29,29" path="m5667,4442l5673,4430,5684,4430,5696,4430,5696,4442,5696,4453,5684,4459,5679,4453,5673,4447,5667,4442e" filled="false" stroked="true" strokeweight=".86388pt" strokecolor="#ffffff">
                <v:path arrowok="t"/>
              </v:shape>
            </v:group>
            <v:group style="position:absolute;left:5713;top:4396;width:47;height:70" coordorigin="5713,4396" coordsize="47,70">
              <v:shape style="position:absolute;left:5713;top:4396;width:47;height:70" coordorigin="5713,4396" coordsize="47,70" path="m5730,4424l5719,4430,5713,4442,5719,4453,5719,4459,5730,4465,5736,4465,5748,4465,5753,4459,5759,4453,5759,4442,5759,4430,5748,4424,5753,4419,5759,4413,5753,4407,5753,4401,5748,4396,5736,4396,5730,4396,5725,4401,5719,4407,5719,4413,5719,4419,5730,4424e" filled="false" stroked="true" strokeweight=".86388pt" strokecolor="#ffffff">
                <v:path arrowok="t"/>
              </v:shape>
            </v:group>
            <v:group style="position:absolute;left:5725;top:4401;width:24;height:18" coordorigin="5725,4401" coordsize="24,18">
              <v:shape style="position:absolute;left:5725;top:4401;width:24;height:18" coordorigin="5725,4401" coordsize="24,18" path="m5725,4413l5730,4407,5736,4401,5748,4407,5748,4413,5748,4419,5736,4419,5730,4419,5725,4413e" filled="false" stroked="true" strokeweight=".86388pt" strokecolor="#ffffff">
                <v:path arrowok="t"/>
              </v:shape>
            </v:group>
            <v:group style="position:absolute;left:5725;top:4430;width:24;height:29" coordorigin="5725,4430" coordsize="24,29">
              <v:shape style="position:absolute;left:5725;top:4430;width:24;height:29" coordorigin="5725,4430" coordsize="24,29" path="m5725,4442l5725,4436,5736,4430,5748,4436,5748,4442,5748,4453,5736,4459,5730,4453,5725,4447,5725,4442e" filled="false" stroked="true" strokeweight=".86388pt" strokecolor="#ffffff">
                <v:path arrowok="t"/>
              </v:shape>
            </v:group>
            <v:group style="position:absolute;left:5771;top:4396;width:47;height:70" coordorigin="5771,4396" coordsize="47,70">
              <v:shape style="position:absolute;left:5771;top:4396;width:47;height:70" coordorigin="5771,4396" coordsize="47,70" path="m5771,4401l5805,4401,5794,4424,5782,4447,5782,4465,5794,4465,5794,4447,5805,4424,5817,4401,5817,4396,5771,4396,5771,4401e" filled="false" stroked="true" strokeweight=".86388pt" strokecolor="#ffffff">
                <v:path arrowok="t"/>
              </v:shape>
            </v:group>
            <v:group style="position:absolute;left:5857;top:4413;width:70;height:52" coordorigin="5857,4413" coordsize="70,52">
              <v:shape style="position:absolute;left:5857;top:4413;width:70;height:52" coordorigin="5857,4413" coordsize="70,52" path="m5857,4465l5863,4465,5863,4442,5869,4430,5869,4424,5880,4419,5886,4424,5886,4430,5886,4465,5897,4465,5897,4436,5897,4424,5909,4419,5915,4424,5920,4436,5920,4465,5926,4465,5926,4430,5920,4419,5909,4413,5903,4419,5897,4424,5892,4419,5880,4413,5874,4419,5863,4424,5863,4413,5857,4413,5857,4465e" filled="false" stroked="true" strokeweight=".86388pt" strokecolor="#ffffff">
                <v:path arrowok="t"/>
              </v:shape>
            </v:group>
            <v:group style="position:absolute;left:5932;top:4396;width:29;height:35" coordorigin="5932,4396" coordsize="29,35">
              <v:shape style="position:absolute;left:5932;top:4396;width:29;height:35" coordorigin="5932,4396" coordsize="29,35" path="m5932,4430l5961,4430,5961,4424,5943,4424,5949,4419,5955,4419,5961,4413,5961,4407,5961,4396,5949,4396,5938,4396,5932,4401,5943,4401,5949,4401,5955,4401,5955,4407,5949,4413,5938,4424,5932,4430e" filled="false" stroked="true" strokeweight=".86388pt" strokecolor="#ffffff">
                <v:path arrowok="t"/>
              </v:shape>
            </v:group>
            <v:group style="position:absolute;left:622;top:495;width:10908;height:7323" coordorigin="622,495" coordsize="10908,7323">
              <v:shape style="position:absolute;left:622;top:495;width:10908;height:7323" coordorigin="622,495" coordsize="10908,7323" path="m622,7818l622,495,11530,495,11530,7818,622,7818xe" filled="false" stroked="true" strokeweight=".86388pt" strokecolor="#000000">
                <v:path arrowok="t"/>
              </v:shape>
            </v:group>
            <v:group style="position:absolute;left:933;top:346;width:5069;height:306" coordorigin="933,346" coordsize="5069,306">
              <v:shape style="position:absolute;left:933;top:346;width:5069;height:306" coordorigin="933,346" coordsize="5069,306" path="m933,651l933,346,6001,346,6001,651,933,651xe" filled="true" fillcolor="#ffffff" stroked="false">
                <v:path arrowok="t"/>
                <v:fill type="solid"/>
              </v:shape>
            </v:group>
            <v:group style="position:absolute;left:818;top:686;width:484;height:600" coordorigin="818,686" coordsize="484,600">
              <v:shape style="position:absolute;left:818;top:686;width:484;height:600" coordorigin="818,686" coordsize="484,600" path="m1019,1002l818,1043,1019,1083,1060,1285,1063,1267,1060,1267,1060,1077,1019,1077,835,1043,1060,1043,1019,1002xe" filled="true" fillcolor="#ffffff" stroked="false">
                <v:path arrowok="t"/>
                <v:fill type="solid"/>
              </v:shape>
              <v:shape style="position:absolute;left:818;top:686;width:484;height:600" coordorigin="818,686" coordsize="484,600" path="m1100,1002l1094,1002,1284,1043,1060,1043,1094,1077,1060,1267,1063,1267,1100,1083,1302,1043,1100,1002xe" filled="true" fillcolor="#ffffff" stroked="false">
                <v:path arrowok="t"/>
                <v:fill type="solid"/>
              </v:shape>
              <v:shape style="position:absolute;left:818;top:686;width:484;height:600" coordorigin="818,686" coordsize="484,600" path="m1060,1043l1019,1077,1060,1077,1060,1043xe" filled="true" fillcolor="#ffffff" stroked="false">
                <v:path arrowok="t"/>
                <v:fill type="solid"/>
              </v:shape>
              <v:shape style="position:absolute;left:818;top:686;width:484;height:600" coordorigin="818,686" coordsize="484,600" path="m1063,812l1060,812,1060,1043,1094,1002,1100,1002,1063,812xe" filled="true" fillcolor="#ffffff" stroked="false">
                <v:path arrowok="t"/>
                <v:fill type="solid"/>
              </v:shape>
              <v:shape style="position:absolute;left:818;top:686;width:484;height:600" coordorigin="818,686" coordsize="484,600" path="m1060,795l1019,1002,1060,812,1063,812,1060,795xe" filled="true" fillcolor="#ffffff" stroked="false">
                <v:path arrowok="t"/>
                <v:fill type="solid"/>
              </v:shape>
              <v:shape style="position:absolute;left:818;top:686;width:484;height:600" coordorigin="818,686" coordsize="484,600" path="m1048,760l1019,760,1019,766,1048,766,1048,760xe" filled="true" fillcolor="#ffffff" stroked="false">
                <v:path arrowok="t"/>
                <v:fill type="solid"/>
              </v:shape>
              <v:shape style="position:absolute;left:818;top:686;width:484;height:600" coordorigin="818,686" coordsize="484,600" path="m1048,703l1037,703,1088,766,1094,766,1094,743,1088,743,1048,703xe" filled="true" fillcolor="#ffffff" stroked="false">
                <v:path arrowok="t"/>
                <v:fill type="solid"/>
              </v:shape>
              <v:shape style="position:absolute;left:818;top:686;width:484;height:600" coordorigin="818,686" coordsize="484,600" path="m1031,686l1019,686,1031,697,1031,760,1037,760,1037,703,1048,703,1031,686xe" filled="true" fillcolor="#ffffff" stroked="false">
                <v:path arrowok="t"/>
                <v:fill type="solid"/>
              </v:shape>
              <v:shape style="position:absolute;left:818;top:686;width:484;height:600" coordorigin="818,686" coordsize="484,600" path="m1094,686l1083,686,1083,691,1088,697,1088,743,1094,743,1094,686xe" filled="true" fillcolor="#ffffff" stroked="false">
                <v:path arrowok="t"/>
                <v:fill type="solid"/>
              </v:shape>
            </v:group>
            <v:group style="position:absolute;left:818;top:795;width:484;height:490" coordorigin="818,795" coordsize="484,490">
              <v:shape style="position:absolute;left:818;top:795;width:484;height:490" coordorigin="818,795" coordsize="484,490" path="m1019,1002l1060,1043,835,1043,1019,1077,1060,1043,1060,1267,1094,1077,1060,1043,1284,1043,1094,1002,1060,1043,1060,812,1019,1002,1060,795,1100,1002,1302,1043,1100,1083,1060,1285,1019,1083,818,1043,1019,1002xe" filled="false" stroked="true" strokeweight=".86388pt" strokecolor="#6d6d6d">
                <v:path arrowok="t"/>
              </v:shape>
            </v:group>
            <v:group style="position:absolute;left:1019;top:686;width:75;height:81" coordorigin="1019,686" coordsize="75,81">
              <v:shape style="position:absolute;left:1019;top:686;width:75;height:81" coordorigin="1019,686" coordsize="75,81" path="m1094,686l1094,766,1088,766,1037,703,1037,749,1037,755,1037,760,1042,760,1048,760,1048,766,1019,766,1019,760,1025,760,1031,760,1031,755,1031,749,1031,697,1025,691,1019,686,1031,686,1088,743,1088,697,1083,691,1083,686,1094,686xe" filled="false" stroked="true" strokeweight=".86388pt" strokecolor="#6d6d6d">
                <v:path arrowok="t"/>
              </v:shape>
            </v:group>
            <v:group style="position:absolute;left:818;top:795;width:484;height:490" coordorigin="818,795" coordsize="484,490">
              <v:shape style="position:absolute;left:818;top:795;width:484;height:490" coordorigin="818,795" coordsize="484,490" path="m1019,1002l1060,1043,835,1043,1019,1077,1060,1043,1060,1267,1094,1077,1060,1043,1284,1043,1094,1002,1060,1043,1060,812,1019,1002,1060,795,1100,1002,1302,1043,1100,1083,1060,1285,1019,1083,818,1043,1019,1002e" filled="false" stroked="true" strokeweight="2.01571pt" strokecolor="#ffffff">
                <v:path arrowok="t"/>
              </v:shape>
            </v:group>
            <v:group style="position:absolute;left:1019;top:686;width:75;height:81" coordorigin="1019,686" coordsize="75,81">
              <v:shape style="position:absolute;left:1019;top:686;width:75;height:81" coordorigin="1019,686" coordsize="75,81" path="m1094,686l1094,766,1088,766,1037,703,1037,749,1037,755,1037,760,1042,760,1048,760,1048,766,1019,766,1019,760,1025,760,1031,760,1031,755,1031,749,1031,697,1025,691,1019,686,1031,686,1088,743,1088,697,1083,691,1083,686,1094,686e" filled="false" stroked="true" strokeweight="2.01571pt" strokecolor="#ffffff">
                <v:path arrowok="t"/>
              </v:shape>
            </v:group>
            <v:group style="position:absolute;left:818;top:686;width:484;height:600" coordorigin="818,686" coordsize="484,600">
              <v:shape style="position:absolute;left:818;top:686;width:484;height:600" coordorigin="818,686" coordsize="484,600" path="m1019,1002l818,1043,1019,1083,1060,1285,1063,1267,1060,1267,1060,1077,1019,1077,835,1043,1060,1043,1019,1002xe" filled="true" fillcolor="#000000" stroked="false">
                <v:path arrowok="t"/>
                <v:fill type="solid"/>
              </v:shape>
              <v:shape style="position:absolute;left:818;top:686;width:484;height:600" coordorigin="818,686" coordsize="484,600" path="m1100,1002l1094,1002,1284,1043,1060,1043,1094,1077,1060,1267,1063,1267,1100,1083,1302,1043,1100,1002xe" filled="true" fillcolor="#000000" stroked="false">
                <v:path arrowok="t"/>
                <v:fill type="solid"/>
              </v:shape>
              <v:shape style="position:absolute;left:818;top:686;width:484;height:600" coordorigin="818,686" coordsize="484,600" path="m1060,1043l1019,1077,1060,1077,1060,1043xe" filled="true" fillcolor="#000000" stroked="false">
                <v:path arrowok="t"/>
                <v:fill type="solid"/>
              </v:shape>
              <v:shape style="position:absolute;left:818;top:686;width:484;height:600" coordorigin="818,686" coordsize="484,600" path="m1063,812l1060,812,1060,1043,1094,1002,1100,1002,1063,812xe" filled="true" fillcolor="#000000" stroked="false">
                <v:path arrowok="t"/>
                <v:fill type="solid"/>
              </v:shape>
              <v:shape style="position:absolute;left:818;top:686;width:484;height:600" coordorigin="818,686" coordsize="484,600" path="m1060,795l1019,1002,1060,812,1063,812,1060,795xe" filled="true" fillcolor="#000000" stroked="false">
                <v:path arrowok="t"/>
                <v:fill type="solid"/>
              </v:shape>
              <v:shape style="position:absolute;left:818;top:686;width:484;height:600" coordorigin="818,686" coordsize="484,600" path="m1048,760l1019,760,1019,766,1048,766,1048,760xe" filled="true" fillcolor="#000000" stroked="false">
                <v:path arrowok="t"/>
                <v:fill type="solid"/>
              </v:shape>
              <v:shape style="position:absolute;left:818;top:686;width:484;height:600" coordorigin="818,686" coordsize="484,600" path="m1048,703l1037,703,1088,766,1094,766,1094,743,1088,743,1048,703xe" filled="true" fillcolor="#000000" stroked="false">
                <v:path arrowok="t"/>
                <v:fill type="solid"/>
              </v:shape>
              <v:shape style="position:absolute;left:818;top:686;width:484;height:600" coordorigin="818,686" coordsize="484,600" path="m1031,686l1019,686,1031,697,1031,760,1037,760,1037,703,1048,703,1031,686xe" filled="true" fillcolor="#000000" stroked="false">
                <v:path arrowok="t"/>
                <v:fill type="solid"/>
              </v:shape>
              <v:shape style="position:absolute;left:818;top:686;width:484;height:600" coordorigin="818,686" coordsize="484,600" path="m1094,686l1083,686,1083,691,1088,697,1088,743,1094,743,1094,686xe" filled="true" fillcolor="#000000" stroked="false">
                <v:path arrowok="t"/>
                <v:fill type="solid"/>
              </v:shape>
            </v:group>
            <v:group style="position:absolute;left:9238;top:5732;width:2218;height:1389" coordorigin="9238,5732" coordsize="2218,1389">
              <v:shape style="position:absolute;left:9238;top:5732;width:2218;height:1389" coordorigin="9238,5732" coordsize="2218,1389" path="m9238,7121l9238,5732,11455,5732,11455,7121,9238,7121xe" filled="true" fillcolor="#ffffff" stroked="false">
                <v:path arrowok="t"/>
                <v:fill type="solid"/>
              </v:shape>
            </v:group>
            <v:group style="position:absolute;left:9278;top:5790;width:202;height:98" coordorigin="9278,5790" coordsize="202,98">
              <v:shape style="position:absolute;left:9278;top:5790;width:202;height:98" coordorigin="9278,5790" coordsize="202,98" path="m9278,5888l9278,5790,9480,5790,9480,5888,9278,5888xe" filled="true" fillcolor="#ff0000" stroked="false">
                <v:path arrowok="t"/>
                <v:fill type="solid"/>
              </v:shape>
            </v:group>
            <v:group style="position:absolute;left:9278;top:5986;width:26;height:25" coordorigin="9278,5986" coordsize="26,25">
              <v:shape style="position:absolute;left:9278;top:5986;width:26;height:25" coordorigin="9278,5986" coordsize="26,25" path="m9278,6011l9304,5986e" filled="false" stroked="true" strokeweight="1.72775pt" strokecolor="#e50000">
                <v:path arrowok="t"/>
              </v:shape>
            </v:group>
            <v:group style="position:absolute;left:9347;top:5986;width:101;height:98" coordorigin="9347,5986" coordsize="101,98">
              <v:shape style="position:absolute;left:9347;top:5986;width:101;height:98" coordorigin="9347,5986" coordsize="101,98" path="m9347,6084l9448,5986e" filled="false" stroked="true" strokeweight="1.72775pt" strokecolor="#e50000">
                <v:path arrowok="t"/>
              </v:shape>
            </v:group>
            <v:group style="position:absolute;left:9278;top:5986;width:52;height:52" coordorigin="9278,5986" coordsize="52,52">
              <v:shape style="position:absolute;left:9278;top:5986;width:52;height:52" coordorigin="9278,5986" coordsize="52,52" path="m9278,6038l9330,5986e" filled="false" stroked="true" strokeweight=".28796pt" strokecolor="#e50000">
                <v:path arrowok="t"/>
              </v:shape>
            </v:group>
            <v:group style="position:absolute;left:9370;top:5986;width:98;height:98" coordorigin="9370,5986" coordsize="98,98">
              <v:shape style="position:absolute;left:9370;top:5986;width:98;height:98" coordorigin="9370,5986" coordsize="98,98" path="m9370,6084l9468,5986e" filled="false" stroked="true" strokeweight=".28796pt" strokecolor="#e50000">
                <v:path arrowok="t"/>
              </v:shape>
            </v:group>
            <v:group style="position:absolute;left:9278;top:6182;width:202;height:98" coordorigin="9278,6182" coordsize="202,98">
              <v:shape style="position:absolute;left:9278;top:6182;width:202;height:98" coordorigin="9278,6182" coordsize="202,98" path="m9278,6279l9278,6182,9480,6182,9480,6279,9278,6279xe" filled="true" fillcolor="#004ca7" stroked="false">
                <v:path arrowok="t"/>
                <v:fill type="solid"/>
              </v:shape>
            </v:group>
            <v:group style="position:absolute;left:9278;top:6377;width:2;height:2" coordorigin="9278,6377" coordsize="2,2">
              <v:shape style="position:absolute;left:9278;top:6377;width:2;height:2" coordorigin="9278,6377" coordsize="0,0" path="m9278,6377l9278,6377e" filled="false" stroked="true" strokeweight="1.43979pt" strokecolor="#0000ff">
                <v:path arrowok="t"/>
              </v:shape>
            </v:group>
            <v:group style="position:absolute;left:9278;top:6377;width:87;height:87" coordorigin="9278,6377" coordsize="87,87">
              <v:shape style="position:absolute;left:9278;top:6377;width:87;height:87" coordorigin="9278,6377" coordsize="87,87" path="m9278,6464l9364,6377e" filled="false" stroked="true" strokeweight="1.43979pt" strokecolor="#0000ff">
                <v:path arrowok="t"/>
              </v:shape>
            </v:group>
            <v:group style="position:absolute;left:9353;top:6377;width:96;height:98" coordorigin="9353,6377" coordsize="96,98">
              <v:shape style="position:absolute;left:9353;top:6377;width:96;height:98" coordorigin="9353,6377" coordsize="96,98" path="m9353,6475l9448,6377e" filled="false" stroked="true" strokeweight="1.43979pt" strokecolor="#0000ff">
                <v:path arrowok="t"/>
              </v:shape>
            </v:group>
            <v:group style="position:absolute;left:9434;top:6429;width:47;height:47" coordorigin="9434,6429" coordsize="47,47">
              <v:shape style="position:absolute;left:9434;top:6429;width:47;height:47" coordorigin="9434,6429" coordsize="47,47" path="m9434,6475l9480,6429e" filled="false" stroked="true" strokeweight="1.43979pt" strokecolor="#0000ff">
                <v:path arrowok="t"/>
              </v:shape>
            </v:group>
            <v:group style="position:absolute;left:9278;top:6573;width:202;height:98" coordorigin="9278,6573" coordsize="202,98">
              <v:shape style="position:absolute;left:9278;top:6573;width:202;height:98" coordorigin="9278,6573" coordsize="202,98" path="m9278,6671l9278,6573,9480,6573,9480,6671,9278,6671xe" filled="true" fillcolor="#aaff00" stroked="false">
                <v:path arrowok="t"/>
                <v:fill type="solid"/>
              </v:shape>
            </v:group>
            <v:group style="position:absolute;left:9278;top:6769;width:202;height:98" coordorigin="9278,6769" coordsize="202,98">
              <v:shape style="position:absolute;left:9278;top:6769;width:202;height:98" coordorigin="9278,6769" coordsize="202,98" path="m9278,6867l9278,6769,9480,6769,9480,6867,9278,6867xe" filled="true" fillcolor="#ffaa00" stroked="false">
                <v:path arrowok="t"/>
                <v:fill type="solid"/>
              </v:shape>
            </v:group>
            <v:group style="position:absolute;left:9278;top:7054;width:9;height:9" coordorigin="9278,7054" coordsize="9,9">
              <v:shape style="position:absolute;left:9278;top:7054;width:9;height:9" coordorigin="9278,7054" coordsize="9,9" path="m9278,7054l9287,7063e" filled="false" stroked="true" strokeweight=".57592pt" strokecolor="#000000">
                <v:path arrowok="t"/>
              </v:shape>
            </v:group>
            <v:group style="position:absolute;left:9278;top:7000;width:64;height:64" coordorigin="9278,7000" coordsize="64,64">
              <v:shape style="position:absolute;left:9278;top:7000;width:64;height:64" coordorigin="9278,7000" coordsize="64,64" path="m9278,7000l9341,7063e" filled="false" stroked="true" strokeweight=".57592pt" strokecolor="#000000">
                <v:path arrowok="t"/>
              </v:shape>
            </v:group>
            <v:group style="position:absolute;left:9301;top:6965;width:98;height:98" coordorigin="9301,6965" coordsize="98,98">
              <v:shape style="position:absolute;left:9301;top:6965;width:98;height:98" coordorigin="9301,6965" coordsize="98,98" path="m9301,6965l9399,7063e" filled="false" stroked="true" strokeweight=".57592pt" strokecolor="#000000">
                <v:path arrowok="t"/>
              </v:shape>
            </v:group>
            <v:group style="position:absolute;left:9359;top:6965;width:98;height:98" coordorigin="9359,6965" coordsize="98,98">
              <v:shape style="position:absolute;left:9359;top:6965;width:98;height:98" coordorigin="9359,6965" coordsize="98,98" path="m9359,6965l9457,7063e" filled="false" stroked="true" strokeweight=".57592pt" strokecolor="#000000">
                <v:path arrowok="t"/>
              </v:shape>
            </v:group>
            <v:group style="position:absolute;left:9416;top:6965;width:64;height:64" coordorigin="9416,6965" coordsize="64,64">
              <v:shape style="position:absolute;left:9416;top:6965;width:64;height:64" coordorigin="9416,6965" coordsize="64,64" path="m9416,6965l9480,7028e" filled="false" stroked="true" strokeweight=".57592pt" strokecolor="#000000">
                <v:path arrowok="t"/>
              </v:shape>
            </v:group>
            <v:group style="position:absolute;left:9468;top:6965;width:12;height:12" coordorigin="9468,6965" coordsize="12,12">
              <v:shape style="position:absolute;left:9468;top:6965;width:12;height:12" coordorigin="9468,6965" coordsize="12,12" path="m9468,6965l9480,6976e" filled="false" stroked="true" strokeweight=".57592pt" strokecolor="#000000">
                <v:path arrowok="t"/>
              </v:shape>
            </v:group>
            <v:group style="position:absolute;left:9278;top:6965;width:202;height:98" coordorigin="9278,6965" coordsize="202,98">
              <v:shape style="position:absolute;left:9278;top:6965;width:202;height:98" coordorigin="9278,6965" coordsize="202,98" path="m9278,7063l9278,6965,9480,6965,9480,7063,9278,7063e" filled="false" stroked="true" strokeweight=".57592pt" strokecolor="#818181">
                <v:path arrowok="t"/>
              </v:shape>
            </v:group>
            <v:group style="position:absolute;left:697;top:7576;width:7752;height:191" coordorigin="697,7576" coordsize="7752,191">
              <v:shape style="position:absolute;left:697;top:7576;width:7752;height:191" coordorigin="697,7576" coordsize="7752,191" path="m697,7766l697,7576,8449,7576,8449,7766,697,7766xe" filled="true" fillcolor="#ffffff" stroked="false">
                <v:path arrowok="t"/>
                <v:fill type="solid"/>
              </v:shape>
            </v:group>
            <v:group style="position:absolute;left:10603;top:7190;width:738;height:294" coordorigin="10603,7190" coordsize="738,294">
              <v:shape style="position:absolute;left:10603;top:7190;width:738;height:294" coordorigin="10603,7190" coordsize="738,294" path="m10603,7484l10603,7190,11340,7190,11340,7484,10603,7484xe" filled="true" fillcolor="#ffffff" stroked="false">
                <v:path arrowok="t"/>
                <v:fill type="solid"/>
              </v:shape>
            </v:group>
            <v:group style="position:absolute;left:10603;top:7316;width:455;height:150" coordorigin="10603,7316" coordsize="455,150">
              <v:shape style="position:absolute;left:10603;top:7316;width:455;height:150" coordorigin="10603,7316" coordsize="455,150" path="m10603,7466l10603,7316,11058,7316,11058,7466,10603,7466e" filled="false" stroked="true" strokeweight=".86388pt" strokecolor="#000000">
                <v:path arrowok="t"/>
              </v:shape>
            </v:group>
            <v:group style="position:absolute;left:622;top:334;width:311;height:306" coordorigin="622,334" coordsize="311,306">
              <v:shape style="position:absolute;left:622;top:334;width:311;height:306" coordorigin="622,334" coordsize="311,306" path="m881,634l674,634,680,639,875,639,881,634xe" filled="true" fillcolor="#000000" stroked="false">
                <v:path arrowok="t"/>
                <v:fill type="solid"/>
              </v:shape>
              <v:shape style="position:absolute;left:622;top:334;width:311;height:306" coordorigin="622,334" coordsize="311,306" path="m893,628l662,628,668,634,887,634,893,628xe" filled="true" fillcolor="#000000" stroked="false">
                <v:path arrowok="t"/>
                <v:fill type="solid"/>
              </v:shape>
              <v:shape style="position:absolute;left:622;top:334;width:311;height:306" coordorigin="622,334" coordsize="311,306" path="m893,340l668,340,662,346,657,346,634,369,634,374,628,380,628,386,622,392,622,582,628,588,628,593,634,599,634,605,657,628,898,628,921,605,921,599,927,593,927,588,933,582,933,392,927,386,927,374,893,340xe" filled="true" fillcolor="#000000" stroked="false">
                <v:path arrowok="t"/>
                <v:fill type="solid"/>
              </v:shape>
              <v:shape style="position:absolute;left:622;top:334;width:311;height:306" coordorigin="622,334" coordsize="311,306" path="m875,334l680,334,674,340,881,340,875,334xe" filled="true" fillcolor="#000000" stroked="false">
                <v:path arrowok="t"/>
                <v:fill type="solid"/>
              </v:shape>
            </v:group>
            <v:group style="position:absolute;left:622;top:334;width:311;height:306" coordorigin="622,334" coordsize="311,306">
              <v:shape style="position:absolute;left:622;top:334;width:311;height:306" coordorigin="622,334" coordsize="311,306" path="m858,639l864,639,870,639,875,639,881,634,887,634,893,628,898,628,904,622,910,616,916,611,921,605,921,599,927,593,927,588,933,582,933,576,933,392,927,386,927,380,927,374,921,369,916,363,910,357,904,351,898,346,893,340,887,340,881,340,875,334,870,334,680,334,674,340,668,340,662,346,657,346,651,351,645,357,639,363,634,369,634,374,628,380,628,386,622,392,622,398,622,582,628,588,628,593,634,599,634,605,639,611,645,616,651,622,657,628,662,628,668,634,674,634,680,639,685,639,691,639,697,639,703,639,858,639xe" filled="false" stroked="true" strokeweight=".86388pt" strokecolor="#000000">
                <v:path arrowok="t"/>
              </v:shape>
            </v:group>
            <v:group style="position:absolute;left:737;top:5974;width:2229;height:1516" coordorigin="737,5974" coordsize="2229,1516">
              <v:shape style="position:absolute;left:737;top:5974;width:2229;height:1516" coordorigin="737,5974" coordsize="2229,1516" path="m737,7489l737,5974,2966,5974,2966,7489,737,7489xe" filled="true" fillcolor="#ffffff" stroked="false">
                <v:path arrowok="t"/>
                <v:fill type="solid"/>
              </v:shape>
            </v:group>
            <v:group style="position:absolute;left:815;top:6115;width:1987;height:143" coordorigin="815,6115" coordsize="1987,143">
              <v:shape style="position:absolute;left:815;top:6115;width:1987;height:143" coordorigin="815,6115" coordsize="1987,143" path="m815,6115l815,6257,2802,6257,2802,6115,815,6115xe" filled="true" fillcolor="#ffffff" stroked="false">
                <v:path arrowok="t"/>
                <v:fill type="solid"/>
              </v:shape>
            </v:group>
            <v:group style="position:absolute;left:2802;top:6115;width:404;height:143" coordorigin="2802,6115" coordsize="404,143">
              <v:shape style="position:absolute;left:2802;top:6115;width:404;height:143" coordorigin="2802,6115" coordsize="404,143" path="m2802,6115l2802,6257,3205,6257,3205,6115,2802,6115xe" filled="true" fillcolor="#ffffff" stroked="false">
                <v:path arrowok="t"/>
                <v:fill type="solid"/>
              </v:shape>
            </v:group>
            <v:group style="position:absolute;left:815;top:6251;width:1987;height:142" coordorigin="815,6251" coordsize="1987,142">
              <v:shape style="position:absolute;left:815;top:6251;width:1987;height:142" coordorigin="815,6251" coordsize="1987,142" path="m815,6251l815,6393,2802,6393,2802,6251,815,6251xe" filled="true" fillcolor="#ffffff" stroked="false">
                <v:path arrowok="t"/>
                <v:fill type="solid"/>
              </v:shape>
            </v:group>
            <v:group style="position:absolute;left:2802;top:6251;width:404;height:142" coordorigin="2802,6251" coordsize="404,142">
              <v:shape style="position:absolute;left:2802;top:6251;width:404;height:142" coordorigin="2802,6251" coordsize="404,142" path="m2802,6251l2802,6393,3205,6393,3205,6251,2802,6251xe" filled="true" fillcolor="#ffffff" stroked="false">
                <v:path arrowok="t"/>
                <v:fill type="solid"/>
              </v:shape>
            </v:group>
            <v:group style="position:absolute;left:815;top:6387;width:1987;height:143" coordorigin="815,6387" coordsize="1987,143">
              <v:shape style="position:absolute;left:815;top:6387;width:1987;height:143" coordorigin="815,6387" coordsize="1987,143" path="m815,6387l815,6530,2802,6530,2802,6387,815,6387xe" filled="true" fillcolor="#ffffff" stroked="false">
                <v:path arrowok="t"/>
                <v:fill type="solid"/>
              </v:shape>
            </v:group>
            <v:group style="position:absolute;left:2802;top:6387;width:404;height:143" coordorigin="2802,6387" coordsize="404,143">
              <v:shape style="position:absolute;left:2802;top:6387;width:404;height:143" coordorigin="2802,6387" coordsize="404,143" path="m2802,6387l2802,6530,3205,6530,3205,6387,2802,6387xe" filled="true" fillcolor="#ffffff" stroked="false">
                <v:path arrowok="t"/>
                <v:fill type="solid"/>
              </v:shape>
            </v:group>
            <v:group style="position:absolute;left:815;top:6524;width:1987;height:143" coordorigin="815,6524" coordsize="1987,143">
              <v:shape style="position:absolute;left:815;top:6524;width:1987;height:143" coordorigin="815,6524" coordsize="1987,143" path="m815,6524l815,6666,2802,6666,2802,6524,815,6524xe" filled="true" fillcolor="#ffffff" stroked="false">
                <v:path arrowok="t"/>
                <v:fill type="solid"/>
              </v:shape>
            </v:group>
            <v:group style="position:absolute;left:2802;top:6524;width:404;height:143" coordorigin="2802,6524" coordsize="404,143">
              <v:shape style="position:absolute;left:2802;top:6524;width:404;height:143" coordorigin="2802,6524" coordsize="404,143" path="m2802,6524l2802,6666,3205,6666,3205,6524,2802,6524xe" filled="true" fillcolor="#ffffff" stroked="false">
                <v:path arrowok="t"/>
                <v:fill type="solid"/>
              </v:shape>
            </v:group>
            <v:group style="position:absolute;left:815;top:6660;width:1987;height:142" coordorigin="815,6660" coordsize="1987,142">
              <v:shape style="position:absolute;left:815;top:6660;width:1987;height:142" coordorigin="815,6660" coordsize="1987,142" path="m815,6660l815,6802,2802,6802,2802,6660,815,6660xe" filled="true" fillcolor="#ffffff" stroked="false">
                <v:path arrowok="t"/>
                <v:fill type="solid"/>
              </v:shape>
            </v:group>
            <v:group style="position:absolute;left:2802;top:6660;width:404;height:142" coordorigin="2802,6660" coordsize="404,142">
              <v:shape style="position:absolute;left:2802;top:6660;width:404;height:142" coordorigin="2802,6660" coordsize="404,142" path="m2802,6660l2802,6802,3205,6802,3205,6660,2802,6660xe" filled="true" fillcolor="#ffffff" stroked="false">
                <v:path arrowok="t"/>
                <v:fill type="solid"/>
              </v:shape>
            </v:group>
            <v:group style="position:absolute;left:815;top:6796;width:1987;height:143" coordorigin="815,6796" coordsize="1987,143">
              <v:shape style="position:absolute;left:815;top:6796;width:1987;height:143" coordorigin="815,6796" coordsize="1987,143" path="m815,6796l815,6938,2802,6938,2802,6796,815,6796xe" filled="true" fillcolor="#ffffff" stroked="false">
                <v:path arrowok="t"/>
                <v:fill type="solid"/>
              </v:shape>
            </v:group>
            <v:group style="position:absolute;left:2802;top:6796;width:404;height:143" coordorigin="2802,6796" coordsize="404,143">
              <v:shape style="position:absolute;left:2802;top:6796;width:404;height:143" coordorigin="2802,6796" coordsize="404,143" path="m2802,6796l2802,6938,3205,6938,3205,6796,2802,6796xe" filled="true" fillcolor="#ffffff" stroked="false">
                <v:path arrowok="t"/>
                <v:fill type="solid"/>
              </v:shape>
            </v:group>
            <v:group style="position:absolute;left:815;top:6933;width:1987;height:143" coordorigin="815,6933" coordsize="1987,143">
              <v:shape style="position:absolute;left:815;top:6933;width:1987;height:143" coordorigin="815,6933" coordsize="1987,143" path="m815,6933l815,7075,2802,7075,2802,6933,815,6933xe" filled="true" fillcolor="#ffffff" stroked="false">
                <v:path arrowok="t"/>
                <v:fill type="solid"/>
              </v:shape>
            </v:group>
            <v:group style="position:absolute;left:2802;top:6933;width:404;height:143" coordorigin="2802,6933" coordsize="404,143">
              <v:shape style="position:absolute;left:2802;top:6933;width:404;height:143" coordorigin="2802,6933" coordsize="404,143" path="m2802,6933l2802,7075,3205,7075,3205,6933,2802,6933xe" filled="true" fillcolor="#ffffff" stroked="false">
                <v:path arrowok="t"/>
                <v:fill type="solid"/>
              </v:shape>
            </v:group>
            <v:group style="position:absolute;left:815;top:7069;width:1987;height:142" coordorigin="815,7069" coordsize="1987,142">
              <v:shape style="position:absolute;left:815;top:7069;width:1987;height:142" coordorigin="815,7069" coordsize="1987,142" path="m815,7069l815,7211,2802,7211,2802,7069,815,7069xe" filled="true" fillcolor="#ffffff" stroked="false">
                <v:path arrowok="t"/>
                <v:fill type="solid"/>
              </v:shape>
            </v:group>
            <v:group style="position:absolute;left:2802;top:7069;width:404;height:142" coordorigin="2802,7069" coordsize="404,142">
              <v:shape style="position:absolute;left:2802;top:7069;width:404;height:142" coordorigin="2802,7069" coordsize="404,142" path="m2802,7069l2802,7211,3205,7211,3205,7069,2802,7069xe" filled="true" fillcolor="#ffffff" stroked="false">
                <v:path arrowok="t"/>
                <v:fill type="solid"/>
              </v:shape>
            </v:group>
            <v:group style="position:absolute;left:815;top:7205;width:1987;height:143" coordorigin="815,7205" coordsize="1987,143">
              <v:shape style="position:absolute;left:815;top:7205;width:1987;height:143" coordorigin="815,7205" coordsize="1987,143" path="m815,7205l815,7347,2802,7347,2802,7205,815,7205xe" filled="true" fillcolor="#ffffff" stroked="false">
                <v:path arrowok="t"/>
                <v:fill type="solid"/>
              </v:shape>
            </v:group>
            <v:group style="position:absolute;left:2802;top:7205;width:404;height:143" coordorigin="2802,7205" coordsize="404,143">
              <v:shape style="position:absolute;left:2802;top:7205;width:404;height:143" coordorigin="2802,7205" coordsize="404,143" path="m2802,7205l2802,7347,3205,7347,3205,7205,2802,7205xe" filled="true" fillcolor="#ffffff" stroked="false">
                <v:path arrowok="t"/>
                <v:fill type="solid"/>
              </v:shape>
            </v:group>
            <v:group style="position:absolute;left:815;top:7341;width:1987;height:143" coordorigin="815,7341" coordsize="1987,143">
              <v:shape style="position:absolute;left:815;top:7341;width:1987;height:143" coordorigin="815,7341" coordsize="1987,143" path="m815,7341l815,7484,2802,7484,2802,7341,815,7341xe" filled="true" fillcolor="#ffffff" stroked="false">
                <v:path arrowok="t"/>
                <v:fill type="solid"/>
              </v:shape>
            </v:group>
            <v:group style="position:absolute;left:2802;top:7341;width:404;height:143" coordorigin="2802,7341" coordsize="404,143">
              <v:shape style="position:absolute;left:2802;top:7341;width:404;height:143" coordorigin="2802,7341" coordsize="404,143" path="m2802,7341l2802,7484,3205,7484,3205,7341,2802,7341xe" filled="true" fillcolor="#ffffff" stroked="false">
                <v:path arrowok="t"/>
                <v:fill type="solid"/>
              </v:shape>
            </v:group>
            <v:group style="position:absolute;left:815;top:5979;width:1970;height:143" coordorigin="815,5979" coordsize="1970,143">
              <v:shape style="position:absolute;left:815;top:5979;width:1970;height:143" coordorigin="815,5979" coordsize="1970,143" path="m815,5979l815,6121,2785,6121,2785,5979,815,5979xe" filled="true" fillcolor="#ffffff" stroked="false">
                <v:path arrowok="t"/>
                <v:fill type="solid"/>
              </v:shape>
            </v:group>
            <v:group style="position:absolute;left:2802;top:5979;width:404;height:143" coordorigin="2802,5979" coordsize="404,143">
              <v:shape style="position:absolute;left:2802;top:5979;width:404;height:143" coordorigin="2802,5979" coordsize="404,143" path="m2802,5979l2802,6121,3205,6121,3205,5979,2802,5979xe" filled="true" fillcolor="#ffffff" stroked="false">
                <v:path arrowok="t"/>
                <v:fill type="solid"/>
              </v:shape>
              <v:shape style="position:absolute;left:668;top:389;width:219;height:156" type="#_x0000_t202" filled="false" stroked="false">
                <v:textbox inset="0,0,0,0">
                  <w:txbxContent>
                    <w:p>
                      <w:pPr>
                        <w:spacing w:line="156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5"/>
                          <w:szCs w:val="15"/>
                        </w:rPr>
                      </w:pPr>
                      <w:r>
                        <w:rPr>
                          <w:rFonts w:ascii="Arial"/>
                          <w:color w:val="FFFFFF"/>
                          <w:sz w:val="15"/>
                        </w:rPr>
                        <w:t>2.8</w:t>
                      </w:r>
                      <w:r>
                        <w:rPr>
                          <w:rFonts w:ascii="Arial"/>
                          <w:sz w:val="15"/>
                        </w:rPr>
                      </w:r>
                    </w:p>
                  </w:txbxContent>
                </v:textbox>
                <w10:wrap type="none"/>
              </v:shape>
              <v:shape style="position:absolute;left:973;top:410;width:4988;height:196" type="#_x0000_t202" filled="false" stroked="false">
                <v:textbox inset="0,0,0,0">
                  <w:txbxContent>
                    <w:p>
                      <w:pPr>
                        <w:spacing w:line="196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9"/>
                          <w:szCs w:val="19"/>
                        </w:rPr>
                      </w:pPr>
                      <w:r>
                        <w:rPr>
                          <w:rFonts w:ascii="Arial" w:hAnsi="Arial"/>
                          <w:b/>
                          <w:i/>
                          <w:spacing w:val="1"/>
                          <w:w w:val="105"/>
                          <w:sz w:val="19"/>
                        </w:rPr>
                        <w:t>Perche</w:t>
                      </w:r>
                      <w:r>
                        <w:rPr>
                          <w:rFonts w:ascii="Arial" w:hAnsi="Arial"/>
                          <w:b/>
                          <w:i/>
                          <w:spacing w:val="-9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w w:val="105"/>
                          <w:sz w:val="19"/>
                        </w:rPr>
                        <w:t>et</w:t>
                      </w:r>
                      <w:r>
                        <w:rPr>
                          <w:rFonts w:ascii="Arial" w:hAnsi="Arial"/>
                          <w:b/>
                          <w:i/>
                          <w:spacing w:val="-11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1"/>
                          <w:w w:val="105"/>
                          <w:sz w:val="19"/>
                        </w:rPr>
                        <w:t>Haut-Vendômois</w:t>
                      </w:r>
                      <w:r>
                        <w:rPr>
                          <w:rFonts w:ascii="Arial" w:hAnsi="Arial"/>
                          <w:b/>
                          <w:i/>
                          <w:spacing w:val="-9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w w:val="105"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-11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1"/>
                          <w:w w:val="105"/>
                          <w:sz w:val="19"/>
                        </w:rPr>
                        <w:t>PEZOU</w:t>
                      </w:r>
                      <w:r>
                        <w:rPr>
                          <w:rFonts w:ascii="Arial" w:hAnsi="Arial"/>
                          <w:b/>
                          <w:i/>
                          <w:spacing w:val="-7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w w:val="105"/>
                          <w:sz w:val="19"/>
                        </w:rPr>
                        <w:t>-</w:t>
                      </w:r>
                      <w:r>
                        <w:rPr>
                          <w:rFonts w:ascii="Arial" w:hAnsi="Arial"/>
                          <w:b/>
                          <w:i/>
                          <w:spacing w:val="-11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2"/>
                          <w:w w:val="105"/>
                          <w:sz w:val="19"/>
                        </w:rPr>
                        <w:t>Zone</w:t>
                      </w:r>
                      <w:r>
                        <w:rPr>
                          <w:rFonts w:ascii="Arial" w:hAnsi="Arial"/>
                          <w:b/>
                          <w:i/>
                          <w:spacing w:val="-9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w w:val="105"/>
                          <w:sz w:val="19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i/>
                          <w:spacing w:val="-9"/>
                          <w:w w:val="105"/>
                          <w:sz w:val="19"/>
                        </w:rPr>
                        <w:t> </w:t>
                      </w:r>
                      <w:r>
                        <w:rPr>
                          <w:rFonts w:ascii="Arial" w:hAnsi="Arial"/>
                          <w:b/>
                          <w:i/>
                          <w:spacing w:val="1"/>
                          <w:w w:val="105"/>
                          <w:sz w:val="19"/>
                        </w:rPr>
                        <w:t>Pezou</w:t>
                      </w:r>
                      <w:r>
                        <w:rPr>
                          <w:rFonts w:ascii="Arial" w:hAnsi="Arial"/>
                          <w:sz w:val="19"/>
                        </w:rPr>
                      </w:r>
                    </w:p>
                  </w:txbxContent>
                </v:textbox>
                <w10:wrap type="none"/>
              </v:shape>
              <v:shape style="position:absolute;left:5658;top:4111;width:609;height:375" type="#_x0000_t202" filled="false" stroked="false">
                <v:textbox inset="0,0,0,0">
                  <w:txbxContent>
                    <w:p>
                      <w:pPr>
                        <w:spacing w:line="98" w:lineRule="exact" w:before="0"/>
                        <w:ind w:left="247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spacing w:val="-1"/>
                          <w:sz w:val="9"/>
                        </w:rPr>
                        <w:t>4002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m ²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10"/>
                          <w:szCs w:val="10"/>
                        </w:rPr>
                      </w:pPr>
                    </w:p>
                    <w:p>
                      <w:pPr>
                        <w:spacing w:line="103" w:lineRule="exact" w:before="58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sz w:val="9"/>
                        </w:rPr>
                        <w:t>687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²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821;top:6137;width:1720;height:1325" type="#_x0000_t202" filled="false" stroked="false">
                <v:textbox inset="0,0,0,0">
                  <w:txbxContent>
                    <w:p>
                      <w:pPr>
                        <w:spacing w:line="103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/>
                          <w:spacing w:val="-1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pacing w:val="-2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1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7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8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ce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occu</w:t>
                      </w:r>
                      <w:r>
                        <w:rPr>
                          <w:rFonts w:ascii="Arial" w:hAnsi="Arial"/>
                          <w:spacing w:val="-1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p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-10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:</w:t>
                      </w:r>
                    </w:p>
                    <w:p>
                      <w:pPr>
                        <w:spacing w:line="283" w:lineRule="auto"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/>
                          <w:spacing w:val="-2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3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7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1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o</w:t>
                      </w:r>
                      <w:r>
                        <w:rPr>
                          <w:rFonts w:ascii="Arial" w:hAnsi="Arial"/>
                          <w:sz w:val="10"/>
                        </w:rPr>
                        <w:t>m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0"/>
                        </w:rPr>
                        <w:t>m</w:t>
                      </w:r>
                      <w:r>
                        <w:rPr>
                          <w:rFonts w:ascii="Arial" w:hAnsi="Arial"/>
                          <w:spacing w:val="-11"/>
                          <w:w w:val="9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16"/>
                          <w:w w:val="9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3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7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0"/>
                        </w:rPr>
                        <w:t>l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1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7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n</w:t>
                      </w:r>
                      <w:r>
                        <w:rPr>
                          <w:rFonts w:ascii="Arial" w:hAnsi="Arial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6"/>
                          <w:w w:val="9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14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z w:val="10"/>
                        </w:rPr>
                        <w:t>v</w:t>
                      </w:r>
                      <w:r>
                        <w:rPr>
                          <w:rFonts w:ascii="Arial" w:hAnsi="Arial"/>
                          <w:spacing w:val="-14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w w:val="105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15"/>
                          <w:w w:val="105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w w:val="105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-21"/>
                          <w:w w:val="10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:</w:t>
                      </w:r>
                      <w:r>
                        <w:rPr>
                          <w:rFonts w:ascii="Arial" w:hAnsi="Arial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13"/>
                          <w:sz w:val="10"/>
                        </w:rPr>
                        <w:t> r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0"/>
                        </w:rPr>
                        <w:t>l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b</w:t>
                      </w:r>
                      <w:r>
                        <w:rPr>
                          <w:rFonts w:ascii="Arial" w:hAnsi="Arial"/>
                          <w:spacing w:val="-13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3"/>
                          <w:sz w:val="10"/>
                        </w:rPr>
                        <w:t>q</w:t>
                      </w:r>
                      <w:r>
                        <w:rPr>
                          <w:rFonts w:ascii="Arial" w:hAnsi="Arial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p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:</w:t>
                      </w:r>
                    </w:p>
                    <w:p>
                      <w:pPr>
                        <w:spacing w:line="283" w:lineRule="auto" w:before="0"/>
                        <w:ind w:left="0" w:right="53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/>
                          <w:spacing w:val="-2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3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4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0"/>
                        </w:rPr>
                        <w:t>l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b</w:t>
                      </w:r>
                      <w:r>
                        <w:rPr>
                          <w:rFonts w:ascii="Arial" w:hAnsi="Arial"/>
                          <w:spacing w:val="-13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no</w:t>
                      </w:r>
                      <w:r>
                        <w:rPr>
                          <w:rFonts w:ascii="Arial" w:hAnsi="Arial"/>
                          <w:sz w:val="10"/>
                        </w:rPr>
                        <w:t>n</w:t>
                      </w:r>
                      <w:r>
                        <w:rPr>
                          <w:rFonts w:ascii="Arial" w:hAnsi="Arial"/>
                          <w:spacing w:val="-11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pacing w:val="3"/>
                          <w:sz w:val="10"/>
                        </w:rPr>
                        <w:t>q</w:t>
                      </w:r>
                      <w:r>
                        <w:rPr>
                          <w:rFonts w:ascii="Arial" w:hAnsi="Arial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11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p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4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:</w:t>
                      </w:r>
                      <w:r>
                        <w:rPr>
                          <w:rFonts w:ascii="Arial" w:hAnsi="Arial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pacing w:val="-2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13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7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ce</w:t>
                      </w:r>
                      <w:r>
                        <w:rPr>
                          <w:rFonts w:ascii="Arial" w:hAnsi="Arial"/>
                          <w:spacing w:val="3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zon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0"/>
                        </w:rPr>
                        <w:t>v</w:t>
                      </w:r>
                      <w:r>
                        <w:rPr>
                          <w:rFonts w:ascii="Arial" w:hAnsi="Arial"/>
                          <w:spacing w:val="-10"/>
                          <w:w w:val="9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15"/>
                          <w:w w:val="95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1"/>
                          <w:w w:val="110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9"/>
                          <w:w w:val="110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spacing w:val="-30"/>
                          <w:w w:val="110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w w:val="11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:</w:t>
                      </w: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6"/>
                          <w:w w:val="105"/>
                          <w:sz w:val="10"/>
                        </w:rPr>
                        <w:t>Inf</w:t>
                      </w:r>
                      <w:r>
                        <w:rPr>
                          <w:rFonts w:ascii="Arial"/>
                          <w:spacing w:val="-4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/>
                          <w:spacing w:val="-9"/>
                          <w:w w:val="105"/>
                          <w:sz w:val="10"/>
                        </w:rPr>
                        <w:t>a</w:t>
                      </w:r>
                      <w:r>
                        <w:rPr>
                          <w:rFonts w:ascii="Arial"/>
                          <w:spacing w:val="-7"/>
                          <w:w w:val="10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pacing w:val="-13"/>
                          <w:w w:val="105"/>
                          <w:sz w:val="10"/>
                        </w:rPr>
                        <w:t>s</w:t>
                      </w:r>
                      <w:r>
                        <w:rPr>
                          <w:rFonts w:ascii="Arial"/>
                          <w:spacing w:val="-7"/>
                          <w:w w:val="105"/>
                          <w:sz w:val="10"/>
                        </w:rPr>
                        <w:t>t</w:t>
                      </w:r>
                      <w:r>
                        <w:rPr>
                          <w:rFonts w:ascii="Arial"/>
                          <w:spacing w:val="-9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/>
                          <w:spacing w:val="-28"/>
                          <w:w w:val="105"/>
                          <w:sz w:val="10"/>
                        </w:rPr>
                        <w:t>u</w:t>
                      </w:r>
                      <w:r>
                        <w:rPr>
                          <w:rFonts w:ascii="Arial"/>
                          <w:spacing w:val="1"/>
                          <w:w w:val="10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pacing w:val="-10"/>
                          <w:w w:val="105"/>
                          <w:sz w:val="10"/>
                        </w:rPr>
                        <w:t>c</w:t>
                      </w:r>
                      <w:r>
                        <w:rPr>
                          <w:rFonts w:ascii="Arial"/>
                          <w:spacing w:val="-5"/>
                          <w:w w:val="105"/>
                          <w:sz w:val="10"/>
                        </w:rPr>
                        <w:t>t</w:t>
                      </w:r>
                      <w:r>
                        <w:rPr>
                          <w:rFonts w:ascii="Arial"/>
                          <w:spacing w:val="-19"/>
                          <w:w w:val="105"/>
                          <w:sz w:val="10"/>
                        </w:rPr>
                        <w:t>u</w:t>
                      </w:r>
                      <w:r>
                        <w:rPr>
                          <w:rFonts w:ascii="Arial"/>
                          <w:spacing w:val="1"/>
                          <w:w w:val="10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pacing w:val="-7"/>
                          <w:w w:val="105"/>
                          <w:sz w:val="10"/>
                        </w:rPr>
                        <w:t>r</w:t>
                      </w:r>
                      <w:r>
                        <w:rPr>
                          <w:rFonts w:ascii="Arial"/>
                          <w:spacing w:val="-20"/>
                          <w:w w:val="105"/>
                          <w:sz w:val="10"/>
                        </w:rPr>
                        <w:t>e</w:t>
                      </w:r>
                      <w:r>
                        <w:rPr>
                          <w:rFonts w:ascii="Arial"/>
                          <w:spacing w:val="-7"/>
                          <w:w w:val="10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0"/>
                        </w:rPr>
                        <w:t>s</w:t>
                      </w:r>
                      <w:r>
                        <w:rPr>
                          <w:rFonts w:ascii="Arial"/>
                          <w:spacing w:val="3"/>
                          <w:w w:val="10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0"/>
                        </w:rPr>
                        <w:t>: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2"/>
                          <w:sz w:val="10"/>
                        </w:rPr>
                        <w:t>SURFACE</w:t>
                      </w:r>
                      <w:r>
                        <w:rPr>
                          <w:rFonts w:ascii="Arial"/>
                          <w:spacing w:val="-11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sz w:val="10"/>
                        </w:rPr>
                        <w:t>TOTALE</w:t>
                      </w:r>
                      <w:r>
                        <w:rPr>
                          <w:rFonts w:ascii="Arial"/>
                          <w:spacing w:val="-10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sz w:val="10"/>
                        </w:rPr>
                        <w:t>DE</w:t>
                      </w:r>
                      <w:r>
                        <w:rPr>
                          <w:rFonts w:ascii="Arial"/>
                          <w:spacing w:val="-10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sz w:val="10"/>
                        </w:rPr>
                        <w:t>LA</w:t>
                      </w:r>
                      <w:r>
                        <w:rPr>
                          <w:rFonts w:ascii="Arial"/>
                          <w:spacing w:val="-10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w w:val="95"/>
                          <w:sz w:val="10"/>
                        </w:rPr>
                        <w:t>Z</w:t>
                      </w:r>
                      <w:r>
                        <w:rPr>
                          <w:rFonts w:ascii="Arial"/>
                          <w:spacing w:val="-10"/>
                          <w:w w:val="95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pacing w:val="-1"/>
                          <w:sz w:val="10"/>
                        </w:rPr>
                        <w:t>O</w:t>
                      </w:r>
                      <w:r>
                        <w:rPr>
                          <w:rFonts w:ascii="Arial"/>
                          <w:spacing w:val="-3"/>
                          <w:sz w:val="10"/>
                        </w:rPr>
                        <w:t>N</w:t>
                      </w:r>
                      <w:r>
                        <w:rPr>
                          <w:rFonts w:ascii="Arial"/>
                          <w:spacing w:val="1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z w:val="10"/>
                        </w:rPr>
                        <w:t>E</w:t>
                      </w:r>
                      <w:r>
                        <w:rPr>
                          <w:rFonts w:ascii="Arial"/>
                          <w:spacing w:val="-10"/>
                          <w:sz w:val="10"/>
                        </w:rPr>
                        <w:t> </w:t>
                      </w:r>
                      <w:r>
                        <w:rPr>
                          <w:rFonts w:ascii="Arial"/>
                          <w:sz w:val="10"/>
                        </w:rPr>
                        <w:t>: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/>
                          <w:w w:val="90"/>
                          <w:sz w:val="10"/>
                        </w:rPr>
                        <w:t>d</w:t>
                      </w:r>
                      <w:r>
                        <w:rPr>
                          <w:rFonts w:ascii="Arial" w:hAnsi="Arial"/>
                          <w:spacing w:val="-3"/>
                          <w:w w:val="9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10"/>
                        </w:rPr>
                        <w:t>on</w:t>
                      </w:r>
                      <w:r>
                        <w:rPr>
                          <w:rFonts w:ascii="Arial" w:hAnsi="Arial"/>
                          <w:spacing w:val="-1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spacing w:val="-2"/>
                          <w:sz w:val="10"/>
                        </w:rPr>
                        <w:t>s</w:t>
                      </w:r>
                      <w:r>
                        <w:rPr>
                          <w:rFonts w:ascii="Arial" w:hAnsi="Arial"/>
                          <w:spacing w:val="-4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-5"/>
                          <w:sz w:val="10"/>
                        </w:rPr>
                        <w:t> r</w:t>
                      </w:r>
                      <w:r>
                        <w:rPr>
                          <w:rFonts w:ascii="Arial" w:hAnsi="Arial"/>
                          <w:spacing w:val="-7"/>
                          <w:sz w:val="10"/>
                        </w:rPr>
                        <w:t>f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11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ce</w:t>
                      </w:r>
                      <w:r>
                        <w:rPr>
                          <w:rFonts w:ascii="Arial" w:hAnsi="Arial"/>
                          <w:spacing w:val="1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9"/>
                          <w:sz w:val="10"/>
                        </w:rPr>
                        <w:t>és</w:t>
                      </w:r>
                      <w:r>
                        <w:rPr>
                          <w:rFonts w:ascii="Arial" w:hAnsi="Arial"/>
                          <w:spacing w:val="-17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10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20"/>
                          <w:sz w:val="10"/>
                        </w:rPr>
                        <w:t>v</w:t>
                      </w:r>
                      <w:r>
                        <w:rPr>
                          <w:rFonts w:ascii="Arial" w:hAnsi="Arial"/>
                          <w:spacing w:val="-6"/>
                          <w:sz w:val="10"/>
                        </w:rPr>
                        <w:t> é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17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:</w:t>
                      </w:r>
                    </w:p>
                    <w:p>
                      <w:pPr>
                        <w:spacing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 w:eastAsia="Arial"/>
                          <w:spacing w:val="-14"/>
                          <w:w w:val="130"/>
                          <w:sz w:val="10"/>
                          <w:szCs w:val="10"/>
                        </w:rPr>
                        <w:t>–</w:t>
                      </w:r>
                      <w:r>
                        <w:rPr>
                          <w:rFonts w:ascii="Arial" w:hAnsi="Arial" w:cs="Arial" w:eastAsia="Arial"/>
                          <w:spacing w:val="-20"/>
                          <w:w w:val="130"/>
                          <w:sz w:val="10"/>
                          <w:szCs w:val="10"/>
                        </w:rPr>
                        <w:t>–––––––––––––––––––––––––––––</w:t>
                      </w:r>
                      <w:r>
                        <w:rPr>
                          <w:rFonts w:ascii="Arial" w:hAnsi="Arial" w:cs="Arial" w:eastAsia="Arial"/>
                          <w:w w:val="130"/>
                          <w:sz w:val="10"/>
                          <w:szCs w:val="10"/>
                        </w:rPr>
                        <w:t>–</w:t>
                      </w:r>
                      <w:r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r>
                    </w:p>
                    <w:p>
                      <w:pPr>
                        <w:spacing w:line="113" w:lineRule="exact" w:before="21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/>
                          <w:spacing w:val="-2"/>
                          <w:sz w:val="10"/>
                        </w:rPr>
                        <w:t>P</w:t>
                      </w:r>
                      <w:r>
                        <w:rPr>
                          <w:rFonts w:ascii="Arial" w:hAnsi="Arial"/>
                          <w:spacing w:val="-13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o</w:t>
                      </w:r>
                      <w:r>
                        <w:rPr>
                          <w:rFonts w:ascii="Arial" w:hAnsi="Arial"/>
                          <w:spacing w:val="-14"/>
                          <w:sz w:val="10"/>
                        </w:rPr>
                        <w:t>j</w:t>
                      </w:r>
                      <w:r>
                        <w:rPr>
                          <w:rFonts w:ascii="Arial" w:hAnsi="Arial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9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(</w:t>
                      </w:r>
                      <w:r>
                        <w:rPr>
                          <w:rFonts w:ascii="Arial" w:hAnsi="Arial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9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x</w:t>
                      </w:r>
                      <w:r>
                        <w:rPr>
                          <w:rFonts w:ascii="Arial" w:hAnsi="Arial"/>
                          <w:spacing w:val="-14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sz w:val="10"/>
                        </w:rPr>
                        <w:t>e</w:t>
                      </w:r>
                      <w:r>
                        <w:rPr>
                          <w:rFonts w:ascii="Arial" w:hAnsi="Arial"/>
                          <w:spacing w:val="-9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ns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o</w:t>
                      </w:r>
                      <w:r>
                        <w:rPr>
                          <w:rFonts w:ascii="Arial" w:hAnsi="Arial"/>
                          <w:sz w:val="10"/>
                        </w:rPr>
                        <w:t>n</w:t>
                      </w:r>
                      <w:r>
                        <w:rPr>
                          <w:rFonts w:ascii="Arial" w:hAnsi="Arial"/>
                          <w:spacing w:val="-1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o</w:t>
                      </w:r>
                      <w:r>
                        <w:rPr>
                          <w:rFonts w:ascii="Arial" w:hAnsi="Arial"/>
                          <w:sz w:val="10"/>
                        </w:rPr>
                        <w:t>u</w:t>
                      </w:r>
                      <w:r>
                        <w:rPr>
                          <w:rFonts w:ascii="Arial" w:hAnsi="Arial"/>
                          <w:spacing w:val="27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0"/>
                        </w:rPr>
                        <w:t>c</w:t>
                      </w:r>
                      <w:r>
                        <w:rPr>
                          <w:rFonts w:ascii="Arial" w:hAnsi="Arial"/>
                          <w:spacing w:val="-13"/>
                          <w:sz w:val="10"/>
                        </w:rPr>
                        <w:t>r</w:t>
                      </w:r>
                      <w:r>
                        <w:rPr>
                          <w:rFonts w:ascii="Arial" w:hAnsi="Arial"/>
                          <w:spacing w:val="-12"/>
                          <w:sz w:val="10"/>
                        </w:rPr>
                        <w:t>é</w:t>
                      </w:r>
                      <w:r>
                        <w:rPr>
                          <w:rFonts w:ascii="Arial" w:hAnsi="Arial"/>
                          <w:sz w:val="10"/>
                        </w:rPr>
                        <w:t>a</w:t>
                      </w:r>
                      <w:r>
                        <w:rPr>
                          <w:rFonts w:ascii="Arial" w:hAnsi="Arial"/>
                          <w:spacing w:val="-9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0"/>
                        </w:rPr>
                        <w:t>t</w:t>
                      </w:r>
                      <w:r>
                        <w:rPr>
                          <w:rFonts w:ascii="Arial" w:hAnsi="Arial"/>
                          <w:spacing w:val="1"/>
                          <w:sz w:val="10"/>
                        </w:rPr>
                        <w:t>i</w:t>
                      </w:r>
                      <w:r>
                        <w:rPr>
                          <w:rFonts w:ascii="Arial" w:hAnsi="Arial"/>
                          <w:spacing w:val="-3"/>
                          <w:sz w:val="10"/>
                        </w:rPr>
                        <w:t>on</w:t>
                      </w:r>
                      <w:r>
                        <w:rPr>
                          <w:rFonts w:ascii="Arial" w:hAnsi="Arial"/>
                          <w:sz w:val="10"/>
                        </w:rPr>
                        <w:t>)</w:t>
                      </w:r>
                      <w:r>
                        <w:rPr>
                          <w:rFonts w:ascii="Arial" w:hAnsi="Arial"/>
                          <w:spacing w:val="4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sz w:val="10"/>
                        </w:rPr>
                        <w:t>:</w:t>
                      </w:r>
                    </w:p>
                  </w:txbxContent>
                </v:textbox>
                <w10:wrap type="none"/>
              </v:shape>
              <v:shape style="position:absolute;left:2808;top:6003;width:318;height:1187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147" w:right="0" w:hanging="148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b/>
                          <w:color w:val="00214C"/>
                          <w:sz w:val="11"/>
                        </w:rPr>
                        <w:t>en</w:t>
                      </w:r>
                      <w:r>
                        <w:rPr>
                          <w:rFonts w:ascii="Arial"/>
                          <w:b/>
                          <w:color w:val="00214C"/>
                          <w:spacing w:val="-4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b/>
                          <w:color w:val="00214C"/>
                          <w:sz w:val="11"/>
                        </w:rPr>
                        <w:t>HA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before="7"/>
                        <w:ind w:left="147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0,0</w:t>
                      </w:r>
                    </w:p>
                    <w:p>
                      <w:pPr>
                        <w:spacing w:before="21"/>
                        <w:ind w:left="147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0,0</w:t>
                      </w:r>
                    </w:p>
                    <w:p>
                      <w:pPr>
                        <w:spacing w:before="21"/>
                        <w:ind w:left="147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0,0</w:t>
                      </w:r>
                    </w:p>
                    <w:p>
                      <w:pPr>
                        <w:spacing w:before="21"/>
                        <w:ind w:left="147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0,5</w:t>
                      </w:r>
                    </w:p>
                    <w:p>
                      <w:pPr>
                        <w:spacing w:before="21"/>
                        <w:ind w:left="147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0,0</w:t>
                      </w:r>
                    </w:p>
                    <w:p>
                      <w:pPr>
                        <w:spacing w:before="21"/>
                        <w:ind w:left="147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0,0</w:t>
                      </w:r>
                    </w:p>
                    <w:p>
                      <w:pPr>
                        <w:spacing w:before="21"/>
                        <w:ind w:left="147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0,5</w:t>
                      </w:r>
                    </w:p>
                    <w:p>
                      <w:pPr>
                        <w:spacing w:line="113" w:lineRule="exact" w:before="21"/>
                        <w:ind w:left="147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0,0</w:t>
                      </w:r>
                    </w:p>
                  </w:txbxContent>
                </v:textbox>
                <w10:wrap type="none"/>
              </v:shape>
              <v:shape style="position:absolute;left:9537;top:5794;width:1886;height:1479" type="#_x0000_t202" filled="false" stroked="false">
                <v:textbox inset="0,0,0,0">
                  <w:txbxContent>
                    <w:p>
                      <w:pPr>
                        <w:spacing w:line="117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95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w w:val="95"/>
                          <w:sz w:val="11"/>
                        </w:rPr>
                        <w:t>on</w:t>
                      </w:r>
                      <w:r>
                        <w:rPr>
                          <w:rFonts w:ascii="Arial" w:hAnsi="Arial"/>
                          <w:spacing w:val="4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12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w w:val="95"/>
                          <w:sz w:val="11"/>
                        </w:rPr>
                        <w:t>Occ</w:t>
                      </w:r>
                      <w:r>
                        <w:rPr>
                          <w:rFonts w:ascii="Arial" w:hAnsi="Arial"/>
                          <w:spacing w:val="5"/>
                          <w:w w:val="95"/>
                          <w:sz w:val="11"/>
                        </w:rPr>
                        <w:t>u</w:t>
                      </w:r>
                      <w:r>
                        <w:rPr>
                          <w:rFonts w:ascii="Arial" w:hAnsi="Arial"/>
                          <w:spacing w:val="-8"/>
                          <w:w w:val="9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"/>
                          <w:w w:val="95"/>
                          <w:sz w:val="11"/>
                        </w:rPr>
                        <w:t>pé</w:t>
                      </w:r>
                      <w:r>
                        <w:rPr>
                          <w:rFonts w:ascii="Arial" w:hAnsi="Arial"/>
                          <w:spacing w:val="-2"/>
                          <w:w w:val="95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line="371" w:lineRule="auto" w:before="69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-3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11"/>
                        </w:rPr>
                        <w:t>on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17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4"/>
                          <w:sz w:val="11"/>
                        </w:rPr>
                        <w:t>o</w:t>
                      </w:r>
                      <w:r>
                        <w:rPr>
                          <w:rFonts w:ascii="Arial" w:hAnsi="Arial"/>
                          <w:sz w:val="11"/>
                        </w:rPr>
                        <w:t>m</w:t>
                      </w:r>
                      <w:r>
                        <w:rPr>
                          <w:rFonts w:ascii="Arial" w:hAnsi="Arial"/>
                          <w:spacing w:val="-3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m</w:t>
                      </w:r>
                      <w:r>
                        <w:rPr>
                          <w:rFonts w:ascii="Arial" w:hAnsi="Arial"/>
                          <w:spacing w:val="4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-3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4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6"/>
                          <w:sz w:val="11"/>
                        </w:rPr>
                        <w:t>l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sé</w:t>
                      </w:r>
                      <w:r>
                        <w:rPr>
                          <w:rFonts w:ascii="Arial" w:hAnsi="Arial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3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6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4"/>
                          <w:sz w:val="11"/>
                        </w:rPr>
                        <w:t>n</w:t>
                      </w:r>
                      <w:r>
                        <w:rPr>
                          <w:rFonts w:ascii="Arial" w:hAnsi="Arial"/>
                          <w:sz w:val="11"/>
                        </w:rPr>
                        <w:t>s</w:t>
                      </w:r>
                      <w:r>
                        <w:rPr>
                          <w:rFonts w:ascii="Arial" w:hAnsi="Arial"/>
                          <w:spacing w:val="-9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a</w:t>
                      </w:r>
                      <w:r>
                        <w:rPr>
                          <w:rFonts w:ascii="Arial" w:hAnsi="Arial"/>
                          <w:spacing w:val="-2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z w:val="11"/>
                        </w:rPr>
                        <w:t>c</w:t>
                      </w:r>
                      <w:r>
                        <w:rPr>
                          <w:rFonts w:ascii="Arial" w:hAnsi="Arial"/>
                          <w:spacing w:val="-15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-1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w w:val="110"/>
                          <w:sz w:val="11"/>
                        </w:rPr>
                        <w:t>i</w:t>
                      </w:r>
                      <w:r>
                        <w:rPr>
                          <w:rFonts w:ascii="Arial" w:hAnsi="Arial"/>
                          <w:spacing w:val="-16"/>
                          <w:w w:val="110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w w:val="110"/>
                          <w:sz w:val="11"/>
                        </w:rPr>
                        <w:t>é</w:t>
                      </w:r>
                      <w:r>
                        <w:rPr>
                          <w:rFonts w:ascii="Arial" w:hAnsi="Arial"/>
                          <w:w w:val="12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9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-6"/>
                          <w:w w:val="9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on</w:t>
                      </w:r>
                      <w:r>
                        <w:rPr>
                          <w:rFonts w:ascii="Arial" w:hAnsi="Arial"/>
                          <w:spacing w:val="4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11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Lib</w:t>
                      </w:r>
                      <w:r>
                        <w:rPr>
                          <w:rFonts w:ascii="Arial" w:hAnsi="Arial"/>
                          <w:spacing w:val="-3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16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11"/>
                        </w:rPr>
                        <w:t>Eq</w:t>
                      </w:r>
                      <w:r>
                        <w:rPr>
                          <w:rFonts w:ascii="Arial" w:hAnsi="Arial"/>
                          <w:spacing w:val="3"/>
                          <w:sz w:val="11"/>
                        </w:rPr>
                        <w:t>u</w:t>
                      </w:r>
                      <w:r>
                        <w:rPr>
                          <w:rFonts w:ascii="Arial" w:hAnsi="Arial"/>
                          <w:spacing w:val="-9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11"/>
                        </w:rPr>
                        <w:t>ipé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line="371" w:lineRule="auto" w:before="2"/>
                        <w:ind w:left="0" w:right="601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2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on</w:t>
                      </w:r>
                      <w:r>
                        <w:rPr>
                          <w:rFonts w:ascii="Arial" w:hAnsi="Arial"/>
                          <w:spacing w:val="4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17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Lib</w:t>
                      </w:r>
                      <w:r>
                        <w:rPr>
                          <w:rFonts w:ascii="Arial" w:hAnsi="Arial"/>
                          <w:spacing w:val="-3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7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1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N </w:t>
                      </w:r>
                      <w:r>
                        <w:rPr>
                          <w:rFonts w:ascii="Arial" w:hAnsi="Arial"/>
                          <w:spacing w:val="1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11"/>
                        </w:rPr>
                        <w:t>on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1"/>
                          <w:sz w:val="11"/>
                        </w:rPr>
                        <w:t>Eq</w:t>
                      </w:r>
                      <w:r>
                        <w:rPr>
                          <w:rFonts w:ascii="Arial" w:hAnsi="Arial"/>
                          <w:spacing w:val="3"/>
                          <w:sz w:val="11"/>
                        </w:rPr>
                        <w:t>u</w:t>
                      </w:r>
                      <w:r>
                        <w:rPr>
                          <w:rFonts w:ascii="Arial" w:hAnsi="Arial"/>
                          <w:spacing w:val="-2"/>
                          <w:sz w:val="11"/>
                        </w:rPr>
                        <w:t> ipé</w:t>
                      </w:r>
                      <w:r>
                        <w:rPr>
                          <w:rFonts w:ascii="Arial" w:hAnsi="Arial"/>
                          <w:spacing w:val="-4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9"/>
                          <w:w w:val="62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Z</w:t>
                      </w:r>
                      <w:r>
                        <w:rPr>
                          <w:rFonts w:ascii="Arial" w:hAnsi="Arial"/>
                          <w:spacing w:val="1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11"/>
                        </w:rPr>
                        <w:t>on</w:t>
                      </w:r>
                      <w:r>
                        <w:rPr>
                          <w:rFonts w:ascii="Arial" w:hAnsi="Arial"/>
                          <w:spacing w:val="4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15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V</w:t>
                      </w:r>
                      <w:r>
                        <w:rPr>
                          <w:rFonts w:ascii="Arial" w:hAnsi="Arial"/>
                          <w:spacing w:val="18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w w:val="70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pacing w:val="2"/>
                          <w:w w:val="70"/>
                          <w:sz w:val="11"/>
                        </w:rPr>
                        <w:t> </w:t>
                      </w:r>
                      <w:r>
                        <w:rPr>
                          <w:rFonts w:ascii="Arial" w:hAnsi="Arial"/>
                          <w:spacing w:val="-12"/>
                          <w:w w:val="115"/>
                          <w:sz w:val="11"/>
                        </w:rPr>
                        <w:t>r</w:t>
                      </w:r>
                      <w:r>
                        <w:rPr>
                          <w:rFonts w:ascii="Arial" w:hAnsi="Arial"/>
                          <w:spacing w:val="-10"/>
                          <w:w w:val="115"/>
                          <w:sz w:val="11"/>
                        </w:rPr>
                        <w:t>t</w:t>
                      </w:r>
                      <w:r>
                        <w:rPr>
                          <w:rFonts w:ascii="Arial" w:hAnsi="Arial"/>
                          <w:spacing w:val="-34"/>
                          <w:w w:val="115"/>
                          <w:sz w:val="11"/>
                        </w:rPr>
                        <w:t>e</w:t>
                      </w:r>
                      <w:r>
                        <w:rPr>
                          <w:rFonts w:ascii="Arial" w:hAnsi="Arial"/>
                          <w:sz w:val="11"/>
                        </w:rPr>
                      </w:r>
                    </w:p>
                    <w:p>
                      <w:pPr>
                        <w:spacing w:before="2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3"/>
                          <w:w w:val="125"/>
                          <w:sz w:val="11"/>
                        </w:rPr>
                        <w:t>P</w:t>
                      </w:r>
                      <w:r>
                        <w:rPr>
                          <w:rFonts w:ascii="Arial"/>
                          <w:spacing w:val="-13"/>
                          <w:w w:val="12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spacing w:val="-2"/>
                          <w:w w:val="125"/>
                          <w:sz w:val="11"/>
                        </w:rPr>
                        <w:t>o</w:t>
                      </w:r>
                      <w:r>
                        <w:rPr>
                          <w:rFonts w:ascii="Arial"/>
                          <w:spacing w:val="-18"/>
                          <w:w w:val="125"/>
                          <w:sz w:val="11"/>
                        </w:rPr>
                        <w:t>j</w:t>
                      </w:r>
                      <w:r>
                        <w:rPr>
                          <w:rFonts w:ascii="Arial"/>
                          <w:w w:val="12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28"/>
                          <w:w w:val="12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15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before="69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spacing w:val="-5"/>
                          <w:w w:val="105"/>
                          <w:sz w:val="11"/>
                        </w:rPr>
                        <w:t>I</w:t>
                      </w:r>
                      <w:r>
                        <w:rPr>
                          <w:rFonts w:ascii="Arial"/>
                          <w:spacing w:val="5"/>
                          <w:w w:val="105"/>
                          <w:sz w:val="11"/>
                        </w:rPr>
                        <w:t>n</w:t>
                      </w:r>
                      <w:r>
                        <w:rPr>
                          <w:rFonts w:ascii="Arial"/>
                          <w:spacing w:val="2"/>
                          <w:w w:val="105"/>
                          <w:sz w:val="11"/>
                        </w:rPr>
                        <w:t>f</w:t>
                      </w:r>
                      <w:r>
                        <w:rPr>
                          <w:rFonts w:ascii="Arial"/>
                          <w:spacing w:val="-15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a</w:t>
                      </w:r>
                      <w:r>
                        <w:rPr>
                          <w:rFonts w:ascii="Arial"/>
                          <w:spacing w:val="-7"/>
                          <w:w w:val="105"/>
                          <w:sz w:val="11"/>
                        </w:rPr>
                        <w:t> s</w:t>
                      </w:r>
                      <w:r>
                        <w:rPr>
                          <w:rFonts w:ascii="Arial"/>
                          <w:spacing w:val="-16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spacing w:val="-15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-2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c</w:t>
                      </w:r>
                      <w:r>
                        <w:rPr>
                          <w:rFonts w:ascii="Arial"/>
                          <w:spacing w:val="-16"/>
                          <w:w w:val="105"/>
                          <w:sz w:val="11"/>
                        </w:rPr>
                        <w:t>t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u</w:t>
                      </w:r>
                      <w:r>
                        <w:rPr>
                          <w:rFonts w:ascii="Arial"/>
                          <w:spacing w:val="-2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spacing w:val="-15"/>
                          <w:w w:val="105"/>
                          <w:sz w:val="11"/>
                        </w:rPr>
                        <w:t>r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e</w:t>
                      </w:r>
                      <w:r>
                        <w:rPr>
                          <w:rFonts w:ascii="Arial"/>
                          <w:spacing w:val="-11"/>
                          <w:w w:val="10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105"/>
                          <w:sz w:val="11"/>
                        </w:rPr>
                        <w:t>s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80" w:lineRule="exact" w:before="107"/>
                        <w:ind w:left="1252" w:right="0" w:firstLine="0"/>
                        <w:jc w:val="left"/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pPr>
                      <w:r>
                        <w:rPr>
                          <w:rFonts w:ascii="Arial"/>
                          <w:spacing w:val="-1"/>
                          <w:w w:val="105"/>
                          <w:sz w:val="7"/>
                        </w:rPr>
                        <w:t>40</w:t>
                      </w:r>
                      <w:r>
                        <w:rPr>
                          <w:rFonts w:ascii="Arial"/>
                          <w:sz w:val="7"/>
                        </w:rPr>
                      </w:r>
                    </w:p>
                  </w:txbxContent>
                </v:textbox>
                <w10:wrap type="none"/>
              </v:shape>
              <v:shape style="position:absolute;left:2955;top:7361;width:139;height:101" type="#_x0000_t202" filled="false" stroked="false">
                <v:textbox inset="0,0,0,0">
                  <w:txbxContent>
                    <w:p>
                      <w:pPr>
                        <w:spacing w:line="10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0"/>
                          <w:szCs w:val="10"/>
                        </w:rPr>
                      </w:pPr>
                      <w:r>
                        <w:rPr>
                          <w:rFonts w:ascii="Arial"/>
                          <w:spacing w:val="-1"/>
                          <w:sz w:val="10"/>
                        </w:rPr>
                        <w:t>0,0</w:t>
                      </w:r>
                    </w:p>
                  </w:txbxContent>
                </v:textbox>
                <w10:wrap type="none"/>
              </v:shape>
              <v:shape style="position:absolute;left:11098;top:7406;width:244;height:75" type="#_x0000_t202" filled="false" stroked="false">
                <v:textbox inset="0,0,0,0">
                  <w:txbxContent>
                    <w:p>
                      <w:pPr>
                        <w:spacing w:line="7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7"/>
                          <w:szCs w:val="7"/>
                        </w:rPr>
                      </w:pPr>
                      <w:r>
                        <w:rPr>
                          <w:rFonts w:ascii="Arial" w:hAnsi="Arial"/>
                          <w:spacing w:val="-11"/>
                          <w:w w:val="120"/>
                          <w:sz w:val="7"/>
                        </w:rPr>
                        <w:t>M</w:t>
                      </w:r>
                      <w:r>
                        <w:rPr>
                          <w:rFonts w:ascii="Arial" w:hAnsi="Arial"/>
                          <w:spacing w:val="-9"/>
                          <w:w w:val="120"/>
                          <w:sz w:val="7"/>
                        </w:rPr>
                        <w:t>è</w:t>
                      </w:r>
                      <w:r>
                        <w:rPr>
                          <w:rFonts w:ascii="Arial" w:hAnsi="Arial"/>
                          <w:spacing w:val="-6"/>
                          <w:w w:val="120"/>
                          <w:sz w:val="7"/>
                        </w:rPr>
                        <w:t>t</w:t>
                      </w:r>
                      <w:r>
                        <w:rPr>
                          <w:rFonts w:ascii="Arial" w:hAnsi="Arial"/>
                          <w:spacing w:val="-7"/>
                          <w:w w:val="120"/>
                          <w:sz w:val="7"/>
                        </w:rPr>
                        <w:t>r</w:t>
                      </w:r>
                      <w:r>
                        <w:rPr>
                          <w:rFonts w:ascii="Arial" w:hAnsi="Arial"/>
                          <w:spacing w:val="-17"/>
                          <w:w w:val="120"/>
                          <w:sz w:val="7"/>
                        </w:rPr>
                        <w:t>e</w:t>
                      </w:r>
                      <w:r>
                        <w:rPr>
                          <w:rFonts w:ascii="Arial" w:hAnsi="Arial"/>
                          <w:spacing w:val="6"/>
                          <w:w w:val="120"/>
                          <w:sz w:val="7"/>
                        </w:rPr>
                        <w:t> </w:t>
                      </w:r>
                      <w:r>
                        <w:rPr>
                          <w:rFonts w:ascii="Arial" w:hAnsi="Arial"/>
                          <w:w w:val="120"/>
                          <w:sz w:val="7"/>
                        </w:rPr>
                        <w:t>s</w:t>
                      </w:r>
                      <w:r>
                        <w:rPr>
                          <w:rFonts w:ascii="Arial" w:hAnsi="Arial"/>
                          <w:sz w:val="7"/>
                        </w:rPr>
                      </w:r>
                    </w:p>
                  </w:txbxContent>
                </v:textbox>
                <w10:wrap type="none"/>
              </v:shape>
              <v:shape style="position:absolute;left:737;top:7635;width:7671;height:98" type="#_x0000_t202" filled="false" stroked="false">
                <v:textbox inset="0,0,0,0">
                  <w:txbxContent>
                    <w:p>
                      <w:pPr>
                        <w:spacing w:line="98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z w:val="9"/>
                        </w:rPr>
                        <w:t>u</w:t>
                      </w:r>
                      <w:r>
                        <w:rPr>
                          <w:rFonts w:ascii="Arial" w:hAnsi="Arial"/>
                          <w:spacing w:val="-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: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pacing w:val="-8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z w:val="9"/>
                        </w:rPr>
                        <w:t>e 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z w:val="9"/>
                        </w:rPr>
                        <w:t>v</w:t>
                      </w:r>
                      <w:r>
                        <w:rPr>
                          <w:rFonts w:ascii="Arial" w:hAnsi="Arial"/>
                          <w:spacing w:val="-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4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15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z w:val="9"/>
                        </w:rPr>
                        <w:t>e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d e </w:t>
                      </w:r>
                      <w:r>
                        <w:rPr>
                          <w:rFonts w:ascii="Arial" w:hAnsi="Arial"/>
                          <w:spacing w:val="6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'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on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7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ie 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F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z w:val="9"/>
                        </w:rPr>
                        <w:t>d </w:t>
                      </w:r>
                      <w:r>
                        <w:rPr>
                          <w:rFonts w:ascii="Arial" w:hAnsi="Arial"/>
                          <w:spacing w:val="1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7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e </w:t>
                      </w:r>
                      <w:r>
                        <w:rPr>
                          <w:rFonts w:ascii="Arial" w:hAnsi="Arial"/>
                          <w:spacing w:val="1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: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®</w:t>
                      </w:r>
                      <w:r>
                        <w:rPr>
                          <w:rFonts w:ascii="Arial" w:hAnsi="Arial"/>
                          <w:sz w:val="9"/>
                        </w:rPr>
                        <w:t>V</w:t>
                      </w:r>
                      <w:r>
                        <w:rPr>
                          <w:rFonts w:ascii="Arial" w:hAnsi="Arial"/>
                          <w:spacing w:val="2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z w:val="9"/>
                        </w:rPr>
                        <w:t>.1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</w:t>
                      </w:r>
                      <w:r>
                        <w:rPr>
                          <w:rFonts w:ascii="Arial" w:hAnsi="Arial"/>
                          <w:spacing w:val="1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© I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z w:val="9"/>
                        </w:rPr>
                        <w:t>N </w:t>
                      </w:r>
                      <w:r>
                        <w:rPr>
                          <w:rFonts w:ascii="Arial" w:hAnsi="Arial"/>
                          <w:spacing w:val="2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sz w:val="9"/>
                        </w:rPr>
                        <w:t>P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z w:val="9"/>
                        </w:rPr>
                        <w:t>IS</w:t>
                      </w:r>
                      <w:r>
                        <w:rPr>
                          <w:rFonts w:ascii="Arial" w:hAnsi="Arial"/>
                          <w:spacing w:val="8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0</w:t>
                      </w:r>
                      <w:r>
                        <w:rPr>
                          <w:rFonts w:ascii="Arial" w:hAnsi="Arial"/>
                          <w:spacing w:val="-9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z w:val="9"/>
                        </w:rPr>
                        <w:t>,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B</w:t>
                      </w:r>
                      <w:r>
                        <w:rPr>
                          <w:rFonts w:ascii="Arial" w:hAnsi="Arial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T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H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O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®</w:t>
                      </w:r>
                      <w:r>
                        <w:rPr>
                          <w:rFonts w:ascii="Arial" w:hAnsi="Arial"/>
                          <w:sz w:val="9"/>
                        </w:rPr>
                        <w:t>V</w:t>
                      </w:r>
                      <w:r>
                        <w:rPr>
                          <w:rFonts w:ascii="Arial" w:hAnsi="Arial"/>
                          <w:spacing w:val="2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 </w:t>
                      </w:r>
                      <w:r>
                        <w:rPr>
                          <w:rFonts w:ascii="Arial" w:hAnsi="Arial"/>
                          <w:spacing w:val="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©</w:t>
                      </w:r>
                      <w:r>
                        <w:rPr>
                          <w:rFonts w:ascii="Arial" w:hAnsi="Arial"/>
                          <w:spacing w:val="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z w:val="9"/>
                        </w:rPr>
                        <w:t>N </w:t>
                      </w:r>
                      <w:r>
                        <w:rPr>
                          <w:rFonts w:ascii="Arial" w:hAnsi="Arial"/>
                          <w:spacing w:val="2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PA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R</w:t>
                      </w:r>
                      <w:r>
                        <w:rPr>
                          <w:rFonts w:ascii="Arial" w:hAnsi="Arial"/>
                          <w:sz w:val="9"/>
                        </w:rPr>
                        <w:t>IS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 2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0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z w:val="9"/>
                        </w:rPr>
                        <w:t>4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-</w:t>
                      </w:r>
                      <w:r>
                        <w:rPr>
                          <w:rFonts w:ascii="Arial" w:hAnsi="Arial"/>
                          <w:spacing w:val="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L</w:t>
                      </w:r>
                      <w:r>
                        <w:rPr>
                          <w:rFonts w:ascii="Arial" w:hAnsi="Arial"/>
                          <w:sz w:val="9"/>
                        </w:rPr>
                        <w:t>i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n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z w:val="9"/>
                        </w:rPr>
                        <w:t>e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z w:val="9"/>
                        </w:rPr>
                        <w:t>M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z w:val="9"/>
                        </w:rPr>
                        <w:t>; </w:t>
                      </w:r>
                      <w:r>
                        <w:rPr>
                          <w:rFonts w:ascii="Arial" w:hAnsi="Arial"/>
                          <w:spacing w:val="10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2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G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F</w:t>
                      </w:r>
                      <w:r>
                        <w:rPr>
                          <w:rFonts w:ascii="Arial" w:hAnsi="Arial"/>
                          <w:sz w:val="9"/>
                        </w:rPr>
                        <w:t>IP</w:t>
                      </w:r>
                      <w:r>
                        <w:rPr>
                          <w:rFonts w:ascii="Arial" w:hAnsi="Arial"/>
                          <w:spacing w:val="1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3"/>
                          <w:sz w:val="9"/>
                        </w:rPr>
                        <w:t>C</w:t>
                      </w:r>
                      <w:r>
                        <w:rPr>
                          <w:rFonts w:ascii="Arial" w:hAnsi="Arial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-6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d</w:t>
                      </w:r>
                      <w:r>
                        <w:rPr>
                          <w:rFonts w:ascii="Arial" w:hAnsi="Arial"/>
                          <w:spacing w:val="7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w w:val="95"/>
                          <w:sz w:val="9"/>
                        </w:rPr>
                        <w:t>a</w:t>
                      </w:r>
                      <w:r>
                        <w:rPr>
                          <w:rFonts w:ascii="Arial" w:hAnsi="Arial"/>
                          <w:spacing w:val="1"/>
                          <w:w w:val="95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-8"/>
                          <w:sz w:val="9"/>
                        </w:rPr>
                        <w:t>s</w:t>
                      </w:r>
                      <w:r>
                        <w:rPr>
                          <w:rFonts w:ascii="Arial" w:hAnsi="Arial"/>
                          <w:spacing w:val="-12"/>
                          <w:sz w:val="9"/>
                        </w:rPr>
                        <w:t>tr</w:t>
                      </w:r>
                      <w:r>
                        <w:rPr>
                          <w:rFonts w:ascii="Arial" w:hAnsi="Arial"/>
                          <w:sz w:val="9"/>
                        </w:rPr>
                        <w:t>e</w:t>
                      </w:r>
                      <w:r>
                        <w:rPr>
                          <w:rFonts w:ascii="Arial" w:hAnsi="Arial"/>
                          <w:spacing w:val="24"/>
                          <w:sz w:val="9"/>
                        </w:rPr>
                        <w:t> </w:t>
                      </w:r>
                      <w:r>
                        <w:rPr>
                          <w:rFonts w:ascii="Arial" w:hAnsi="Arial"/>
                          <w:spacing w:val="2"/>
                          <w:sz w:val="9"/>
                        </w:rPr>
                        <w:t>20</w:t>
                      </w:r>
                      <w:r>
                        <w:rPr>
                          <w:rFonts w:ascii="Arial" w:hAnsi="Arial"/>
                          <w:spacing w:val="-3"/>
                          <w:sz w:val="9"/>
                        </w:rPr>
                        <w:t>1</w:t>
                      </w:r>
                      <w:r>
                        <w:rPr>
                          <w:rFonts w:ascii="Arial" w:hAnsi="Arial"/>
                          <w:sz w:val="9"/>
                        </w:rPr>
                        <w:t>6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237.306168pt;margin-top:640.804199pt;width:27.7pt;height:3.75pt;mso-position-horizontal-relative:page;mso-position-vertical-relative:page;z-index:-67384;rotation:13" type="#_x0000_t136" fillcolor="#000000" stroked="f">
            <o:extrusion v:ext="view" autorotationcenter="t"/>
            <v:textpath style="font-family:&amp;quot;Arial&amp;quot;;font-size:3pt;v-text-kern:t;mso-text-shadow:auto;font-weight:bold" string="LE LANGAULT"/>
            <w10:wrap type="none"/>
          </v:shape>
        </w:pict>
      </w:r>
      <w:r>
        <w:rPr/>
        <w:pict>
          <v:shape style="position:absolute;margin-left:512.426257pt;margin-top:74.216187pt;width:27.35pt;height:3.75pt;mso-position-horizontal-relative:page;mso-position-vertical-relative:page;z-index:-67360;rotation:50" type="#_x0000_t136" fillcolor="#000000" stroked="f">
            <o:extrusion v:ext="view" autorotationcenter="t"/>
            <v:textpath style="font-family:&amp;quot;Arial&amp;quot;;font-size:3pt;v-text-kern:t;mso-text-shadow:auto;font-weight:bold" string="R DU PERCHE"/>
            <w10:wrap type="none"/>
          </v:shape>
        </w:pict>
      </w:r>
      <w:r>
        <w:rPr/>
        <w:pict>
          <v:shape style="position:absolute;margin-left:550.757324pt;margin-top:37.367397pt;width:26.75pt;height:3.75pt;mso-position-horizontal-relative:page;mso-position-vertical-relative:page;z-index:-67336;rotation:51" type="#_x0000_t136" fillcolor="#000000" stroked="f">
            <o:extrusion v:ext="view" autorotationcenter="t"/>
            <v:textpath style="font-family:&amp;quot;Arial&amp;quot;;font-size:3pt;v-text-kern:t;mso-text-shadow:auto;font-weight:bold" string="R DU TERTRE"/>
            <w10:wrap type="none"/>
          </v:shape>
        </w:pict>
      </w:r>
      <w:r>
        <w:rPr/>
        <w:pict>
          <v:shape style="position:absolute;margin-left:290.216895pt;margin-top:256.059839pt;width:35.950pt;height:3.75pt;mso-position-horizontal-relative:page;mso-position-vertical-relative:page;z-index:-67312;rotation:53" type="#_x0000_t136" fillcolor="#000000" stroked="f">
            <o:extrusion v:ext="view" autorotationcenter="t"/>
            <v:textpath style="font-family:&amp;quot;Arial&amp;quot;;font-size:3pt;v-text-kern:t;mso-text-shadow:auto;font-weight:bold" string="R DE LA VARENNE"/>
            <w10:wrap type="none"/>
          </v:shape>
        </w:pict>
      </w:r>
      <w:r>
        <w:rPr/>
        <w:pict>
          <v:shape style="position:absolute;margin-left:236.103333pt;margin-top:438.009064pt;width:7pt;height:11.15pt;mso-position-horizontal-relative:page;mso-position-vertical-relative:page;z-index:6112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rFonts w:ascii="Arial" w:hAnsi="Arial" w:cs="Arial" w:eastAsia="Arial"/>
                      <w:sz w:val="9"/>
                      <w:szCs w:val="9"/>
                    </w:rPr>
                  </w:pPr>
                  <w:r>
                    <w:rPr>
                      <w:rFonts w:ascii="Arial"/>
                      <w:b/>
                      <w:spacing w:val="-1"/>
                      <w:w w:val="108"/>
                      <w:sz w:val="9"/>
                    </w:rPr>
                    <w:t>D19</w:t>
                  </w:r>
                  <w:r>
                    <w:rPr>
                      <w:rFonts w:ascii="Arial"/>
                      <w:sz w:val="9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7.728864pt;margin-top:578.263660pt;width:50.15pt;height:3.75pt;mso-position-horizontal-relative:page;mso-position-vertical-relative:page;z-index:-67264;rotation:283" type="#_x0000_t136" fillcolor="#000000" stroked="f">
            <o:extrusion v:ext="view" autorotationcenter="t"/>
            <v:textpath style="font-family:&amp;quot;Arial&amp;quot;;font-size:3pt;v-text-kern:t;mso-text-shadow:auto;font-weight:bold" string="LE PAIRET DU LANGAULT"/>
            <w10:wrap type="none"/>
          </v:shape>
        </w:pict>
      </w:r>
      <w:r>
        <w:rPr/>
        <w:pict>
          <v:shape style="position:absolute;margin-left:471.863983pt;margin-top:654.596436pt;width:32.5pt;height:3.75pt;mso-position-horizontal-relative:page;mso-position-vertical-relative:page;z-index:-67240;rotation:287" type="#_x0000_t136" fillcolor="#000000" stroked="f">
            <o:extrusion v:ext="view" autorotationcenter="t"/>
            <v:textpath style="font-family:&amp;quot;Arial&amp;quot;;font-size:3pt;v-text-kern:t;mso-text-shadow:auto;font-weight:bold" string="R DES COTEAUX"/>
            <w10:wrap type="none"/>
          </v:shape>
        </w:pict>
      </w:r>
      <w:r>
        <w:rPr/>
        <w:pict>
          <v:shape style="position:absolute;margin-left:530.285522pt;margin-top:149.489059pt;width:42.25pt;height:3.75pt;mso-position-horizontal-relative:page;mso-position-vertical-relative:page;z-index:-67216;rotation:328" type="#_x0000_t136" fillcolor="#000000" stroked="f">
            <o:extrusion v:ext="view" autorotationcenter="t"/>
            <v:textpath style="font-family:&amp;quot;Arial&amp;quot;;font-size:3pt;v-text-kern:t;mso-text-shadow:auto;font-weight:bold" string="R DU CHEMIN DE FER"/>
            <w10:wrap type="none"/>
          </v:shape>
        </w:pict>
      </w:r>
      <w:r>
        <w:rPr/>
        <w:pict>
          <v:shape style="position:absolute;margin-left:525.981384pt;margin-top:174.809891pt;width:17.55pt;height:3.75pt;mso-position-horizontal-relative:page;mso-position-vertical-relative:page;z-index:-67192;rotation:328" type="#_x0000_t136" fillcolor="#000000" stroked="f">
            <o:extrusion v:ext="view" autorotationcenter="t"/>
            <v:textpath style="font-family:&amp;quot;Arial&amp;quot;;font-size:3pt;v-text-kern:t;mso-text-shadow:auto;font-weight:bold" string="R NEUVE"/>
            <w10:wrap type="none"/>
          </v:shape>
        </w:pict>
      </w:r>
      <w:r>
        <w:rPr/>
        <w:pict>
          <v:shape style="position:absolute;margin-left:395.313904pt;margin-top:339.33252pt;width:30.5pt;height:3.75pt;mso-position-horizontal-relative:page;mso-position-vertical-relative:page;z-index:-67168;rotation:329" type="#_x0000_t136" fillcolor="#000000" stroked="f">
            <o:extrusion v:ext="view" autorotationcenter="t"/>
            <v:textpath style="font-family:&amp;quot;Arial&amp;quot;;font-size:3pt;v-text-kern:t;mso-text-shadow:auto;font-weight:bold" string="R DE VENDOME"/>
            <w10:wrap type="none"/>
          </v:shape>
        </w:pict>
      </w:r>
      <w:r>
        <w:rPr/>
        <w:pict>
          <v:shape style="position:absolute;margin-left:409.852264pt;margin-top:65.620445pt;width:28.65pt;height:3.75pt;mso-position-horizontal-relative:page;mso-position-vertical-relative:page;z-index:-67144;rotation:332" type="#_x0000_t136" fillcolor="#000000" stroked="f">
            <o:extrusion v:ext="view" autorotationcenter="t"/>
            <v:textpath style="font-family:&amp;quot;Arial&amp;quot;;font-size:3pt;v-text-kern:t;mso-text-shadow:auto;font-weight:bold" string="R SAINT MARC"/>
            <w10:wrap type="none"/>
          </v:shape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7"/>
          <w:szCs w:val="17"/>
        </w:rPr>
      </w:pPr>
    </w:p>
    <w:tbl>
      <w:tblPr>
        <w:tblW w:w="0" w:type="auto"/>
        <w:jc w:val="left"/>
        <w:tblInd w:w="75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62"/>
        <w:gridCol w:w="414"/>
      </w:tblGrid>
      <w:tr>
        <w:trPr>
          <w:trHeight w:val="123" w:hRule="exact"/>
        </w:trPr>
        <w:tc>
          <w:tcPr>
            <w:tcW w:w="21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111" w:lineRule="exact"/>
              <w:ind w:left="55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bookmarkStart w:name="Atlas_ZA_2_8_9_PercheHautVendomois" w:id="8"/>
            <w:bookmarkEnd w:id="8"/>
            <w:r>
              <w:rPr/>
            </w:r>
            <w:r>
              <w:rPr>
                <w:rFonts w:ascii="Arial" w:hAnsi="Arial"/>
                <w:spacing w:val="-3"/>
                <w:sz w:val="12"/>
              </w:rPr>
              <w:t>S</w:t>
            </w:r>
            <w:r>
              <w:rPr>
                <w:rFonts w:ascii="Arial" w:hAnsi="Arial"/>
                <w:spacing w:val="-6"/>
                <w:sz w:val="12"/>
              </w:rPr>
              <w:t>u</w:t>
            </w:r>
            <w:r>
              <w:rPr>
                <w:rFonts w:ascii="Arial" w:hAnsi="Arial"/>
                <w:spacing w:val="-22"/>
                <w:sz w:val="12"/>
              </w:rPr>
              <w:t> </w:t>
            </w:r>
            <w:r>
              <w:rPr>
                <w:rFonts w:ascii="Arial" w:hAnsi="Arial"/>
                <w:spacing w:val="-6"/>
                <w:sz w:val="12"/>
              </w:rPr>
              <w:t>r</w:t>
            </w:r>
            <w:r>
              <w:rPr>
                <w:rFonts w:ascii="Arial" w:hAnsi="Arial"/>
                <w:spacing w:val="-9"/>
                <w:sz w:val="12"/>
              </w:rPr>
              <w:t>f</w:t>
            </w:r>
            <w:r>
              <w:rPr>
                <w:rFonts w:ascii="Arial" w:hAnsi="Arial"/>
                <w:spacing w:val="-15"/>
                <w:sz w:val="12"/>
              </w:rPr>
              <w:t>a</w:t>
            </w:r>
            <w:r>
              <w:rPr>
                <w:rFonts w:ascii="Arial" w:hAnsi="Arial"/>
                <w:spacing w:val="-24"/>
                <w:sz w:val="12"/>
              </w:rPr>
              <w:t> </w:t>
            </w:r>
            <w:r>
              <w:rPr>
                <w:rFonts w:ascii="Arial" w:hAnsi="Arial"/>
                <w:sz w:val="12"/>
              </w:rPr>
              <w:t>ce</w:t>
            </w:r>
            <w:r>
              <w:rPr>
                <w:rFonts w:ascii="Arial" w:hAnsi="Arial"/>
                <w:spacing w:val="-11"/>
                <w:sz w:val="12"/>
              </w:rPr>
              <w:t> </w:t>
            </w:r>
            <w:r>
              <w:rPr>
                <w:rFonts w:ascii="Arial" w:hAnsi="Arial"/>
                <w:spacing w:val="-2"/>
                <w:sz w:val="12"/>
              </w:rPr>
              <w:t>occ</w:t>
            </w:r>
            <w:r>
              <w:rPr>
                <w:rFonts w:ascii="Arial" w:hAnsi="Arial"/>
                <w:spacing w:val="-4"/>
                <w:sz w:val="12"/>
              </w:rPr>
              <w:t>u</w:t>
            </w:r>
            <w:r>
              <w:rPr>
                <w:rFonts w:ascii="Arial" w:hAnsi="Arial"/>
                <w:spacing w:val="-21"/>
                <w:sz w:val="12"/>
              </w:rPr>
              <w:t> </w:t>
            </w:r>
            <w:r>
              <w:rPr>
                <w:rFonts w:ascii="Arial" w:hAnsi="Arial"/>
                <w:spacing w:val="-10"/>
                <w:sz w:val="12"/>
              </w:rPr>
              <w:t>p</w:t>
            </w:r>
            <w:r>
              <w:rPr>
                <w:rFonts w:ascii="Arial" w:hAnsi="Arial"/>
                <w:spacing w:val="-9"/>
                <w:sz w:val="12"/>
              </w:rPr>
              <w:t>é</w:t>
            </w:r>
            <w:r>
              <w:rPr>
                <w:rFonts w:ascii="Arial" w:hAnsi="Arial"/>
                <w:spacing w:val="-17"/>
                <w:sz w:val="12"/>
              </w:rPr>
              <w:t>e</w:t>
            </w:r>
            <w:r>
              <w:rPr>
                <w:rFonts w:ascii="Arial" w:hAnsi="Arial"/>
                <w:spacing w:val="-10"/>
                <w:sz w:val="12"/>
              </w:rPr>
              <w:t> </w:t>
            </w:r>
            <w:r>
              <w:rPr>
                <w:rFonts w:ascii="Arial" w:hAnsi="Arial"/>
                <w:sz w:val="12"/>
              </w:rPr>
              <w:t>:</w:t>
            </w:r>
          </w:p>
        </w:tc>
        <w:tc>
          <w:tcPr>
            <w:tcW w:w="4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111" w:lineRule="exact"/>
              <w:ind w:left="178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pacing w:val="-4"/>
                <w:sz w:val="12"/>
              </w:rPr>
              <w:t>3,7</w:t>
            </w:r>
          </w:p>
        </w:tc>
      </w:tr>
      <w:tr>
        <w:trPr>
          <w:trHeight w:val="150" w:hRule="exact"/>
        </w:trPr>
        <w:tc>
          <w:tcPr>
            <w:tcW w:w="21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55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 w:hAnsi="Arial"/>
                <w:spacing w:val="-6"/>
                <w:sz w:val="12"/>
              </w:rPr>
              <w:t>S</w:t>
            </w:r>
            <w:r>
              <w:rPr>
                <w:rFonts w:ascii="Arial" w:hAnsi="Arial"/>
                <w:sz w:val="12"/>
              </w:rPr>
              <w:t>u</w:t>
            </w:r>
            <w:r>
              <w:rPr>
                <w:rFonts w:ascii="Arial" w:hAnsi="Arial"/>
                <w:spacing w:val="-23"/>
                <w:sz w:val="12"/>
              </w:rPr>
              <w:t> </w:t>
            </w:r>
            <w:r>
              <w:rPr>
                <w:rFonts w:ascii="Arial" w:hAnsi="Arial"/>
                <w:spacing w:val="-14"/>
                <w:sz w:val="12"/>
              </w:rPr>
              <w:t>r</w:t>
            </w:r>
            <w:r>
              <w:rPr>
                <w:rFonts w:ascii="Arial" w:hAnsi="Arial"/>
                <w:spacing w:val="-4"/>
                <w:sz w:val="12"/>
              </w:rPr>
              <w:t>f</w:t>
            </w:r>
            <w:r>
              <w:rPr>
                <w:rFonts w:ascii="Arial" w:hAnsi="Arial"/>
                <w:sz w:val="12"/>
              </w:rPr>
              <w:t>a</w:t>
            </w:r>
            <w:r>
              <w:rPr>
                <w:rFonts w:ascii="Arial" w:hAnsi="Arial"/>
                <w:spacing w:val="-26"/>
                <w:sz w:val="12"/>
              </w:rPr>
              <w:t> </w:t>
            </w:r>
            <w:r>
              <w:rPr>
                <w:rFonts w:ascii="Arial" w:hAnsi="Arial"/>
                <w:sz w:val="12"/>
              </w:rPr>
              <w:t>ce</w:t>
            </w:r>
            <w:r>
              <w:rPr>
                <w:rFonts w:ascii="Arial" w:hAnsi="Arial"/>
                <w:spacing w:val="-14"/>
                <w:sz w:val="12"/>
              </w:rPr>
              <w:t> </w:t>
            </w:r>
            <w:r>
              <w:rPr>
                <w:rFonts w:ascii="Arial" w:hAnsi="Arial"/>
                <w:sz w:val="12"/>
              </w:rPr>
              <w:t>c</w:t>
            </w:r>
            <w:r>
              <w:rPr>
                <w:rFonts w:ascii="Arial" w:hAnsi="Arial"/>
                <w:spacing w:val="-7"/>
                <w:sz w:val="12"/>
              </w:rPr>
              <w:t>o</w:t>
            </w:r>
            <w:r>
              <w:rPr>
                <w:rFonts w:ascii="Arial" w:hAnsi="Arial"/>
                <w:sz w:val="12"/>
              </w:rPr>
              <w:t>m</w:t>
            </w:r>
            <w:r>
              <w:rPr>
                <w:rFonts w:ascii="Arial" w:hAnsi="Arial"/>
                <w:spacing w:val="-24"/>
                <w:sz w:val="12"/>
              </w:rPr>
              <w:t> </w:t>
            </w:r>
            <w:r>
              <w:rPr>
                <w:rFonts w:ascii="Arial" w:hAnsi="Arial"/>
                <w:sz w:val="12"/>
              </w:rPr>
              <w:t>m</w:t>
            </w:r>
            <w:r>
              <w:rPr>
                <w:rFonts w:ascii="Arial" w:hAnsi="Arial"/>
                <w:spacing w:val="-24"/>
                <w:sz w:val="12"/>
              </w:rPr>
              <w:t> </w:t>
            </w:r>
            <w:r>
              <w:rPr>
                <w:rFonts w:ascii="Arial" w:hAnsi="Arial"/>
                <w:sz w:val="12"/>
              </w:rPr>
              <w:t>e</w:t>
            </w:r>
            <w:r>
              <w:rPr>
                <w:rFonts w:ascii="Arial" w:hAnsi="Arial"/>
                <w:spacing w:val="-25"/>
                <w:sz w:val="12"/>
              </w:rPr>
              <w:t> </w:t>
            </w:r>
            <w:r>
              <w:rPr>
                <w:rFonts w:ascii="Arial" w:hAnsi="Arial"/>
                <w:spacing w:val="-14"/>
                <w:sz w:val="12"/>
              </w:rPr>
              <w:t>r</w:t>
            </w:r>
            <w:r>
              <w:rPr>
                <w:rFonts w:ascii="Arial" w:hAnsi="Arial"/>
                <w:sz w:val="12"/>
              </w:rPr>
              <w:t>c</w:t>
            </w:r>
            <w:r>
              <w:rPr>
                <w:rFonts w:ascii="Arial" w:hAnsi="Arial"/>
                <w:spacing w:val="3"/>
                <w:sz w:val="12"/>
              </w:rPr>
              <w:t>i</w:t>
            </w:r>
            <w:r>
              <w:rPr>
                <w:rFonts w:ascii="Arial" w:hAnsi="Arial"/>
                <w:sz w:val="12"/>
              </w:rPr>
              <w:t>a</w:t>
            </w:r>
            <w:r>
              <w:rPr>
                <w:rFonts w:ascii="Arial" w:hAnsi="Arial"/>
                <w:spacing w:val="-26"/>
                <w:sz w:val="12"/>
              </w:rPr>
              <w:t> </w:t>
            </w:r>
            <w:r>
              <w:rPr>
                <w:rFonts w:ascii="Arial" w:hAnsi="Arial"/>
                <w:spacing w:val="-15"/>
                <w:sz w:val="12"/>
              </w:rPr>
              <w:t>l</w:t>
            </w:r>
            <w:r>
              <w:rPr>
                <w:rFonts w:ascii="Arial" w:hAnsi="Arial"/>
                <w:spacing w:val="3"/>
                <w:sz w:val="12"/>
              </w:rPr>
              <w:t>i</w:t>
            </w:r>
            <w:r>
              <w:rPr>
                <w:rFonts w:ascii="Arial" w:hAnsi="Arial"/>
                <w:spacing w:val="-7"/>
                <w:sz w:val="12"/>
              </w:rPr>
              <w:t>s</w:t>
            </w:r>
            <w:r>
              <w:rPr>
                <w:rFonts w:ascii="Arial" w:hAnsi="Arial"/>
                <w:spacing w:val="-18"/>
                <w:sz w:val="12"/>
              </w:rPr>
              <w:t>é</w:t>
            </w:r>
            <w:r>
              <w:rPr>
                <w:rFonts w:ascii="Arial" w:hAnsi="Arial"/>
                <w:sz w:val="12"/>
              </w:rPr>
              <w:t>e</w:t>
            </w:r>
            <w:r>
              <w:rPr>
                <w:rFonts w:ascii="Arial" w:hAnsi="Arial"/>
                <w:spacing w:val="-14"/>
                <w:sz w:val="12"/>
              </w:rPr>
              <w:t> </w:t>
            </w:r>
            <w:r>
              <w:rPr>
                <w:rFonts w:ascii="Arial" w:hAnsi="Arial"/>
                <w:spacing w:val="-7"/>
                <w:sz w:val="12"/>
              </w:rPr>
              <w:t>s</w:t>
            </w:r>
            <w:r>
              <w:rPr>
                <w:rFonts w:ascii="Arial" w:hAnsi="Arial"/>
                <w:sz w:val="12"/>
              </w:rPr>
              <w:t>a</w:t>
            </w:r>
            <w:r>
              <w:rPr>
                <w:rFonts w:ascii="Arial" w:hAnsi="Arial"/>
                <w:spacing w:val="-25"/>
                <w:sz w:val="12"/>
              </w:rPr>
              <w:t> </w:t>
            </w:r>
            <w:r>
              <w:rPr>
                <w:rFonts w:ascii="Arial" w:hAnsi="Arial"/>
                <w:spacing w:val="-7"/>
                <w:sz w:val="12"/>
              </w:rPr>
              <w:t>n</w:t>
            </w:r>
            <w:r>
              <w:rPr>
                <w:rFonts w:ascii="Arial" w:hAnsi="Arial"/>
                <w:sz w:val="12"/>
              </w:rPr>
              <w:t>s</w:t>
            </w:r>
            <w:r>
              <w:rPr>
                <w:rFonts w:ascii="Arial" w:hAnsi="Arial"/>
                <w:spacing w:val="-24"/>
                <w:sz w:val="12"/>
              </w:rPr>
              <w:t> </w:t>
            </w:r>
            <w:r>
              <w:rPr>
                <w:rFonts w:ascii="Arial" w:hAnsi="Arial"/>
                <w:sz w:val="12"/>
              </w:rPr>
              <w:t>a</w:t>
            </w:r>
            <w:r>
              <w:rPr>
                <w:rFonts w:ascii="Arial" w:hAnsi="Arial"/>
                <w:spacing w:val="-26"/>
                <w:sz w:val="12"/>
              </w:rPr>
              <w:t> </w:t>
            </w:r>
            <w:r>
              <w:rPr>
                <w:rFonts w:ascii="Arial" w:hAnsi="Arial"/>
                <w:sz w:val="12"/>
              </w:rPr>
              <w:t>c</w:t>
            </w:r>
            <w:r>
              <w:rPr>
                <w:rFonts w:ascii="Arial" w:hAnsi="Arial"/>
                <w:spacing w:val="-19"/>
                <w:sz w:val="12"/>
              </w:rPr>
              <w:t>t</w:t>
            </w:r>
            <w:r>
              <w:rPr>
                <w:rFonts w:ascii="Arial" w:hAnsi="Arial"/>
                <w:spacing w:val="3"/>
                <w:sz w:val="12"/>
              </w:rPr>
              <w:t>i</w:t>
            </w:r>
            <w:r>
              <w:rPr>
                <w:rFonts w:ascii="Arial" w:hAnsi="Arial"/>
                <w:sz w:val="12"/>
              </w:rPr>
              <w:t>v</w:t>
            </w:r>
            <w:r>
              <w:rPr>
                <w:rFonts w:ascii="Arial" w:hAnsi="Arial"/>
                <w:spacing w:val="-29"/>
                <w:sz w:val="12"/>
              </w:rPr>
              <w:t> </w:t>
            </w:r>
            <w:r>
              <w:rPr>
                <w:rFonts w:ascii="Arial" w:hAnsi="Arial"/>
                <w:spacing w:val="3"/>
                <w:sz w:val="12"/>
              </w:rPr>
              <w:t>i</w:t>
            </w:r>
            <w:r>
              <w:rPr>
                <w:rFonts w:ascii="Arial" w:hAnsi="Arial"/>
                <w:spacing w:val="-19"/>
                <w:sz w:val="12"/>
              </w:rPr>
              <w:t>t</w:t>
            </w:r>
            <w:r>
              <w:rPr>
                <w:rFonts w:ascii="Arial" w:hAnsi="Arial"/>
                <w:spacing w:val="8"/>
                <w:sz w:val="12"/>
              </w:rPr>
              <w:t>é</w:t>
            </w:r>
            <w:r>
              <w:rPr>
                <w:rFonts w:ascii="Arial" w:hAnsi="Arial"/>
                <w:sz w:val="12"/>
              </w:rPr>
              <w:t>:</w:t>
            </w:r>
          </w:p>
        </w:tc>
        <w:tc>
          <w:tcPr>
            <w:tcW w:w="4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178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pacing w:val="-4"/>
                <w:sz w:val="12"/>
              </w:rPr>
              <w:t>1,4</w:t>
            </w:r>
          </w:p>
        </w:tc>
      </w:tr>
      <w:tr>
        <w:trPr>
          <w:trHeight w:val="150" w:hRule="exact"/>
        </w:trPr>
        <w:tc>
          <w:tcPr>
            <w:tcW w:w="21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55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 w:hAnsi="Arial"/>
                <w:spacing w:val="-6"/>
                <w:sz w:val="12"/>
              </w:rPr>
              <w:t>S</w:t>
            </w:r>
            <w:r>
              <w:rPr>
                <w:rFonts w:ascii="Arial" w:hAnsi="Arial"/>
                <w:sz w:val="12"/>
              </w:rPr>
              <w:t>u</w:t>
            </w:r>
            <w:r>
              <w:rPr>
                <w:rFonts w:ascii="Arial" w:hAnsi="Arial"/>
                <w:spacing w:val="-19"/>
                <w:sz w:val="12"/>
              </w:rPr>
              <w:t> </w:t>
            </w:r>
            <w:r>
              <w:rPr>
                <w:rFonts w:ascii="Arial" w:hAnsi="Arial"/>
                <w:spacing w:val="-14"/>
                <w:sz w:val="12"/>
              </w:rPr>
              <w:t>r</w:t>
            </w:r>
            <w:r>
              <w:rPr>
                <w:rFonts w:ascii="Arial" w:hAnsi="Arial"/>
                <w:spacing w:val="-4"/>
                <w:sz w:val="12"/>
              </w:rPr>
              <w:t>f</w:t>
            </w:r>
            <w:r>
              <w:rPr>
                <w:rFonts w:ascii="Arial" w:hAnsi="Arial"/>
                <w:sz w:val="12"/>
              </w:rPr>
              <w:t>a</w:t>
            </w:r>
            <w:r>
              <w:rPr>
                <w:rFonts w:ascii="Arial" w:hAnsi="Arial"/>
                <w:spacing w:val="-23"/>
                <w:sz w:val="12"/>
              </w:rPr>
              <w:t> </w:t>
            </w:r>
            <w:r>
              <w:rPr>
                <w:rFonts w:ascii="Arial" w:hAnsi="Arial"/>
                <w:sz w:val="12"/>
              </w:rPr>
              <w:t>ce</w:t>
            </w:r>
            <w:r>
              <w:rPr>
                <w:rFonts w:ascii="Arial" w:hAnsi="Arial"/>
                <w:spacing w:val="-5"/>
                <w:sz w:val="12"/>
              </w:rPr>
              <w:t> </w:t>
            </w:r>
            <w:r>
              <w:rPr>
                <w:rFonts w:ascii="Arial" w:hAnsi="Arial"/>
                <w:spacing w:val="-15"/>
                <w:sz w:val="12"/>
              </w:rPr>
              <w:t>l</w:t>
            </w:r>
            <w:r>
              <w:rPr>
                <w:rFonts w:ascii="Arial" w:hAnsi="Arial"/>
                <w:spacing w:val="3"/>
                <w:sz w:val="12"/>
              </w:rPr>
              <w:t>i</w:t>
            </w:r>
            <w:r>
              <w:rPr>
                <w:rFonts w:ascii="Arial" w:hAnsi="Arial"/>
                <w:spacing w:val="-7"/>
                <w:sz w:val="12"/>
              </w:rPr>
              <w:t>b</w:t>
            </w:r>
            <w:r>
              <w:rPr>
                <w:rFonts w:ascii="Arial" w:hAnsi="Arial"/>
                <w:spacing w:val="-14"/>
                <w:sz w:val="12"/>
              </w:rPr>
              <w:t>r</w:t>
            </w:r>
            <w:r>
              <w:rPr>
                <w:rFonts w:ascii="Arial" w:hAnsi="Arial"/>
                <w:sz w:val="12"/>
              </w:rPr>
              <w:t>e</w:t>
            </w:r>
            <w:r>
              <w:rPr>
                <w:rFonts w:ascii="Arial" w:hAnsi="Arial"/>
                <w:spacing w:val="-5"/>
                <w:sz w:val="12"/>
              </w:rPr>
              <w:t> </w:t>
            </w:r>
            <w:r>
              <w:rPr>
                <w:rFonts w:ascii="Arial" w:hAnsi="Arial"/>
                <w:spacing w:val="-18"/>
                <w:sz w:val="12"/>
              </w:rPr>
              <w:t>é</w:t>
            </w:r>
            <w:r>
              <w:rPr>
                <w:rFonts w:ascii="Arial" w:hAnsi="Arial"/>
                <w:spacing w:val="8"/>
                <w:sz w:val="12"/>
              </w:rPr>
              <w:t>q</w:t>
            </w:r>
            <w:r>
              <w:rPr>
                <w:rFonts w:ascii="Arial" w:hAnsi="Arial"/>
                <w:sz w:val="12"/>
              </w:rPr>
              <w:t>u</w:t>
            </w:r>
            <w:r>
              <w:rPr>
                <w:rFonts w:ascii="Arial" w:hAnsi="Arial"/>
                <w:spacing w:val="-19"/>
                <w:sz w:val="12"/>
              </w:rPr>
              <w:t> </w:t>
            </w:r>
            <w:r>
              <w:rPr>
                <w:rFonts w:ascii="Arial" w:hAnsi="Arial"/>
                <w:spacing w:val="3"/>
                <w:sz w:val="12"/>
              </w:rPr>
              <w:t>i</w:t>
            </w:r>
            <w:r>
              <w:rPr>
                <w:rFonts w:ascii="Arial" w:hAnsi="Arial"/>
                <w:spacing w:val="-7"/>
                <w:sz w:val="12"/>
              </w:rPr>
              <w:t>p</w:t>
            </w:r>
            <w:r>
              <w:rPr>
                <w:rFonts w:ascii="Arial" w:hAnsi="Arial"/>
                <w:spacing w:val="-18"/>
                <w:sz w:val="12"/>
              </w:rPr>
              <w:t>é</w:t>
            </w:r>
            <w:r>
              <w:rPr>
                <w:rFonts w:ascii="Arial" w:hAnsi="Arial"/>
                <w:sz w:val="12"/>
              </w:rPr>
              <w:t>e</w:t>
            </w:r>
            <w:r>
              <w:rPr>
                <w:rFonts w:ascii="Arial" w:hAnsi="Arial"/>
                <w:spacing w:val="-5"/>
                <w:sz w:val="12"/>
              </w:rPr>
              <w:t> </w:t>
            </w:r>
            <w:r>
              <w:rPr>
                <w:rFonts w:ascii="Arial" w:hAnsi="Arial"/>
                <w:sz w:val="12"/>
              </w:rPr>
              <w:t>:</w:t>
            </w:r>
          </w:p>
        </w:tc>
        <w:tc>
          <w:tcPr>
            <w:tcW w:w="4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178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pacing w:val="-4"/>
                <w:sz w:val="12"/>
              </w:rPr>
              <w:t>0,0</w:t>
            </w:r>
          </w:p>
        </w:tc>
      </w:tr>
      <w:tr>
        <w:trPr>
          <w:trHeight w:val="150" w:hRule="exact"/>
        </w:trPr>
        <w:tc>
          <w:tcPr>
            <w:tcW w:w="21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55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 w:hAnsi="Arial"/>
                <w:spacing w:val="-6"/>
                <w:sz w:val="12"/>
              </w:rPr>
              <w:t>S</w:t>
            </w:r>
            <w:r>
              <w:rPr>
                <w:rFonts w:ascii="Arial" w:hAnsi="Arial"/>
                <w:sz w:val="12"/>
              </w:rPr>
              <w:t>u</w:t>
            </w:r>
            <w:r>
              <w:rPr>
                <w:rFonts w:ascii="Arial" w:hAnsi="Arial"/>
                <w:spacing w:val="-18"/>
                <w:sz w:val="12"/>
              </w:rPr>
              <w:t> </w:t>
            </w:r>
            <w:r>
              <w:rPr>
                <w:rFonts w:ascii="Arial" w:hAnsi="Arial"/>
                <w:spacing w:val="-14"/>
                <w:sz w:val="12"/>
              </w:rPr>
              <w:t>r</w:t>
            </w:r>
            <w:r>
              <w:rPr>
                <w:rFonts w:ascii="Arial" w:hAnsi="Arial"/>
                <w:spacing w:val="-4"/>
                <w:sz w:val="12"/>
              </w:rPr>
              <w:t>f</w:t>
            </w:r>
            <w:r>
              <w:rPr>
                <w:rFonts w:ascii="Arial" w:hAnsi="Arial"/>
                <w:sz w:val="12"/>
              </w:rPr>
              <w:t>a</w:t>
            </w:r>
            <w:r>
              <w:rPr>
                <w:rFonts w:ascii="Arial" w:hAnsi="Arial"/>
                <w:spacing w:val="-22"/>
                <w:sz w:val="12"/>
              </w:rPr>
              <w:t> </w:t>
            </w:r>
            <w:r>
              <w:rPr>
                <w:rFonts w:ascii="Arial" w:hAnsi="Arial"/>
                <w:sz w:val="12"/>
              </w:rPr>
              <w:t>ce</w:t>
            </w:r>
            <w:r>
              <w:rPr>
                <w:rFonts w:ascii="Arial" w:hAnsi="Arial"/>
                <w:spacing w:val="-3"/>
                <w:sz w:val="12"/>
              </w:rPr>
              <w:t> </w:t>
            </w:r>
            <w:r>
              <w:rPr>
                <w:rFonts w:ascii="Arial" w:hAnsi="Arial"/>
                <w:spacing w:val="-15"/>
                <w:sz w:val="12"/>
              </w:rPr>
              <w:t>l</w:t>
            </w:r>
            <w:r>
              <w:rPr>
                <w:rFonts w:ascii="Arial" w:hAnsi="Arial"/>
                <w:spacing w:val="3"/>
                <w:sz w:val="12"/>
              </w:rPr>
              <w:t>i</w:t>
            </w:r>
            <w:r>
              <w:rPr>
                <w:rFonts w:ascii="Arial" w:hAnsi="Arial"/>
                <w:spacing w:val="-7"/>
                <w:sz w:val="12"/>
              </w:rPr>
              <w:t>b</w:t>
            </w:r>
            <w:r>
              <w:rPr>
                <w:rFonts w:ascii="Arial" w:hAnsi="Arial"/>
                <w:spacing w:val="-14"/>
                <w:sz w:val="12"/>
              </w:rPr>
              <w:t>r</w:t>
            </w:r>
            <w:r>
              <w:rPr>
                <w:rFonts w:ascii="Arial" w:hAnsi="Arial"/>
                <w:sz w:val="12"/>
              </w:rPr>
              <w:t>e</w:t>
            </w:r>
            <w:r>
              <w:rPr>
                <w:rFonts w:ascii="Arial" w:hAnsi="Arial"/>
                <w:spacing w:val="-3"/>
                <w:sz w:val="12"/>
              </w:rPr>
              <w:t> </w:t>
            </w:r>
            <w:r>
              <w:rPr>
                <w:rFonts w:ascii="Arial" w:hAnsi="Arial"/>
                <w:spacing w:val="-7"/>
                <w:sz w:val="12"/>
              </w:rPr>
              <w:t>no</w:t>
            </w:r>
            <w:r>
              <w:rPr>
                <w:rFonts w:ascii="Arial" w:hAnsi="Arial"/>
                <w:sz w:val="12"/>
              </w:rPr>
              <w:t>n</w:t>
            </w:r>
            <w:r>
              <w:rPr>
                <w:rFonts w:ascii="Arial" w:hAnsi="Arial"/>
                <w:spacing w:val="-20"/>
                <w:sz w:val="12"/>
              </w:rPr>
              <w:t> </w:t>
            </w:r>
            <w:r>
              <w:rPr>
                <w:rFonts w:ascii="Arial" w:hAnsi="Arial"/>
                <w:spacing w:val="-18"/>
                <w:sz w:val="12"/>
              </w:rPr>
              <w:t>é</w:t>
            </w:r>
            <w:r>
              <w:rPr>
                <w:rFonts w:ascii="Arial" w:hAnsi="Arial"/>
                <w:spacing w:val="8"/>
                <w:sz w:val="12"/>
              </w:rPr>
              <w:t>q</w:t>
            </w:r>
            <w:r>
              <w:rPr>
                <w:rFonts w:ascii="Arial" w:hAnsi="Arial"/>
                <w:sz w:val="12"/>
              </w:rPr>
              <w:t>u</w:t>
            </w:r>
            <w:r>
              <w:rPr>
                <w:rFonts w:ascii="Arial" w:hAnsi="Arial"/>
                <w:spacing w:val="-17"/>
                <w:sz w:val="12"/>
              </w:rPr>
              <w:t> </w:t>
            </w:r>
            <w:r>
              <w:rPr>
                <w:rFonts w:ascii="Arial" w:hAnsi="Arial"/>
                <w:spacing w:val="3"/>
                <w:sz w:val="12"/>
              </w:rPr>
              <w:t>i</w:t>
            </w:r>
            <w:r>
              <w:rPr>
                <w:rFonts w:ascii="Arial" w:hAnsi="Arial"/>
                <w:spacing w:val="-7"/>
                <w:sz w:val="12"/>
              </w:rPr>
              <w:t>p</w:t>
            </w:r>
            <w:r>
              <w:rPr>
                <w:rFonts w:ascii="Arial" w:hAnsi="Arial"/>
                <w:spacing w:val="-18"/>
                <w:sz w:val="12"/>
              </w:rPr>
              <w:t>é</w:t>
            </w:r>
            <w:r>
              <w:rPr>
                <w:rFonts w:ascii="Arial" w:hAnsi="Arial"/>
                <w:sz w:val="12"/>
              </w:rPr>
              <w:t>e</w:t>
            </w:r>
            <w:r>
              <w:rPr>
                <w:rFonts w:ascii="Arial" w:hAnsi="Arial"/>
                <w:spacing w:val="-3"/>
                <w:sz w:val="12"/>
              </w:rPr>
              <w:t> </w:t>
            </w:r>
            <w:r>
              <w:rPr>
                <w:rFonts w:ascii="Arial" w:hAnsi="Arial"/>
                <w:sz w:val="12"/>
              </w:rPr>
              <w:t>:</w:t>
            </w:r>
          </w:p>
        </w:tc>
        <w:tc>
          <w:tcPr>
            <w:tcW w:w="4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178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pacing w:val="-4"/>
                <w:sz w:val="12"/>
              </w:rPr>
              <w:t>0,0</w:t>
            </w:r>
          </w:p>
        </w:tc>
      </w:tr>
      <w:tr>
        <w:trPr>
          <w:trHeight w:val="150" w:hRule="exact"/>
        </w:trPr>
        <w:tc>
          <w:tcPr>
            <w:tcW w:w="21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55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pacing w:val="-6"/>
                <w:w w:val="95"/>
                <w:sz w:val="12"/>
              </w:rPr>
              <w:t>S</w:t>
            </w:r>
            <w:r>
              <w:rPr>
                <w:rFonts w:ascii="Arial"/>
                <w:w w:val="95"/>
                <w:sz w:val="12"/>
              </w:rPr>
              <w:t>u</w:t>
            </w:r>
            <w:r>
              <w:rPr>
                <w:rFonts w:ascii="Arial"/>
                <w:spacing w:val="-17"/>
                <w:w w:val="95"/>
                <w:sz w:val="12"/>
              </w:rPr>
              <w:t> </w:t>
            </w:r>
            <w:r>
              <w:rPr>
                <w:rFonts w:ascii="Arial"/>
                <w:spacing w:val="-13"/>
                <w:w w:val="95"/>
                <w:sz w:val="12"/>
              </w:rPr>
              <w:t>r</w:t>
            </w:r>
            <w:r>
              <w:rPr>
                <w:rFonts w:ascii="Arial"/>
                <w:spacing w:val="-4"/>
                <w:w w:val="95"/>
                <w:sz w:val="12"/>
              </w:rPr>
              <w:t>f</w:t>
            </w:r>
            <w:r>
              <w:rPr>
                <w:rFonts w:ascii="Arial"/>
                <w:w w:val="95"/>
                <w:sz w:val="12"/>
              </w:rPr>
              <w:t>a</w:t>
            </w:r>
            <w:r>
              <w:rPr>
                <w:rFonts w:ascii="Arial"/>
                <w:spacing w:val="-20"/>
                <w:w w:val="95"/>
                <w:sz w:val="12"/>
              </w:rPr>
              <w:t> </w:t>
            </w:r>
            <w:r>
              <w:rPr>
                <w:rFonts w:ascii="Arial"/>
                <w:w w:val="95"/>
                <w:sz w:val="12"/>
              </w:rPr>
              <w:t>ce</w:t>
            </w:r>
            <w:r>
              <w:rPr>
                <w:rFonts w:ascii="Arial"/>
                <w:spacing w:val="-3"/>
                <w:w w:val="95"/>
                <w:sz w:val="12"/>
              </w:rPr>
              <w:t> </w:t>
            </w:r>
            <w:r>
              <w:rPr>
                <w:rFonts w:ascii="Arial"/>
                <w:w w:val="95"/>
                <w:sz w:val="12"/>
              </w:rPr>
              <w:t>z</w:t>
            </w:r>
            <w:r>
              <w:rPr>
                <w:rFonts w:ascii="Arial"/>
                <w:spacing w:val="-7"/>
                <w:w w:val="95"/>
                <w:sz w:val="12"/>
              </w:rPr>
              <w:t>on</w:t>
            </w:r>
            <w:r>
              <w:rPr>
                <w:rFonts w:ascii="Arial"/>
                <w:w w:val="95"/>
                <w:sz w:val="12"/>
              </w:rPr>
              <w:t>e</w:t>
            </w:r>
            <w:r>
              <w:rPr>
                <w:rFonts w:ascii="Arial"/>
                <w:spacing w:val="-3"/>
                <w:w w:val="95"/>
                <w:sz w:val="12"/>
              </w:rPr>
              <w:t> </w:t>
            </w:r>
            <w:r>
              <w:rPr>
                <w:rFonts w:ascii="Arial"/>
                <w:w w:val="95"/>
                <w:sz w:val="12"/>
              </w:rPr>
              <w:t>v</w:t>
            </w:r>
            <w:r>
              <w:rPr>
                <w:rFonts w:ascii="Arial"/>
                <w:spacing w:val="-25"/>
                <w:w w:val="95"/>
                <w:sz w:val="12"/>
              </w:rPr>
              <w:t> </w:t>
            </w:r>
            <w:r>
              <w:rPr>
                <w:rFonts w:ascii="Arial"/>
                <w:w w:val="95"/>
                <w:sz w:val="12"/>
              </w:rPr>
              <w:t>e</w:t>
            </w:r>
            <w:r>
              <w:rPr>
                <w:rFonts w:ascii="Arial"/>
                <w:spacing w:val="-21"/>
                <w:w w:val="95"/>
                <w:sz w:val="12"/>
              </w:rPr>
              <w:t> </w:t>
            </w:r>
            <w:r>
              <w:rPr>
                <w:rFonts w:ascii="Arial"/>
                <w:spacing w:val="-13"/>
                <w:w w:val="95"/>
                <w:sz w:val="12"/>
              </w:rPr>
              <w:t>r</w:t>
            </w:r>
            <w:r>
              <w:rPr>
                <w:rFonts w:ascii="Arial"/>
                <w:spacing w:val="-18"/>
                <w:w w:val="95"/>
                <w:sz w:val="12"/>
              </w:rPr>
              <w:t>t</w:t>
            </w:r>
            <w:r>
              <w:rPr>
                <w:rFonts w:ascii="Arial"/>
                <w:w w:val="95"/>
                <w:sz w:val="12"/>
              </w:rPr>
              <w:t>e</w:t>
            </w:r>
            <w:r>
              <w:rPr>
                <w:rFonts w:ascii="Arial"/>
                <w:spacing w:val="-3"/>
                <w:w w:val="95"/>
                <w:sz w:val="12"/>
              </w:rPr>
              <w:t> </w:t>
            </w:r>
            <w:r>
              <w:rPr>
                <w:rFonts w:ascii="Arial"/>
                <w:w w:val="95"/>
                <w:sz w:val="12"/>
              </w:rPr>
              <w:t>:</w:t>
            </w:r>
          </w:p>
        </w:tc>
        <w:tc>
          <w:tcPr>
            <w:tcW w:w="4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178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pacing w:val="-4"/>
                <w:sz w:val="12"/>
              </w:rPr>
              <w:t>0,0</w:t>
            </w:r>
          </w:p>
        </w:tc>
      </w:tr>
      <w:tr>
        <w:trPr>
          <w:trHeight w:val="150" w:hRule="exact"/>
        </w:trPr>
        <w:tc>
          <w:tcPr>
            <w:tcW w:w="21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55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pacing w:val="-4"/>
                <w:sz w:val="12"/>
              </w:rPr>
              <w:t>I</w:t>
            </w:r>
            <w:r>
              <w:rPr>
                <w:rFonts w:ascii="Arial"/>
                <w:spacing w:val="-7"/>
                <w:sz w:val="12"/>
              </w:rPr>
              <w:t>n</w:t>
            </w:r>
            <w:r>
              <w:rPr>
                <w:rFonts w:ascii="Arial"/>
                <w:spacing w:val="-4"/>
                <w:sz w:val="12"/>
              </w:rPr>
              <w:t>f</w:t>
            </w:r>
            <w:r>
              <w:rPr>
                <w:rFonts w:ascii="Arial"/>
                <w:spacing w:val="-14"/>
                <w:sz w:val="12"/>
              </w:rPr>
              <w:t>r</w:t>
            </w:r>
            <w:r>
              <w:rPr>
                <w:rFonts w:ascii="Arial"/>
                <w:sz w:val="12"/>
              </w:rPr>
              <w:t>a</w:t>
            </w:r>
            <w:r>
              <w:rPr>
                <w:rFonts w:ascii="Arial"/>
                <w:spacing w:val="-18"/>
                <w:sz w:val="12"/>
              </w:rPr>
              <w:t> </w:t>
            </w:r>
            <w:r>
              <w:rPr>
                <w:rFonts w:ascii="Arial"/>
                <w:spacing w:val="-7"/>
                <w:sz w:val="12"/>
              </w:rPr>
              <w:t>s</w:t>
            </w:r>
            <w:r>
              <w:rPr>
                <w:rFonts w:ascii="Arial"/>
                <w:spacing w:val="-19"/>
                <w:sz w:val="12"/>
              </w:rPr>
              <w:t>t</w:t>
            </w:r>
            <w:r>
              <w:rPr>
                <w:rFonts w:ascii="Arial"/>
                <w:spacing w:val="-14"/>
                <w:sz w:val="12"/>
              </w:rPr>
              <w:t>r</w:t>
            </w:r>
            <w:r>
              <w:rPr>
                <w:rFonts w:ascii="Arial"/>
                <w:sz w:val="12"/>
              </w:rPr>
              <w:t>u</w:t>
            </w:r>
            <w:r>
              <w:rPr>
                <w:rFonts w:ascii="Arial"/>
                <w:spacing w:val="-11"/>
                <w:sz w:val="12"/>
              </w:rPr>
              <w:t> </w:t>
            </w:r>
            <w:r>
              <w:rPr>
                <w:rFonts w:ascii="Arial"/>
                <w:sz w:val="12"/>
              </w:rPr>
              <w:t>c</w:t>
            </w:r>
            <w:r>
              <w:rPr>
                <w:rFonts w:ascii="Arial"/>
                <w:spacing w:val="-19"/>
                <w:sz w:val="12"/>
              </w:rPr>
              <w:t>t</w:t>
            </w:r>
            <w:r>
              <w:rPr>
                <w:rFonts w:ascii="Arial"/>
                <w:sz w:val="12"/>
              </w:rPr>
              <w:t>u</w:t>
            </w:r>
            <w:r>
              <w:rPr>
                <w:rFonts w:ascii="Arial"/>
                <w:spacing w:val="-12"/>
                <w:sz w:val="12"/>
              </w:rPr>
              <w:t> </w:t>
            </w:r>
            <w:r>
              <w:rPr>
                <w:rFonts w:ascii="Arial"/>
                <w:spacing w:val="-14"/>
                <w:sz w:val="12"/>
              </w:rPr>
              <w:t>r</w:t>
            </w:r>
            <w:r>
              <w:rPr>
                <w:rFonts w:ascii="Arial"/>
                <w:sz w:val="12"/>
              </w:rPr>
              <w:t>e</w:t>
            </w:r>
            <w:r>
              <w:rPr>
                <w:rFonts w:ascii="Arial"/>
                <w:spacing w:val="-17"/>
                <w:sz w:val="12"/>
              </w:rPr>
              <w:t> </w:t>
            </w:r>
            <w:r>
              <w:rPr>
                <w:rFonts w:ascii="Arial"/>
                <w:sz w:val="12"/>
              </w:rPr>
              <w:t>s</w:t>
            </w:r>
            <w:r>
              <w:rPr>
                <w:rFonts w:ascii="Arial"/>
                <w:spacing w:val="-14"/>
                <w:sz w:val="12"/>
              </w:rPr>
              <w:t> </w:t>
            </w:r>
            <w:r>
              <w:rPr>
                <w:rFonts w:ascii="Arial"/>
                <w:sz w:val="12"/>
              </w:rPr>
              <w:t>:</w:t>
            </w:r>
          </w:p>
        </w:tc>
        <w:tc>
          <w:tcPr>
            <w:tcW w:w="4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178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pacing w:val="-4"/>
                <w:sz w:val="12"/>
              </w:rPr>
              <w:t>0,2</w:t>
            </w:r>
          </w:p>
        </w:tc>
      </w:tr>
      <w:tr>
        <w:trPr>
          <w:trHeight w:val="150" w:hRule="exact"/>
        </w:trPr>
        <w:tc>
          <w:tcPr>
            <w:tcW w:w="21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55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pacing w:val="-1"/>
                <w:sz w:val="12"/>
              </w:rPr>
              <w:t>SURFACE</w:t>
            </w:r>
            <w:r>
              <w:rPr>
                <w:rFonts w:ascii="Arial"/>
                <w:spacing w:val="-19"/>
                <w:sz w:val="12"/>
              </w:rPr>
              <w:t> </w:t>
            </w:r>
            <w:r>
              <w:rPr>
                <w:rFonts w:ascii="Arial"/>
                <w:spacing w:val="-3"/>
                <w:sz w:val="12"/>
              </w:rPr>
              <w:t>TOTALE</w:t>
            </w:r>
            <w:r>
              <w:rPr>
                <w:rFonts w:ascii="Arial"/>
                <w:spacing w:val="-18"/>
                <w:sz w:val="12"/>
              </w:rPr>
              <w:t> </w:t>
            </w:r>
            <w:r>
              <w:rPr>
                <w:rFonts w:ascii="Arial"/>
                <w:spacing w:val="1"/>
                <w:sz w:val="12"/>
              </w:rPr>
              <w:t>DE</w:t>
            </w:r>
            <w:r>
              <w:rPr>
                <w:rFonts w:ascii="Arial"/>
                <w:spacing w:val="-18"/>
                <w:sz w:val="12"/>
              </w:rPr>
              <w:t> </w:t>
            </w:r>
            <w:r>
              <w:rPr>
                <w:rFonts w:ascii="Arial"/>
                <w:spacing w:val="-4"/>
                <w:sz w:val="12"/>
              </w:rPr>
              <w:t>LA</w:t>
            </w:r>
            <w:r>
              <w:rPr>
                <w:rFonts w:ascii="Arial"/>
                <w:spacing w:val="-18"/>
                <w:sz w:val="12"/>
              </w:rPr>
              <w:t> </w:t>
            </w:r>
            <w:r>
              <w:rPr>
                <w:rFonts w:ascii="Arial"/>
                <w:w w:val="95"/>
                <w:sz w:val="12"/>
              </w:rPr>
              <w:t>Z</w:t>
            </w:r>
            <w:r>
              <w:rPr>
                <w:rFonts w:ascii="Arial"/>
                <w:spacing w:val="-10"/>
                <w:w w:val="95"/>
                <w:sz w:val="12"/>
              </w:rPr>
              <w:t> </w:t>
            </w:r>
            <w:r>
              <w:rPr>
                <w:rFonts w:ascii="Arial"/>
                <w:spacing w:val="-2"/>
                <w:sz w:val="12"/>
              </w:rPr>
              <w:t>O</w:t>
            </w:r>
            <w:r>
              <w:rPr>
                <w:rFonts w:ascii="Arial"/>
                <w:spacing w:val="-6"/>
                <w:sz w:val="12"/>
              </w:rPr>
              <w:t>N</w:t>
            </w:r>
            <w:r>
              <w:rPr>
                <w:rFonts w:ascii="Arial"/>
                <w:spacing w:val="2"/>
                <w:sz w:val="12"/>
              </w:rPr>
              <w:t> </w:t>
            </w:r>
            <w:r>
              <w:rPr>
                <w:rFonts w:ascii="Arial"/>
                <w:sz w:val="12"/>
              </w:rPr>
              <w:t>E</w:t>
            </w:r>
            <w:r>
              <w:rPr>
                <w:rFonts w:ascii="Arial"/>
                <w:spacing w:val="-18"/>
                <w:sz w:val="12"/>
              </w:rPr>
              <w:t> </w:t>
            </w:r>
            <w:r>
              <w:rPr>
                <w:rFonts w:ascii="Arial"/>
                <w:sz w:val="12"/>
              </w:rPr>
              <w:t>:</w:t>
            </w:r>
          </w:p>
        </w:tc>
        <w:tc>
          <w:tcPr>
            <w:tcW w:w="4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178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pacing w:val="-4"/>
                <w:sz w:val="12"/>
              </w:rPr>
              <w:t>5,2</w:t>
            </w:r>
          </w:p>
        </w:tc>
      </w:tr>
      <w:tr>
        <w:trPr>
          <w:trHeight w:val="150" w:hRule="exact"/>
        </w:trPr>
        <w:tc>
          <w:tcPr>
            <w:tcW w:w="21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55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 w:hAnsi="Arial"/>
                <w:w w:val="90"/>
                <w:sz w:val="12"/>
              </w:rPr>
              <w:t>d</w:t>
            </w:r>
            <w:r>
              <w:rPr>
                <w:rFonts w:ascii="Arial" w:hAnsi="Arial"/>
                <w:spacing w:val="-7"/>
                <w:w w:val="90"/>
                <w:sz w:val="12"/>
              </w:rPr>
              <w:t> </w:t>
            </w:r>
            <w:r>
              <w:rPr>
                <w:rFonts w:ascii="Arial" w:hAnsi="Arial"/>
                <w:spacing w:val="-6"/>
                <w:sz w:val="12"/>
              </w:rPr>
              <w:t>on</w:t>
            </w:r>
            <w:r>
              <w:rPr>
                <w:rFonts w:ascii="Arial" w:hAnsi="Arial"/>
                <w:spacing w:val="-3"/>
                <w:sz w:val="12"/>
              </w:rPr>
              <w:t>t</w:t>
            </w:r>
            <w:r>
              <w:rPr>
                <w:rFonts w:ascii="Arial" w:hAnsi="Arial"/>
                <w:spacing w:val="-6"/>
                <w:sz w:val="12"/>
              </w:rPr>
              <w:t>s</w:t>
            </w:r>
            <w:r>
              <w:rPr>
                <w:rFonts w:ascii="Arial" w:hAnsi="Arial"/>
                <w:spacing w:val="-12"/>
                <w:sz w:val="12"/>
              </w:rPr>
              <w:t>u</w:t>
            </w:r>
            <w:r>
              <w:rPr>
                <w:rFonts w:ascii="Arial" w:hAnsi="Arial"/>
                <w:spacing w:val="-10"/>
                <w:sz w:val="12"/>
              </w:rPr>
              <w:t> </w:t>
            </w:r>
            <w:r>
              <w:rPr>
                <w:rFonts w:ascii="Arial" w:hAnsi="Arial"/>
                <w:spacing w:val="-6"/>
                <w:sz w:val="12"/>
              </w:rPr>
              <w:t>r</w:t>
            </w:r>
            <w:r>
              <w:rPr>
                <w:rFonts w:ascii="Arial" w:hAnsi="Arial"/>
                <w:spacing w:val="-9"/>
                <w:sz w:val="12"/>
              </w:rPr>
              <w:t>f</w:t>
            </w:r>
            <w:r>
              <w:rPr>
                <w:rFonts w:ascii="Arial" w:hAnsi="Arial"/>
                <w:spacing w:val="-15"/>
                <w:sz w:val="12"/>
              </w:rPr>
              <w:t>a</w:t>
            </w:r>
            <w:r>
              <w:rPr>
                <w:rFonts w:ascii="Arial" w:hAnsi="Arial"/>
                <w:spacing w:val="-16"/>
                <w:sz w:val="12"/>
              </w:rPr>
              <w:t> </w:t>
            </w:r>
            <w:r>
              <w:rPr>
                <w:rFonts w:ascii="Arial" w:hAnsi="Arial"/>
                <w:sz w:val="12"/>
              </w:rPr>
              <w:t>ce</w:t>
            </w:r>
            <w:r>
              <w:rPr>
                <w:rFonts w:ascii="Arial" w:hAnsi="Arial"/>
                <w:spacing w:val="11"/>
                <w:sz w:val="12"/>
              </w:rPr>
              <w:t> </w:t>
            </w:r>
            <w:r>
              <w:rPr>
                <w:rFonts w:ascii="Arial" w:hAnsi="Arial"/>
                <w:spacing w:val="-8"/>
                <w:sz w:val="12"/>
              </w:rPr>
              <w:t>r</w:t>
            </w:r>
            <w:r>
              <w:rPr>
                <w:rFonts w:ascii="Arial" w:hAnsi="Arial"/>
                <w:spacing w:val="-11"/>
                <w:sz w:val="12"/>
              </w:rPr>
              <w:t>é</w:t>
            </w:r>
            <w:r>
              <w:rPr>
                <w:rFonts w:ascii="Arial" w:hAnsi="Arial"/>
                <w:spacing w:val="-12"/>
                <w:sz w:val="12"/>
              </w:rPr>
              <w:t>s</w:t>
            </w:r>
            <w:r>
              <w:rPr>
                <w:rFonts w:ascii="Arial" w:hAnsi="Arial"/>
                <w:spacing w:val="-22"/>
                <w:sz w:val="12"/>
              </w:rPr>
              <w:t>e</w:t>
            </w:r>
            <w:r>
              <w:rPr>
                <w:rFonts w:ascii="Arial" w:hAnsi="Arial"/>
                <w:spacing w:val="-16"/>
                <w:sz w:val="12"/>
              </w:rPr>
              <w:t> </w:t>
            </w:r>
            <w:r>
              <w:rPr>
                <w:rFonts w:ascii="Arial" w:hAnsi="Arial"/>
                <w:spacing w:val="-7"/>
                <w:sz w:val="12"/>
              </w:rPr>
              <w:t>r</w:t>
            </w:r>
            <w:r>
              <w:rPr>
                <w:rFonts w:ascii="Arial" w:hAnsi="Arial"/>
                <w:spacing w:val="-20"/>
                <w:sz w:val="12"/>
              </w:rPr>
              <w:t>v</w:t>
            </w:r>
            <w:r>
              <w:rPr>
                <w:rFonts w:ascii="Arial" w:hAnsi="Arial"/>
                <w:spacing w:val="-23"/>
                <w:sz w:val="12"/>
              </w:rPr>
              <w:t> </w:t>
            </w:r>
            <w:r>
              <w:rPr>
                <w:rFonts w:ascii="Arial" w:hAnsi="Arial"/>
                <w:spacing w:val="-10"/>
                <w:sz w:val="12"/>
              </w:rPr>
              <w:t>é</w:t>
            </w:r>
            <w:r>
              <w:rPr>
                <w:rFonts w:ascii="Arial" w:hAnsi="Arial"/>
                <w:spacing w:val="-19"/>
                <w:sz w:val="12"/>
              </w:rPr>
              <w:t>e</w:t>
            </w:r>
            <w:r>
              <w:rPr>
                <w:rFonts w:ascii="Arial" w:hAnsi="Arial"/>
                <w:spacing w:val="11"/>
                <w:sz w:val="12"/>
              </w:rPr>
              <w:t> </w:t>
            </w:r>
            <w:r>
              <w:rPr>
                <w:rFonts w:ascii="Arial" w:hAnsi="Arial"/>
                <w:sz w:val="12"/>
              </w:rPr>
              <w:t>:</w:t>
            </w:r>
          </w:p>
        </w:tc>
        <w:tc>
          <w:tcPr>
            <w:tcW w:w="4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178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pacing w:val="-4"/>
                <w:sz w:val="12"/>
              </w:rPr>
              <w:t>0,0</w:t>
            </w:r>
          </w:p>
        </w:tc>
      </w:tr>
      <w:tr>
        <w:trPr>
          <w:trHeight w:val="150" w:hRule="exact"/>
        </w:trPr>
        <w:tc>
          <w:tcPr>
            <w:tcW w:w="21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55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 w:hAnsi="Arial" w:cs="Arial" w:eastAsia="Arial"/>
                <w:spacing w:val="-27"/>
                <w:w w:val="130"/>
                <w:sz w:val="12"/>
                <w:szCs w:val="12"/>
              </w:rPr>
              <w:t>––––––––––––––––––––––––––––––</w:t>
            </w:r>
            <w:r>
              <w:rPr>
                <w:rFonts w:ascii="Arial" w:hAnsi="Arial" w:cs="Arial" w:eastAsia="Arial"/>
                <w:w w:val="130"/>
                <w:sz w:val="12"/>
                <w:szCs w:val="12"/>
              </w:rPr>
              <w:t>–</w:t>
            </w:r>
            <w:r>
              <w:rPr>
                <w:rFonts w:ascii="Arial" w:hAnsi="Arial" w:cs="Arial" w:eastAsia="Arial"/>
                <w:sz w:val="12"/>
                <w:szCs w:val="12"/>
              </w:rPr>
            </w:r>
          </w:p>
        </w:tc>
        <w:tc>
          <w:tcPr>
            <w:tcW w:w="4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/>
          </w:p>
        </w:tc>
      </w:tr>
      <w:tr>
        <w:trPr>
          <w:trHeight w:val="175" w:hRule="exact"/>
        </w:trPr>
        <w:tc>
          <w:tcPr>
            <w:tcW w:w="21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55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 w:hAnsi="Arial"/>
                <w:spacing w:val="-6"/>
                <w:sz w:val="12"/>
              </w:rPr>
              <w:t>P</w:t>
            </w:r>
            <w:r>
              <w:rPr>
                <w:rFonts w:ascii="Arial" w:hAnsi="Arial"/>
                <w:spacing w:val="-14"/>
                <w:sz w:val="12"/>
              </w:rPr>
              <w:t>r</w:t>
            </w:r>
            <w:r>
              <w:rPr>
                <w:rFonts w:ascii="Arial" w:hAnsi="Arial"/>
                <w:spacing w:val="-7"/>
                <w:sz w:val="12"/>
              </w:rPr>
              <w:t>o</w:t>
            </w:r>
            <w:r>
              <w:rPr>
                <w:rFonts w:ascii="Arial" w:hAnsi="Arial"/>
                <w:spacing w:val="-15"/>
                <w:sz w:val="12"/>
              </w:rPr>
              <w:t>j</w:t>
            </w:r>
            <w:r>
              <w:rPr>
                <w:rFonts w:ascii="Arial" w:hAnsi="Arial"/>
                <w:sz w:val="12"/>
              </w:rPr>
              <w:t>e</w:t>
            </w:r>
            <w:r>
              <w:rPr>
                <w:rFonts w:ascii="Arial" w:hAnsi="Arial"/>
                <w:spacing w:val="-15"/>
                <w:sz w:val="12"/>
              </w:rPr>
              <w:t> </w:t>
            </w:r>
            <w:r>
              <w:rPr>
                <w:rFonts w:ascii="Arial" w:hAnsi="Arial"/>
                <w:spacing w:val="-4"/>
                <w:sz w:val="12"/>
              </w:rPr>
              <w:t>t</w:t>
            </w:r>
            <w:r>
              <w:rPr>
                <w:rFonts w:ascii="Arial" w:hAnsi="Arial"/>
                <w:spacing w:val="5"/>
                <w:sz w:val="12"/>
              </w:rPr>
              <w:t>(</w:t>
            </w:r>
            <w:r>
              <w:rPr>
                <w:rFonts w:ascii="Arial" w:hAnsi="Arial"/>
                <w:sz w:val="12"/>
              </w:rPr>
              <w:t>e</w:t>
            </w:r>
            <w:r>
              <w:rPr>
                <w:rFonts w:ascii="Arial" w:hAnsi="Arial"/>
                <w:spacing w:val="-15"/>
                <w:sz w:val="12"/>
              </w:rPr>
              <w:t> </w:t>
            </w:r>
            <w:r>
              <w:rPr>
                <w:rFonts w:ascii="Arial" w:hAnsi="Arial"/>
                <w:spacing w:val="-16"/>
                <w:sz w:val="12"/>
              </w:rPr>
              <w:t>x</w:t>
            </w:r>
            <w:r>
              <w:rPr>
                <w:rFonts w:ascii="Arial" w:hAnsi="Arial"/>
                <w:spacing w:val="-19"/>
                <w:sz w:val="12"/>
              </w:rPr>
              <w:t>t</w:t>
            </w:r>
            <w:r>
              <w:rPr>
                <w:rFonts w:ascii="Arial" w:hAnsi="Arial"/>
                <w:sz w:val="12"/>
              </w:rPr>
              <w:t>e</w:t>
            </w:r>
            <w:r>
              <w:rPr>
                <w:rFonts w:ascii="Arial" w:hAnsi="Arial"/>
                <w:spacing w:val="-14"/>
                <w:sz w:val="12"/>
              </w:rPr>
              <w:t> </w:t>
            </w:r>
            <w:r>
              <w:rPr>
                <w:rFonts w:ascii="Arial" w:hAnsi="Arial"/>
                <w:spacing w:val="-7"/>
                <w:sz w:val="12"/>
              </w:rPr>
              <w:t>ns</w:t>
            </w:r>
            <w:r>
              <w:rPr>
                <w:rFonts w:ascii="Arial" w:hAnsi="Arial"/>
                <w:spacing w:val="3"/>
                <w:sz w:val="12"/>
              </w:rPr>
              <w:t>i</w:t>
            </w:r>
            <w:r>
              <w:rPr>
                <w:rFonts w:ascii="Arial" w:hAnsi="Arial"/>
                <w:spacing w:val="-7"/>
                <w:sz w:val="12"/>
              </w:rPr>
              <w:t>o</w:t>
            </w:r>
            <w:r>
              <w:rPr>
                <w:rFonts w:ascii="Arial" w:hAnsi="Arial"/>
                <w:sz w:val="12"/>
              </w:rPr>
              <w:t>n</w:t>
            </w:r>
            <w:r>
              <w:rPr>
                <w:rFonts w:ascii="Arial" w:hAnsi="Arial"/>
                <w:spacing w:val="-11"/>
                <w:sz w:val="12"/>
              </w:rPr>
              <w:t> </w:t>
            </w:r>
            <w:r>
              <w:rPr>
                <w:rFonts w:ascii="Arial" w:hAnsi="Arial"/>
                <w:spacing w:val="-7"/>
                <w:sz w:val="12"/>
              </w:rPr>
              <w:t>o</w:t>
            </w:r>
            <w:r>
              <w:rPr>
                <w:rFonts w:ascii="Arial" w:hAnsi="Arial"/>
                <w:sz w:val="12"/>
              </w:rPr>
              <w:t>u</w:t>
            </w:r>
            <w:r>
              <w:rPr>
                <w:rFonts w:ascii="Arial" w:hAnsi="Arial"/>
                <w:spacing w:val="21"/>
                <w:sz w:val="12"/>
              </w:rPr>
              <w:t> </w:t>
            </w:r>
            <w:r>
              <w:rPr>
                <w:rFonts w:ascii="Arial" w:hAnsi="Arial"/>
                <w:sz w:val="12"/>
              </w:rPr>
              <w:t>c</w:t>
            </w:r>
            <w:r>
              <w:rPr>
                <w:rFonts w:ascii="Arial" w:hAnsi="Arial"/>
                <w:spacing w:val="-14"/>
                <w:sz w:val="12"/>
              </w:rPr>
              <w:t>r</w:t>
            </w:r>
            <w:r>
              <w:rPr>
                <w:rFonts w:ascii="Arial" w:hAnsi="Arial"/>
                <w:spacing w:val="-18"/>
                <w:sz w:val="12"/>
              </w:rPr>
              <w:t>é</w:t>
            </w:r>
            <w:r>
              <w:rPr>
                <w:rFonts w:ascii="Arial" w:hAnsi="Arial"/>
                <w:sz w:val="12"/>
              </w:rPr>
              <w:t>a</w:t>
            </w:r>
            <w:r>
              <w:rPr>
                <w:rFonts w:ascii="Arial" w:hAnsi="Arial"/>
                <w:spacing w:val="-14"/>
                <w:sz w:val="12"/>
              </w:rPr>
              <w:t> </w:t>
            </w:r>
            <w:r>
              <w:rPr>
                <w:rFonts w:ascii="Arial" w:hAnsi="Arial"/>
                <w:spacing w:val="-19"/>
                <w:sz w:val="12"/>
              </w:rPr>
              <w:t>t</w:t>
            </w:r>
            <w:r>
              <w:rPr>
                <w:rFonts w:ascii="Arial" w:hAnsi="Arial"/>
                <w:spacing w:val="3"/>
                <w:sz w:val="12"/>
              </w:rPr>
              <w:t>i</w:t>
            </w:r>
            <w:r>
              <w:rPr>
                <w:rFonts w:ascii="Arial" w:hAnsi="Arial"/>
                <w:spacing w:val="-7"/>
                <w:sz w:val="12"/>
              </w:rPr>
              <w:t>on</w:t>
            </w:r>
            <w:r>
              <w:rPr>
                <w:rFonts w:ascii="Arial" w:hAnsi="Arial"/>
                <w:sz w:val="12"/>
              </w:rPr>
              <w:t>) :</w:t>
            </w:r>
          </w:p>
        </w:tc>
        <w:tc>
          <w:tcPr>
            <w:tcW w:w="4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FFFFFF"/>
          </w:tcPr>
          <w:p>
            <w:pPr>
              <w:pStyle w:val="TableParagraph"/>
              <w:spacing w:line="240" w:lineRule="auto"/>
              <w:ind w:left="178" w:right="0"/>
              <w:jc w:val="left"/>
              <w:rPr>
                <w:rFonts w:ascii="Arial" w:hAnsi="Arial" w:cs="Arial" w:eastAsia="Arial"/>
                <w:sz w:val="12"/>
                <w:szCs w:val="12"/>
              </w:rPr>
            </w:pPr>
            <w:r>
              <w:rPr>
                <w:rFonts w:ascii="Arial"/>
                <w:spacing w:val="-4"/>
                <w:sz w:val="12"/>
              </w:rPr>
              <w:t>0,0</w:t>
            </w:r>
          </w:p>
        </w:tc>
      </w:tr>
    </w:tbl>
    <w:sectPr>
      <w:pgSz w:w="11920" w:h="16850"/>
      <w:pgMar w:header="0" w:footer="707" w:top="0" w:bottom="90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Helvetica">
    <w:altName w:val="Helvetica"/>
    <w:charset w:val="0"/>
    <w:family w:val="swiss"/>
    <w:pitch w:val="variable"/>
  </w:font>
  <w:font w:name="Helvetica">
    <w:altName w:val="Helvetica"/>
    <w:charset w:val="0"/>
    <w:family w:val="auto"/>
    <w:pitch w:val="variable"/>
  </w:font>
  <w:font w:name="Arial">
    <w:altName w:val="Arial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00.580002pt;margin-top:803.297241pt;width:387.7pt;height:10pt;mso-position-horizontal-relative:page;mso-position-vertical-relative:page;z-index:-72376" type="#_x0000_t202" filled="false" stroked="false">
          <v:textbox inset="0,0,0,0">
            <w:txbxContent>
              <w:p>
                <w:pPr>
                  <w:pStyle w:val="BodyText"/>
                  <w:spacing w:line="184" w:lineRule="exact"/>
                  <w:ind w:right="0"/>
                  <w:jc w:val="left"/>
                  <w:rPr>
                    <w:rFonts w:ascii="Arial" w:hAnsi="Arial" w:cs="Arial" w:eastAsia="Arial"/>
                  </w:rPr>
                </w:pPr>
                <w:r>
                  <w:rPr>
                    <w:rFonts w:ascii="Arial" w:hAnsi="Arial" w:cs="Arial" w:eastAsia="Arial"/>
                    <w:spacing w:val="-1"/>
                  </w:rPr>
                  <w:t>Observatoire</w:t>
                </w:r>
                <w:r>
                  <w:rPr>
                    <w:rFonts w:ascii="Arial" w:hAnsi="Arial" w:cs="Arial" w:eastAsia="Arial"/>
                    <w:spacing w:val="-6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</w:rPr>
                  <w:t>de</w:t>
                </w:r>
                <w:r>
                  <w:rPr>
                    <w:rFonts w:ascii="Arial" w:hAnsi="Arial" w:cs="Arial" w:eastAsia="Arial"/>
                    <w:spacing w:val="-5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</w:rPr>
                  <w:t>l'Economie</w:t>
                </w:r>
                <w:r>
                  <w:rPr>
                    <w:rFonts w:ascii="Arial" w:hAnsi="Arial" w:cs="Arial" w:eastAsia="Arial"/>
                    <w:spacing w:val="-5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</w:rPr>
                  <w:t>et</w:t>
                </w:r>
                <w:r>
                  <w:rPr>
                    <w:rFonts w:ascii="Arial" w:hAnsi="Arial" w:cs="Arial" w:eastAsia="Arial"/>
                    <w:spacing w:val="-6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</w:rPr>
                  <w:t>des</w:t>
                </w:r>
                <w:r>
                  <w:rPr>
                    <w:rFonts w:ascii="Arial" w:hAnsi="Arial" w:cs="Arial" w:eastAsia="Arial"/>
                    <w:spacing w:val="-3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</w:rPr>
                  <w:t>Territoires</w:t>
                </w:r>
                <w:r>
                  <w:rPr>
                    <w:rFonts w:ascii="Arial" w:hAnsi="Arial" w:cs="Arial" w:eastAsia="Arial"/>
                    <w:spacing w:val="36"/>
                  </w:rPr>
                  <w:t> </w:t>
                </w:r>
                <w:r>
                  <w:rPr>
                    <w:rFonts w:ascii="Arial" w:hAnsi="Arial" w:cs="Arial" w:eastAsia="Arial"/>
                  </w:rPr>
                  <w:t>-</w:t>
                </w:r>
                <w:r>
                  <w:rPr>
                    <w:rFonts w:ascii="Arial" w:hAnsi="Arial" w:cs="Arial" w:eastAsia="Arial"/>
                    <w:spacing w:val="-3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</w:rPr>
                  <w:t>Informations</w:t>
                </w:r>
                <w:r>
                  <w:rPr>
                    <w:rFonts w:ascii="Arial" w:hAnsi="Arial" w:cs="Arial" w:eastAsia="Arial"/>
                    <w:spacing w:val="-4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</w:rPr>
                  <w:t>issues</w:t>
                </w:r>
                <w:r>
                  <w:rPr>
                    <w:rFonts w:ascii="Arial" w:hAnsi="Arial" w:cs="Arial" w:eastAsia="Arial"/>
                    <w:spacing w:val="-3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</w:rPr>
                  <w:t>de</w:t>
                </w:r>
                <w:r>
                  <w:rPr>
                    <w:rFonts w:ascii="Arial" w:hAnsi="Arial" w:cs="Arial" w:eastAsia="Arial"/>
                    <w:spacing w:val="-5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</w:rPr>
                  <w:t>la</w:t>
                </w:r>
                <w:r>
                  <w:rPr>
                    <w:rFonts w:ascii="Arial" w:hAnsi="Arial" w:cs="Arial" w:eastAsia="Arial"/>
                    <w:spacing w:val="-6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</w:rPr>
                  <w:t>plate-forme</w:t>
                </w:r>
                <w:r>
                  <w:rPr>
                    <w:rFonts w:ascii="Arial" w:hAnsi="Arial" w:cs="Arial" w:eastAsia="Arial"/>
                    <w:spacing w:val="-6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</w:rPr>
                  <w:t>PILOTE</w:t>
                </w:r>
                <w:r>
                  <w:rPr>
                    <w:rFonts w:ascii="Arial" w:hAnsi="Arial" w:cs="Arial" w:eastAsia="Arial"/>
                    <w:spacing w:val="-6"/>
                  </w:rPr>
                  <w:t> </w:t>
                </w:r>
                <w:r>
                  <w:rPr>
                    <w:rFonts w:ascii="Arial" w:hAnsi="Arial" w:cs="Arial" w:eastAsia="Arial"/>
                  </w:rPr>
                  <w:t>41</w:t>
                </w:r>
                <w:r>
                  <w:rPr>
                    <w:rFonts w:ascii="Arial" w:hAnsi="Arial" w:cs="Arial" w:eastAsia="Arial"/>
                    <w:spacing w:val="-6"/>
                  </w:rPr>
                  <w:t> </w:t>
                </w:r>
                <w:r>
                  <w:rPr>
                    <w:rFonts w:ascii="Arial" w:hAnsi="Arial" w:cs="Arial" w:eastAsia="Arial"/>
                  </w:rPr>
                  <w:t>–</w:t>
                </w:r>
                <w:r>
                  <w:rPr>
                    <w:rFonts w:ascii="Arial" w:hAnsi="Arial" w:cs="Arial" w:eastAsia="Arial"/>
                    <w:spacing w:val="-5"/>
                  </w:rPr>
                  <w:t> </w:t>
                </w:r>
                <w:r>
                  <w:rPr>
                    <w:rFonts w:ascii="Arial" w:hAnsi="Arial" w:cs="Arial" w:eastAsia="Arial"/>
                    <w:spacing w:val="-1"/>
                  </w:rPr>
                  <w:t>Juin</w:t>
                </w:r>
                <w:r>
                  <w:rPr>
                    <w:rFonts w:ascii="Arial" w:hAnsi="Arial" w:cs="Arial" w:eastAsia="Arial"/>
                    <w:spacing w:val="-4"/>
                  </w:rPr>
                  <w:t> </w:t>
                </w:r>
                <w:r>
                  <w:rPr>
                    <w:rFonts w:ascii="Arial" w:hAnsi="Arial" w:cs="Arial" w:eastAsia="Arial"/>
                    <w:spacing w:val="-2"/>
                  </w:rPr>
                  <w:t>2017</w:t>
                </w:r>
                <w:r>
                  <w:rPr>
                    <w:rFonts w:ascii="Arial" w:hAnsi="Arial" w:cs="Arial" w:eastAsia="Arial"/>
                  </w:rPr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39.963951pt;margin-top:798.704041pt;width:27.36271pt;height:27.35535pt;mso-position-horizontal-relative:page;mso-position-vertical-relative:page;z-index:-72352" type="#_x0000_t75" stroked="false">
          <v:imagedata r:id="rId1" o:title=""/>
        </v:shape>
      </w:pict>
    </w:r>
    <w:r>
      <w:rPr/>
      <w:pict>
        <v:shape style="position:absolute;margin-left:549.054321pt;margin-top:796.904358pt;width:27.00267pt;height:28.07522pt;mso-position-horizontal-relative:page;mso-position-vertical-relative:page;z-index:-72328" type="#_x0000_t75" stroked="false">
          <v:imagedata r:id="rId2" o:title=""/>
        </v:shape>
      </w:pict>
    </w:r>
    <w:r>
      <w:rPr/>
      <w:pict>
        <v:shape style="position:absolute;margin-left:108.450798pt;margin-top:812.133667pt;width:153.25pt;height:9.950pt;mso-position-horizontal-relative:page;mso-position-vertical-relative:page;z-index:-72304" type="#_x0000_t202" filled="false" stroked="false">
          <v:textbox inset="0,0,0,0">
            <w:txbxContent>
              <w:p>
                <w:pPr>
                  <w:pStyle w:val="BodyText"/>
                  <w:spacing w:line="182" w:lineRule="exact"/>
                  <w:ind w:right="0"/>
                  <w:jc w:val="left"/>
                  <w:rPr>
                    <w:rFonts w:ascii="Arial" w:hAnsi="Arial" w:cs="Arial" w:eastAsia="Arial"/>
                  </w:rPr>
                </w:pPr>
                <w:r>
                  <w:rPr>
                    <w:rFonts w:ascii="Arial"/>
                    <w:spacing w:val="-38"/>
                  </w:rPr>
                  <w:t>O</w:t>
                </w:r>
                <w:r>
                  <w:rPr>
                    <w:rFonts w:ascii="Arial"/>
                  </w:rPr>
                  <w:t>b</w:t>
                </w:r>
                <w:r>
                  <w:rPr>
                    <w:rFonts w:ascii="Arial"/>
                    <w:spacing w:val="-16"/>
                  </w:rPr>
                  <w:t> </w:t>
                </w:r>
                <w:r>
                  <w:rPr>
                    <w:rFonts w:ascii="Arial"/>
                    <w:w w:val="95"/>
                  </w:rPr>
                  <w:t>s</w:t>
                </w:r>
                <w:r>
                  <w:rPr>
                    <w:rFonts w:ascii="Arial"/>
                    <w:spacing w:val="-17"/>
                    <w:w w:val="95"/>
                  </w:rPr>
                  <w:t> </w:t>
                </w:r>
                <w:r>
                  <w:rPr>
                    <w:rFonts w:ascii="Arial"/>
                    <w:spacing w:val="-66"/>
                  </w:rPr>
                  <w:t>e</w:t>
                </w:r>
                <w:r>
                  <w:rPr>
                    <w:rFonts w:ascii="Arial"/>
                    <w:spacing w:val="-24"/>
                  </w:rPr>
                  <w:t>r</w:t>
                </w:r>
                <w:r>
                  <w:rPr>
                    <w:rFonts w:ascii="Arial"/>
                    <w:spacing w:val="-89"/>
                  </w:rPr>
                  <w:t>a</w:t>
                </w:r>
                <w:r>
                  <w:rPr>
                    <w:rFonts w:ascii="Arial"/>
                    <w:spacing w:val="-65"/>
                  </w:rPr>
                  <w:t>v</w:t>
                </w:r>
                <w:r>
                  <w:rPr>
                    <w:rFonts w:ascii="Arial"/>
                    <w:spacing w:val="6"/>
                  </w:rPr>
                  <w:t>t</w:t>
                </w:r>
                <w:r>
                  <w:rPr>
                    <w:rFonts w:ascii="Arial"/>
                    <w:spacing w:val="-2"/>
                  </w:rPr>
                  <w:t>o</w:t>
                </w:r>
                <w:r>
                  <w:rPr>
                    <w:rFonts w:ascii="Arial"/>
                    <w:spacing w:val="-31"/>
                  </w:rPr>
                  <w:t>i</w:t>
                </w:r>
                <w:r>
                  <w:rPr>
                    <w:rFonts w:ascii="Arial"/>
                    <w:spacing w:val="-85"/>
                  </w:rPr>
                  <w:t>E</w:t>
                </w:r>
                <w:r>
                  <w:rPr>
                    <w:rFonts w:ascii="Arial"/>
                    <w:spacing w:val="-53"/>
                  </w:rPr>
                  <w:t>r</w:t>
                </w:r>
                <w:r>
                  <w:rPr>
                    <w:rFonts w:ascii="Arial"/>
                    <w:spacing w:val="-29"/>
                  </w:rPr>
                  <w:t>d</w:t>
                </w:r>
                <w:r>
                  <w:rPr>
                    <w:rFonts w:ascii="Arial"/>
                    <w:spacing w:val="-70"/>
                  </w:rPr>
                  <w:t>c</w:t>
                </w:r>
                <w:r>
                  <w:rPr>
                    <w:rFonts w:ascii="Arial"/>
                    <w:spacing w:val="-32"/>
                  </w:rPr>
                  <w:t>l</w:t>
                </w:r>
                <w:r>
                  <w:rPr>
                    <w:rFonts w:ascii="Arial"/>
                    <w:spacing w:val="-63"/>
                  </w:rPr>
                  <w:t>e</w:t>
                </w:r>
                <w:r>
                  <w:rPr>
                    <w:rFonts w:ascii="Arial"/>
                    <w:spacing w:val="-20"/>
                  </w:rPr>
                  <w:t>'</w:t>
                </w:r>
                <w:r>
                  <w:rPr>
                    <w:rFonts w:ascii="Arial"/>
                    <w:spacing w:val="-67"/>
                  </w:rPr>
                  <w:t>e</w:t>
                </w:r>
                <w:r>
                  <w:rPr>
                    <w:rFonts w:ascii="Arial"/>
                    <w:spacing w:val="-2"/>
                  </w:rPr>
                  <w:t>o</w:t>
                </w:r>
                <w:r>
                  <w:rPr>
                    <w:rFonts w:ascii="Arial"/>
                    <w:spacing w:val="5"/>
                  </w:rPr>
                  <w:t>n</w:t>
                </w:r>
                <w:r>
                  <w:rPr>
                    <w:rFonts w:ascii="Arial"/>
                    <w:spacing w:val="-2"/>
                  </w:rPr>
                  <w:t>o</w:t>
                </w:r>
                <w:r>
                  <w:rPr>
                    <w:rFonts w:ascii="Arial"/>
                  </w:rPr>
                  <w:t>m</w:t>
                </w:r>
                <w:r>
                  <w:rPr>
                    <w:rFonts w:ascii="Arial"/>
                    <w:spacing w:val="-27"/>
                  </w:rPr>
                  <w:t> </w:t>
                </w:r>
                <w:r>
                  <w:rPr>
                    <w:rFonts w:ascii="Arial"/>
                    <w:spacing w:val="-82"/>
                  </w:rPr>
                  <w:t>d</w:t>
                </w:r>
                <w:r>
                  <w:rPr>
                    <w:rFonts w:ascii="Arial"/>
                    <w:spacing w:val="-78"/>
                  </w:rPr>
                  <w:t>e</w:t>
                </w:r>
                <w:r>
                  <w:rPr>
                    <w:rFonts w:ascii="Arial"/>
                    <w:spacing w:val="-34"/>
                  </w:rPr>
                  <w:t>i</w:t>
                </w:r>
                <w:r>
                  <w:rPr>
                    <w:rFonts w:ascii="Arial"/>
                    <w:spacing w:val="-14"/>
                  </w:rPr>
                  <w:t>t</w:t>
                </w:r>
                <w:r>
                  <w:rPr>
                    <w:rFonts w:ascii="Arial"/>
                    <w:spacing w:val="-56"/>
                  </w:rPr>
                  <w:t>e</w:t>
                </w:r>
                <w:r>
                  <w:rPr>
                    <w:rFonts w:ascii="Arial"/>
                    <w:spacing w:val="-74"/>
                  </w:rPr>
                  <w:t>e</w:t>
                </w:r>
                <w:r>
                  <w:rPr>
                    <w:rFonts w:ascii="Arial"/>
                    <w:spacing w:val="-68"/>
                  </w:rPr>
                  <w:t>s</w:t>
                </w:r>
                <w:r>
                  <w:rPr>
                    <w:rFonts w:ascii="Arial"/>
                    <w:spacing w:val="-82"/>
                  </w:rPr>
                  <w:t>T</w:t>
                </w:r>
                <w:r>
                  <w:rPr>
                    <w:rFonts w:ascii="Arial"/>
                    <w:spacing w:val="-66"/>
                  </w:rPr>
                  <w:t>e</w:t>
                </w:r>
                <w:r>
                  <w:rPr>
                    <w:rFonts w:ascii="Arial"/>
                    <w:spacing w:val="-24"/>
                  </w:rPr>
                  <w:t>rr</w:t>
                </w:r>
                <w:r>
                  <w:rPr>
                    <w:rFonts w:ascii="Arial"/>
                    <w:spacing w:val="-22"/>
                  </w:rPr>
                  <w:t>i</w:t>
                </w:r>
                <w:r>
                  <w:rPr>
                    <w:rFonts w:ascii="Arial"/>
                    <w:spacing w:val="-1"/>
                  </w:rPr>
                  <w:t>t</w:t>
                </w:r>
                <w:r>
                  <w:rPr>
                    <w:rFonts w:ascii="Arial"/>
                    <w:spacing w:val="-69"/>
                  </w:rPr>
                  <w:t>o</w:t>
                </w:r>
                <w:r>
                  <w:rPr>
                    <w:rFonts w:ascii="Arial"/>
                    <w:spacing w:val="-26"/>
                  </w:rPr>
                  <w:t>n</w:t>
                </w:r>
                <w:r>
                  <w:rPr>
                    <w:rFonts w:ascii="Arial"/>
                    <w:spacing w:val="-37"/>
                  </w:rPr>
                  <w:t>I</w:t>
                </w:r>
                <w:r>
                  <w:rPr>
                    <w:rFonts w:ascii="Arial"/>
                    <w:spacing w:val="-31"/>
                  </w:rPr>
                  <w:t>i</w:t>
                </w:r>
                <w:r>
                  <w:rPr>
                    <w:rFonts w:ascii="Arial"/>
                    <w:spacing w:val="-34"/>
                  </w:rPr>
                  <w:t>f</w:t>
                </w:r>
                <w:r>
                  <w:rPr>
                    <w:rFonts w:ascii="Arial"/>
                    <w:spacing w:val="-42"/>
                  </w:rPr>
                  <w:t>r</w:t>
                </w:r>
                <w:r>
                  <w:rPr>
                    <w:rFonts w:ascii="Arial"/>
                    <w:spacing w:val="-60"/>
                  </w:rPr>
                  <w:t>o</w:t>
                </w:r>
                <w:r>
                  <w:rPr>
                    <w:rFonts w:ascii="Arial"/>
                    <w:spacing w:val="-66"/>
                  </w:rPr>
                  <w:t>e</w:t>
                </w:r>
                <w:r>
                  <w:rPr>
                    <w:rFonts w:ascii="Arial"/>
                    <w:spacing w:val="-68"/>
                  </w:rPr>
                  <w:t>s</w:t>
                </w:r>
                <w:r>
                  <w:rPr>
                    <w:rFonts w:ascii="Arial"/>
                    <w:spacing w:val="-29"/>
                  </w:rPr>
                  <w:t>-</w:t>
                </w:r>
                <w:r>
                  <w:rPr>
                    <w:rFonts w:ascii="Arial"/>
                    <w:spacing w:val="-19"/>
                  </w:rPr>
                  <w:t>r</w:t>
                </w:r>
                <w:r>
                  <w:rPr>
                    <w:rFonts w:ascii="Arial"/>
                  </w:rPr>
                  <w:t>m</w:t>
                </w:r>
                <w:r>
                  <w:rPr>
                    <w:rFonts w:ascii="Arial"/>
                    <w:spacing w:val="-15"/>
                  </w:rPr>
                  <w:t> </w:t>
                </w:r>
                <w:r>
                  <w:rPr>
                    <w:rFonts w:ascii="Arial"/>
                    <w:spacing w:val="-66"/>
                  </w:rPr>
                  <w:t>a</w:t>
                </w:r>
                <w:r>
                  <w:rPr>
                    <w:rFonts w:ascii="Arial"/>
                    <w:spacing w:val="-1"/>
                  </w:rPr>
                  <w:t>t</w:t>
                </w:r>
                <w:r>
                  <w:rPr>
                    <w:rFonts w:ascii="Arial"/>
                    <w:spacing w:val="-22"/>
                  </w:rPr>
                  <w:t>i</w:t>
                </w:r>
                <w:r>
                  <w:rPr>
                    <w:rFonts w:ascii="Arial"/>
                    <w:spacing w:val="-2"/>
                  </w:rPr>
                  <w:t>o</w:t>
                </w:r>
                <w:r>
                  <w:rPr>
                    <w:rFonts w:ascii="Arial"/>
                    <w:spacing w:val="5"/>
                  </w:rPr>
                  <w:t>n</w:t>
                </w:r>
                <w:r>
                  <w:rPr>
                    <w:rFonts w:ascii="Arial"/>
                    <w:spacing w:val="-68"/>
                  </w:rPr>
                  <w:t>s</w:t>
                </w:r>
                <w:r>
                  <w:rPr>
                    <w:rFonts w:ascii="Arial"/>
                    <w:spacing w:val="-22"/>
                  </w:rPr>
                  <w:t>i</w:t>
                </w:r>
                <w:r>
                  <w:rPr>
                    <w:rFonts w:ascii="Arial"/>
                  </w:rPr>
                  <w:t>s</w:t>
                </w:r>
                <w:r>
                  <w:rPr>
                    <w:rFonts w:ascii="Arial"/>
                    <w:spacing w:val="-20"/>
                  </w:rPr>
                  <w:t> </w:t>
                </w:r>
                <w:r>
                  <w:rPr>
                    <w:rFonts w:ascii="Arial"/>
                    <w:w w:val="95"/>
                  </w:rPr>
                  <w:t>s</w:t>
                </w:r>
                <w:r>
                  <w:rPr>
                    <w:rFonts w:ascii="Arial"/>
                    <w:spacing w:val="-18"/>
                    <w:w w:val="95"/>
                  </w:rPr>
                  <w:t> </w:t>
                </w:r>
                <w:r>
                  <w:rPr>
                    <w:rFonts w:ascii="Arial"/>
                    <w:spacing w:val="-74"/>
                  </w:rPr>
                  <w:t>u</w:t>
                </w:r>
                <w:r>
                  <w:rPr>
                    <w:rFonts w:ascii="Arial"/>
                    <w:spacing w:val="-66"/>
                  </w:rPr>
                  <w:t>e</w:t>
                </w:r>
                <w:r>
                  <w:rPr>
                    <w:rFonts w:ascii="Arial"/>
                    <w:spacing w:val="-68"/>
                  </w:rPr>
                  <w:t>s</w:t>
                </w:r>
                <w:r>
                  <w:rPr>
                    <w:rFonts w:ascii="Arial"/>
                    <w:spacing w:val="-52"/>
                  </w:rPr>
                  <w:t>d</w:t>
                </w:r>
                <w:r>
                  <w:rPr>
                    <w:rFonts w:ascii="Arial"/>
                    <w:spacing w:val="-70"/>
                  </w:rPr>
                  <w:t>p</w:t>
                </w:r>
                <w:r>
                  <w:rPr>
                    <w:rFonts w:ascii="Arial"/>
                    <w:spacing w:val="-22"/>
                  </w:rPr>
                  <w:t>l</w:t>
                </w:r>
                <w:r>
                  <w:rPr>
                    <w:rFonts w:ascii="Arial"/>
                    <w:spacing w:val="-78"/>
                  </w:rPr>
                  <w:t>a</w:t>
                </w:r>
                <w:r>
                  <w:rPr>
                    <w:rFonts w:ascii="Arial"/>
                    <w:spacing w:val="-63"/>
                  </w:rPr>
                  <w:t>e</w:t>
                </w:r>
                <w:r>
                  <w:rPr>
                    <w:rFonts w:ascii="Arial"/>
                    <w:spacing w:val="-22"/>
                  </w:rPr>
                  <w:t>l</w:t>
                </w:r>
                <w:r>
                  <w:rPr>
                    <w:rFonts w:ascii="Arial"/>
                    <w:spacing w:val="-74"/>
                  </w:rPr>
                  <w:t>a</w:t>
                </w:r>
                <w:r>
                  <w:rPr>
                    <w:rFonts w:ascii="Arial"/>
                    <w:spacing w:val="-34"/>
                  </w:rPr>
                  <w:t>t</w:t>
                </w:r>
                <w:r>
                  <w:rPr>
                    <w:rFonts w:ascii="Arial"/>
                    <w:spacing w:val="-29"/>
                  </w:rPr>
                  <w:t>f</w:t>
                </w:r>
                <w:r>
                  <w:rPr>
                    <w:rFonts w:ascii="Arial"/>
                    <w:spacing w:val="-78"/>
                  </w:rPr>
                  <w:t>e</w:t>
                </w:r>
                <w:r>
                  <w:rPr>
                    <w:rFonts w:ascii="Arial"/>
                    <w:spacing w:val="-85"/>
                  </w:rPr>
                  <w:t>o</w:t>
                </w:r>
                <w:r>
                  <w:rPr>
                    <w:rFonts w:ascii="Arial"/>
                  </w:rPr>
                  <w:t>-</w:t>
                </w:r>
                <w:r>
                  <w:rPr>
                    <w:rFonts w:ascii="Arial"/>
                    <w:spacing w:val="-24"/>
                  </w:rPr>
                  <w:t> </w:t>
                </w:r>
                <w:r>
                  <w:rPr>
                    <w:rFonts w:ascii="Arial"/>
                    <w:spacing w:val="-19"/>
                  </w:rPr>
                  <w:t>r</w:t>
                </w:r>
                <w:r>
                  <w:rPr>
                    <w:rFonts w:ascii="Arial"/>
                    <w:spacing w:val="-35"/>
                  </w:rPr>
                  <w:t>m</w:t>
                </w:r>
                <w:r>
                  <w:rPr>
                    <w:rFonts w:ascii="Arial"/>
                    <w:spacing w:val="-74"/>
                  </w:rPr>
                  <w:t>L</w:t>
                </w:r>
                <w:r>
                  <w:rPr>
                    <w:rFonts w:ascii="Arial"/>
                    <w:spacing w:val="-106"/>
                  </w:rPr>
                  <w:t>P</w:t>
                </w:r>
                <w:r>
                  <w:rPr>
                    <w:rFonts w:ascii="Arial"/>
                    <w:spacing w:val="-104"/>
                  </w:rPr>
                  <w:t>O</w:t>
                </w:r>
                <w:r>
                  <w:rPr>
                    <w:rFonts w:ascii="Arial"/>
                    <w:spacing w:val="-89"/>
                  </w:rPr>
                  <w:t>u</w:t>
                </w:r>
                <w:r>
                  <w:rPr>
                    <w:rFonts w:ascii="Arial"/>
                    <w:spacing w:val="-57"/>
                  </w:rPr>
                  <w:t>J</w:t>
                </w:r>
                <w:r>
                  <w:rPr>
                    <w:rFonts w:ascii="Arial"/>
                    <w:spacing w:val="-36"/>
                  </w:rPr>
                  <w:t>i</w:t>
                </w:r>
                <w:r>
                  <w:rPr>
                    <w:rFonts w:ascii="Arial"/>
                    <w:spacing w:val="-82"/>
                  </w:rPr>
                  <w:t>e</w:t>
                </w:r>
                <w:r>
                  <w:rPr>
                    <w:rFonts w:ascii="Arial"/>
                    <w:spacing w:val="-18"/>
                  </w:rPr>
                  <w:t>I</w:t>
                </w:r>
                <w:r>
                  <w:rPr>
                    <w:rFonts w:ascii="Arial"/>
                    <w:spacing w:val="-85"/>
                  </w:rPr>
                  <w:t>n</w:t>
                </w:r>
                <w:r>
                  <w:rPr>
                    <w:rFonts w:ascii="Arial"/>
                    <w:spacing w:val="-89"/>
                  </w:rPr>
                  <w:t>T</w:t>
                </w:r>
                <w:r>
                  <w:rPr>
                    <w:rFonts w:ascii="Arial"/>
                    <w:spacing w:val="-66"/>
                  </w:rPr>
                  <w:t>2</w:t>
                </w:r>
                <w:r>
                  <w:rPr>
                    <w:rFonts w:ascii="Arial"/>
                    <w:spacing w:val="-84"/>
                  </w:rPr>
                  <w:t>0</w:t>
                </w:r>
                <w:r>
                  <w:rPr>
                    <w:rFonts w:ascii="Arial"/>
                    <w:spacing w:val="-97"/>
                  </w:rPr>
                  <w:t>E</w:t>
                </w:r>
                <w:r>
                  <w:rPr>
                    <w:rFonts w:ascii="Arial"/>
                    <w:spacing w:val="-77"/>
                  </w:rPr>
                  <w:t>1</w:t>
                </w:r>
                <w:r>
                  <w:rPr>
                    <w:rFonts w:ascii="Arial"/>
                    <w:spacing w:val="-51"/>
                  </w:rPr>
                  <w:t>-</w:t>
                </w:r>
                <w:r>
                  <w:rPr>
                    <w:rFonts w:ascii="Arial"/>
                    <w:spacing w:val="-61"/>
                  </w:rPr>
                  <w:t>7</w:t>
                </w:r>
                <w:r>
                  <w:rPr>
                    <w:rFonts w:ascii="Arial"/>
                    <w:spacing w:val="-74"/>
                  </w:rPr>
                  <w:t>4</w:t>
                </w:r>
                <w:r>
                  <w:rPr>
                    <w:rFonts w:ascii="Arial"/>
                  </w:rPr>
                  <w:t>1</w:t>
                </w:r>
                <w:r>
                  <w:rPr>
                    <w:rFonts w:ascii="Arial"/>
                  </w:rPr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39.963951pt;margin-top:798.704041pt;width:27.36271pt;height:27.35535pt;mso-position-horizontal-relative:page;mso-position-vertical-relative:page;z-index:-72280" type="#_x0000_t75" stroked="false">
          <v:imagedata r:id="rId1" o:title=""/>
        </v:shape>
      </w:pict>
    </w:r>
    <w:r>
      <w:rPr/>
      <w:pict>
        <v:shape style="position:absolute;margin-left:549.054321pt;margin-top:796.904358pt;width:27.00267pt;height:28.07522pt;mso-position-horizontal-relative:page;mso-position-vertical-relative:page;z-index:-72256" type="#_x0000_t75" stroked="false">
          <v:imagedata r:id="rId2" o:title=""/>
        </v:shape>
      </w:pict>
    </w:r>
    <w:r>
      <w:rPr/>
      <w:pict>
        <v:shape style="position:absolute;margin-left:108.450829pt;margin-top:812.133667pt;width:380.4pt;height:9.950pt;mso-position-horizontal-relative:page;mso-position-vertical-relative:page;z-index:-72232" type="#_x0000_t202" filled="false" stroked="false">
          <v:textbox inset="0,0,0,0">
            <w:txbxContent>
              <w:p>
                <w:pPr>
                  <w:pStyle w:val="BodyText"/>
                  <w:spacing w:line="182" w:lineRule="exact"/>
                  <w:ind w:right="0"/>
                  <w:jc w:val="left"/>
                </w:pPr>
                <w:r>
                  <w:rPr>
                    <w:spacing w:val="-1"/>
                  </w:rPr>
                  <w:t>O</w:t>
                </w:r>
                <w:r>
                  <w:rPr/>
                  <w:t>b</w:t>
                </w:r>
                <w:r>
                  <w:rPr>
                    <w:spacing w:val="-20"/>
                  </w:rPr>
                  <w:t> </w:t>
                </w:r>
                <w:r>
                  <w:rPr>
                    <w:spacing w:val="-9"/>
                  </w:rPr>
                  <w:t>s</w:t>
                </w:r>
                <w:r>
                  <w:rPr/>
                  <w:t>e</w:t>
                </w:r>
                <w:r>
                  <w:rPr>
                    <w:spacing w:val="-7"/>
                  </w:rPr>
                  <w:t> </w:t>
                </w:r>
                <w:r>
                  <w:rPr>
                    <w:spacing w:val="-24"/>
                  </w:rPr>
                  <w:t>r</w:t>
                </w:r>
                <w:r>
                  <w:rPr/>
                  <w:t>v</w:t>
                </w:r>
                <w:r>
                  <w:rPr>
                    <w:spacing w:val="-18"/>
                  </w:rPr>
                  <w:t> </w:t>
                </w:r>
                <w:r>
                  <w:rPr>
                    <w:w w:val="80"/>
                  </w:rPr>
                  <w:t>a</w:t>
                </w:r>
                <w:r>
                  <w:rPr>
                    <w:spacing w:val="-11"/>
                    <w:w w:val="80"/>
                  </w:rPr>
                  <w:t> </w:t>
                </w:r>
                <w:r>
                  <w:rPr>
                    <w:spacing w:val="6"/>
                  </w:rPr>
                  <w:t>t</w:t>
                </w:r>
                <w:r>
                  <w:rPr>
                    <w:spacing w:val="-2"/>
                  </w:rPr>
                  <w:t>o</w:t>
                </w:r>
                <w:r>
                  <w:rPr>
                    <w:spacing w:val="-8"/>
                  </w:rPr>
                  <w:t>i</w:t>
                </w:r>
                <w:r>
                  <w:rPr>
                    <w:spacing w:val="-24"/>
                  </w:rPr>
                  <w:t>r</w:t>
                </w:r>
                <w:r>
                  <w:rPr/>
                  <w:t>e</w:t>
                </w:r>
                <w:r>
                  <w:rPr>
                    <w:spacing w:val="25"/>
                  </w:rPr>
                  <w:t> </w:t>
                </w:r>
                <w:r>
                  <w:rPr>
                    <w:spacing w:val="-2"/>
                    <w:w w:val="80"/>
                  </w:rPr>
                  <w:t>d</w:t>
                </w:r>
                <w:r>
                  <w:rPr>
                    <w:w w:val="80"/>
                  </w:rPr>
                  <w:t>e</w:t>
                </w:r>
                <w:r>
                  <w:rPr>
                    <w:spacing w:val="34"/>
                    <w:w w:val="80"/>
                  </w:rPr>
                  <w:t> </w:t>
                </w:r>
                <w:r>
                  <w:rPr>
                    <w:spacing w:val="-22"/>
                  </w:rPr>
                  <w:t>l</w:t>
                </w:r>
                <w:r>
                  <w:rPr>
                    <w:spacing w:val="-3"/>
                  </w:rPr>
                  <w:t>'</w:t>
                </w:r>
                <w:r>
                  <w:rPr>
                    <w:spacing w:val="2"/>
                  </w:rPr>
                  <w:t>E</w:t>
                </w:r>
                <w:r>
                  <w:rPr>
                    <w:spacing w:val="-1"/>
                  </w:rPr>
                  <w:t>c</w:t>
                </w:r>
                <w:r>
                  <w:rPr>
                    <w:spacing w:val="-2"/>
                  </w:rPr>
                  <w:t>o</w:t>
                </w:r>
                <w:r>
                  <w:rPr>
                    <w:spacing w:val="5"/>
                  </w:rPr>
                  <w:t>n</w:t>
                </w:r>
                <w:r>
                  <w:rPr>
                    <w:spacing w:val="-2"/>
                  </w:rPr>
                  <w:t>o</w:t>
                </w:r>
                <w:r>
                  <w:rPr/>
                  <w:t>m</w:t>
                </w:r>
                <w:r>
                  <w:rPr>
                    <w:spacing w:val="-13"/>
                  </w:rPr>
                  <w:t> </w:t>
                </w:r>
                <w:r>
                  <w:rPr>
                    <w:spacing w:val="-6"/>
                    <w:w w:val="80"/>
                  </w:rPr>
                  <w:t>i</w:t>
                </w:r>
                <w:r>
                  <w:rPr>
                    <w:w w:val="80"/>
                  </w:rPr>
                  <w:t>e</w:t>
                </w:r>
                <w:r>
                  <w:rPr>
                    <w:spacing w:val="33"/>
                    <w:w w:val="80"/>
                  </w:rPr>
                  <w:t> </w:t>
                </w:r>
                <w:r>
                  <w:rPr>
                    <w:w w:val="80"/>
                  </w:rPr>
                  <w:t>e</w:t>
                </w:r>
                <w:r>
                  <w:rPr>
                    <w:spacing w:val="-4"/>
                    <w:w w:val="80"/>
                  </w:rPr>
                  <w:t> </w:t>
                </w:r>
                <w:r>
                  <w:rPr/>
                  <w:t>t</w:t>
                </w:r>
                <w:r>
                  <w:rPr>
                    <w:spacing w:val="-7"/>
                  </w:rPr>
                  <w:t> </w:t>
                </w:r>
                <w:r>
                  <w:rPr>
                    <w:spacing w:val="-2"/>
                    <w:w w:val="80"/>
                  </w:rPr>
                  <w:t>d</w:t>
                </w:r>
                <w:r>
                  <w:rPr>
                    <w:w w:val="80"/>
                  </w:rPr>
                  <w:t>e</w:t>
                </w:r>
                <w:r>
                  <w:rPr>
                    <w:spacing w:val="-4"/>
                    <w:w w:val="80"/>
                  </w:rPr>
                  <w:t> </w:t>
                </w:r>
                <w:r>
                  <w:rPr/>
                  <w:t>s</w:t>
                </w:r>
                <w:r>
                  <w:rPr>
                    <w:spacing w:val="-20"/>
                  </w:rPr>
                  <w:t> </w:t>
                </w:r>
                <w:r>
                  <w:rPr>
                    <w:spacing w:val="-15"/>
                    <w:w w:val="80"/>
                  </w:rPr>
                  <w:t>T</w:t>
                </w:r>
                <w:r>
                  <w:rPr>
                    <w:w w:val="80"/>
                  </w:rPr>
                  <w:t>e</w:t>
                </w:r>
                <w:r>
                  <w:rPr>
                    <w:spacing w:val="2"/>
                    <w:w w:val="80"/>
                  </w:rPr>
                  <w:t> </w:t>
                </w:r>
                <w:r>
                  <w:rPr>
                    <w:spacing w:val="-24"/>
                  </w:rPr>
                  <w:t>rr</w:t>
                </w:r>
                <w:r>
                  <w:rPr>
                    <w:spacing w:val="-8"/>
                  </w:rPr>
                  <w:t>i</w:t>
                </w:r>
                <w:r>
                  <w:rPr>
                    <w:spacing w:val="-1"/>
                  </w:rPr>
                  <w:t>t</w:t>
                </w:r>
                <w:r>
                  <w:rPr>
                    <w:spacing w:val="5"/>
                  </w:rPr>
                  <w:t>o</w:t>
                </w:r>
                <w:r>
                  <w:rPr>
                    <w:spacing w:val="-8"/>
                  </w:rPr>
                  <w:t>i</w:t>
                </w:r>
                <w:r>
                  <w:rPr>
                    <w:spacing w:val="-24"/>
                  </w:rPr>
                  <w:t>r</w:t>
                </w:r>
                <w:r>
                  <w:rPr/>
                  <w:t>e</w:t>
                </w:r>
                <w:r>
                  <w:rPr>
                    <w:spacing w:val="-7"/>
                  </w:rPr>
                  <w:t> </w:t>
                </w:r>
                <w:r>
                  <w:rPr/>
                  <w:t>s</w:t>
                </w:r>
                <w:r>
                  <w:rPr>
                    <w:spacing w:val="-19"/>
                  </w:rPr>
                  <w:t> </w:t>
                </w:r>
                <w:r>
                  <w:rPr/>
                  <w:t>-</w:t>
                </w:r>
                <w:r>
                  <w:rPr>
                    <w:spacing w:val="-14"/>
                  </w:rPr>
                  <w:t> </w:t>
                </w:r>
                <w:r>
                  <w:rPr>
                    <w:spacing w:val="6"/>
                  </w:rPr>
                  <w:t>I</w:t>
                </w:r>
                <w:r>
                  <w:rPr>
                    <w:spacing w:val="-2"/>
                  </w:rPr>
                  <w:t>n</w:t>
                </w:r>
                <w:r>
                  <w:rPr>
                    <w:spacing w:val="-9"/>
                  </w:rPr>
                  <w:t>f</w:t>
                </w:r>
                <w:r>
                  <w:rPr>
                    <w:spacing w:val="-2"/>
                  </w:rPr>
                  <w:t>o</w:t>
                </w:r>
                <w:r>
                  <w:rPr>
                    <w:spacing w:val="-19"/>
                  </w:rPr>
                  <w:t>r</w:t>
                </w:r>
                <w:r>
                  <w:rPr/>
                  <w:t>m</w:t>
                </w:r>
                <w:r>
                  <w:rPr>
                    <w:spacing w:val="-13"/>
                  </w:rPr>
                  <w:t> </w:t>
                </w:r>
                <w:r>
                  <w:rPr>
                    <w:w w:val="80"/>
                  </w:rPr>
                  <w:t>a</w:t>
                </w:r>
                <w:r>
                  <w:rPr>
                    <w:spacing w:val="-5"/>
                    <w:w w:val="80"/>
                  </w:rPr>
                  <w:t> </w:t>
                </w:r>
                <w:r>
                  <w:rPr>
                    <w:spacing w:val="-1"/>
                  </w:rPr>
                  <w:t>t</w:t>
                </w:r>
                <w:r>
                  <w:rPr>
                    <w:spacing w:val="-8"/>
                  </w:rPr>
                  <w:t>i</w:t>
                </w:r>
                <w:r>
                  <w:rPr>
                    <w:spacing w:val="-2"/>
                  </w:rPr>
                  <w:t>o</w:t>
                </w:r>
                <w:r>
                  <w:rPr>
                    <w:spacing w:val="5"/>
                  </w:rPr>
                  <w:t>n</w:t>
                </w:r>
                <w:r>
                  <w:rPr/>
                  <w:t>s</w:t>
                </w:r>
                <w:r>
                  <w:rPr>
                    <w:spacing w:val="-20"/>
                  </w:rPr>
                  <w:t> </w:t>
                </w:r>
                <w:r>
                  <w:rPr>
                    <w:spacing w:val="-8"/>
                  </w:rPr>
                  <w:t>i</w:t>
                </w:r>
                <w:r>
                  <w:rPr>
                    <w:spacing w:val="-9"/>
                  </w:rPr>
                  <w:t>ss</w:t>
                </w:r>
                <w:r>
                  <w:rPr>
                    <w:spacing w:val="-2"/>
                  </w:rPr>
                  <w:t>u</w:t>
                </w:r>
                <w:r>
                  <w:rPr/>
                  <w:t>e</w:t>
                </w:r>
                <w:r>
                  <w:rPr>
                    <w:spacing w:val="-7"/>
                  </w:rPr>
                  <w:t> </w:t>
                </w:r>
                <w:r>
                  <w:rPr/>
                  <w:t>s</w:t>
                </w:r>
                <w:r>
                  <w:rPr>
                    <w:spacing w:val="-19"/>
                  </w:rPr>
                  <w:t> </w:t>
                </w:r>
                <w:r>
                  <w:rPr>
                    <w:spacing w:val="-2"/>
                    <w:w w:val="80"/>
                  </w:rPr>
                  <w:t>d</w:t>
                </w:r>
                <w:r>
                  <w:rPr>
                    <w:w w:val="80"/>
                  </w:rPr>
                  <w:t>e</w:t>
                </w:r>
                <w:r>
                  <w:rPr>
                    <w:spacing w:val="34"/>
                    <w:w w:val="80"/>
                  </w:rPr>
                  <w:t> </w:t>
                </w:r>
                <w:r>
                  <w:rPr>
                    <w:spacing w:val="-22"/>
                  </w:rPr>
                  <w:t>l</w:t>
                </w:r>
                <w:r>
                  <w:rPr/>
                  <w:t>a</w:t>
                </w:r>
                <w:r>
                  <w:rPr>
                    <w:spacing w:val="12"/>
                  </w:rPr>
                  <w:t> </w:t>
                </w:r>
                <w:r>
                  <w:rPr>
                    <w:spacing w:val="5"/>
                  </w:rPr>
                  <w:t>p</w:t>
                </w:r>
                <w:r>
                  <w:rPr>
                    <w:spacing w:val="-22"/>
                  </w:rPr>
                  <w:t>l</w:t>
                </w:r>
                <w:r>
                  <w:rPr/>
                  <w:t>a</w:t>
                </w:r>
                <w:r>
                  <w:rPr>
                    <w:spacing w:val="-19"/>
                  </w:rPr>
                  <w:t> </w:t>
                </w:r>
                <w:r>
                  <w:rPr>
                    <w:spacing w:val="-1"/>
                    <w:w w:val="80"/>
                  </w:rPr>
                  <w:t>t</w:t>
                </w:r>
                <w:r>
                  <w:rPr>
                    <w:w w:val="80"/>
                  </w:rPr>
                  <w:t>e</w:t>
                </w:r>
                <w:r>
                  <w:rPr>
                    <w:spacing w:val="-4"/>
                    <w:w w:val="80"/>
                  </w:rPr>
                  <w:t> </w:t>
                </w:r>
                <w:r>
                  <w:rPr>
                    <w:spacing w:val="4"/>
                  </w:rPr>
                  <w:t>-</w:t>
                </w:r>
                <w:r>
                  <w:rPr>
                    <w:spacing w:val="-9"/>
                  </w:rPr>
                  <w:t>f</w:t>
                </w:r>
                <w:r>
                  <w:rPr>
                    <w:spacing w:val="-2"/>
                  </w:rPr>
                  <w:t>o</w:t>
                </w:r>
                <w:r>
                  <w:rPr>
                    <w:spacing w:val="-19"/>
                  </w:rPr>
                  <w:t>r</w:t>
                </w:r>
                <w:r>
                  <w:rPr/>
                  <w:t>m</w:t>
                </w:r>
                <w:r>
                  <w:rPr>
                    <w:spacing w:val="-13"/>
                  </w:rPr>
                  <w:t> </w:t>
                </w:r>
                <w:r>
                  <w:rPr>
                    <w:w w:val="80"/>
                  </w:rPr>
                  <w:t>e</w:t>
                </w:r>
                <w:r>
                  <w:rPr>
                    <w:spacing w:val="33"/>
                    <w:w w:val="80"/>
                  </w:rPr>
                  <w:t> </w:t>
                </w:r>
                <w:r>
                  <w:rPr>
                    <w:w w:val="80"/>
                  </w:rPr>
                  <w:t>P</w:t>
                </w:r>
                <w:r>
                  <w:rPr>
                    <w:spacing w:val="13"/>
                    <w:w w:val="80"/>
                  </w:rPr>
                  <w:t> </w:t>
                </w:r>
                <w:r>
                  <w:rPr>
                    <w:spacing w:val="-1"/>
                  </w:rPr>
                  <w:t>I</w:t>
                </w:r>
                <w:r>
                  <w:rPr>
                    <w:spacing w:val="-2"/>
                  </w:rPr>
                  <w:t>L</w:t>
                </w:r>
                <w:r>
                  <w:rPr>
                    <w:spacing w:val="-1"/>
                  </w:rPr>
                  <w:t>O</w:t>
                </w:r>
                <w:r>
                  <w:rPr>
                    <w:spacing w:val="4"/>
                  </w:rPr>
                  <w:t>T</w:t>
                </w:r>
                <w:r>
                  <w:rPr>
                    <w:spacing w:val="2"/>
                  </w:rPr>
                  <w:t>E</w:t>
                </w:r>
                <w:r>
                  <w:rPr>
                    <w:spacing w:val="-2"/>
                  </w:rPr>
                  <w:t>4</w:t>
                </w:r>
                <w:r>
                  <w:rPr/>
                  <w:t>1</w:t>
                </w:r>
                <w:r>
                  <w:rPr>
                    <w:spacing w:val="-8"/>
                  </w:rPr>
                  <w:t> </w:t>
                </w:r>
                <w:r>
                  <w:rPr/>
                  <w:t>-</w:t>
                </w:r>
                <w:r>
                  <w:rPr>
                    <w:spacing w:val="-14"/>
                  </w:rPr>
                  <w:t> </w:t>
                </w:r>
                <w:r>
                  <w:rPr>
                    <w:spacing w:val="-1"/>
                  </w:rPr>
                  <w:t>J</w:t>
                </w:r>
                <w:r>
                  <w:rPr>
                    <w:spacing w:val="5"/>
                  </w:rPr>
                  <w:t>u</w:t>
                </w:r>
                <w:r>
                  <w:rPr>
                    <w:spacing w:val="-8"/>
                  </w:rPr>
                  <w:t>i</w:t>
                </w:r>
                <w:r>
                  <w:rPr/>
                  <w:t>n</w:t>
                </w:r>
                <w:r>
                  <w:rPr>
                    <w:spacing w:val="-13"/>
                  </w:rPr>
                  <w:t> </w:t>
                </w:r>
                <w:r>
                  <w:rPr>
                    <w:spacing w:val="5"/>
                  </w:rPr>
                  <w:t>2</w:t>
                </w:r>
                <w:r>
                  <w:rPr>
                    <w:spacing w:val="-2"/>
                  </w:rPr>
                  <w:t>01</w:t>
                </w:r>
                <w:r>
                  <w:rPr/>
                  <w:t>7</w:t>
                </w:r>
                <w:r>
                  <w:rPr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">
    <w:multiLevelType w:val="hybridMultilevel"/>
    <w:lvl w:ilvl="0">
      <w:start w:val="1"/>
      <w:numFmt w:val="decimal"/>
      <w:lvlText w:val="%1"/>
      <w:lvlJc w:val="left"/>
      <w:pPr>
        <w:ind w:left="177" w:hanging="178"/>
        <w:jc w:val="left"/>
      </w:pPr>
      <w:rPr>
        <w:rFonts w:hint="default" w:ascii="Arial" w:hAnsi="Arial" w:eastAsia="Arial"/>
        <w:w w:val="102"/>
        <w:sz w:val="11"/>
        <w:szCs w:val="11"/>
      </w:rPr>
    </w:lvl>
    <w:lvl w:ilvl="1">
      <w:start w:val="1"/>
      <w:numFmt w:val="bullet"/>
      <w:lvlText w:val="•"/>
      <w:lvlJc w:val="left"/>
      <w:pPr>
        <w:ind w:left="324" w:hanging="17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72" w:hanging="17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619" w:hanging="17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67" w:hanging="17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914" w:hanging="17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061" w:hanging="17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209" w:hanging="17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356" w:hanging="178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"/>
      <w:lvlJc w:val="left"/>
      <w:pPr>
        <w:ind w:left="177" w:hanging="184"/>
        <w:jc w:val="left"/>
      </w:pPr>
      <w:rPr>
        <w:rFonts w:hint="default" w:ascii="Arial" w:hAnsi="Arial" w:eastAsia="Arial"/>
        <w:w w:val="102"/>
        <w:sz w:val="11"/>
        <w:szCs w:val="11"/>
      </w:rPr>
    </w:lvl>
    <w:lvl w:ilvl="1">
      <w:start w:val="1"/>
      <w:numFmt w:val="bullet"/>
      <w:lvlText w:val="•"/>
      <w:lvlJc w:val="left"/>
      <w:pPr>
        <w:ind w:left="326" w:hanging="1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474" w:hanging="1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623" w:hanging="1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72" w:hanging="1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921" w:hanging="1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070" w:hanging="1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219" w:hanging="1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367" w:hanging="184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"/>
      <w:lvlJc w:val="left"/>
      <w:pPr>
        <w:ind w:left="177" w:hanging="178"/>
        <w:jc w:val="left"/>
      </w:pPr>
      <w:rPr>
        <w:rFonts w:hint="default" w:ascii="Arial" w:hAnsi="Arial" w:eastAsia="Arial"/>
        <w:w w:val="102"/>
        <w:sz w:val="11"/>
        <w:szCs w:val="11"/>
      </w:rPr>
    </w:lvl>
    <w:lvl w:ilvl="1">
      <w:start w:val="1"/>
      <w:numFmt w:val="bullet"/>
      <w:lvlText w:val="•"/>
      <w:lvlJc w:val="left"/>
      <w:pPr>
        <w:ind w:left="254" w:hanging="17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32" w:hanging="17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9" w:hanging="17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6" w:hanging="17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3" w:hanging="17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0" w:hanging="17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8" w:hanging="17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5" w:hanging="178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"/>
      <w:lvlJc w:val="left"/>
      <w:pPr>
        <w:ind w:left="212" w:hanging="213"/>
        <w:jc w:val="left"/>
      </w:pPr>
      <w:rPr>
        <w:rFonts w:hint="default" w:ascii="Arial" w:hAnsi="Arial" w:eastAsia="Arial"/>
        <w:w w:val="102"/>
        <w:sz w:val="11"/>
        <w:szCs w:val="11"/>
      </w:rPr>
    </w:lvl>
    <w:lvl w:ilvl="1">
      <w:start w:val="1"/>
      <w:numFmt w:val="bullet"/>
      <w:lvlText w:val="•"/>
      <w:lvlJc w:val="left"/>
      <w:pPr>
        <w:ind w:left="390" w:hanging="21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567" w:hanging="21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744" w:hanging="21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921" w:hanging="21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098" w:hanging="21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275" w:hanging="21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453" w:hanging="21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630" w:hanging="213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83" w:hanging="184"/>
        <w:jc w:val="left"/>
      </w:pPr>
      <w:rPr>
        <w:rFonts w:hint="default" w:ascii="Arial" w:hAnsi="Arial" w:eastAsia="Arial"/>
        <w:w w:val="102"/>
        <w:sz w:val="11"/>
        <w:szCs w:val="11"/>
      </w:rPr>
    </w:lvl>
    <w:lvl w:ilvl="1">
      <w:start w:val="1"/>
      <w:numFmt w:val="bullet"/>
      <w:lvlText w:val="•"/>
      <w:lvlJc w:val="left"/>
      <w:pPr>
        <w:ind w:left="246" w:hanging="18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09" w:hanging="1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2" w:hanging="1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4" w:hanging="1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7" w:hanging="1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0" w:hanging="1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23" w:hanging="1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86" w:hanging="184"/>
      </w:pPr>
      <w:rPr>
        <w:rFonts w:hint="default"/>
      </w:rPr>
    </w:lvl>
  </w:abstractNum>
  <w:abstractNum w:abstractNumId="1">
    <w:multiLevelType w:val="hybridMultilevel"/>
    <w:lvl w:ilvl="0">
      <w:start w:val="7"/>
      <w:numFmt w:val="decimal"/>
      <w:lvlText w:val="%1"/>
      <w:lvlJc w:val="left"/>
      <w:pPr>
        <w:ind w:left="95" w:hanging="96"/>
        <w:jc w:val="left"/>
      </w:pPr>
      <w:rPr>
        <w:rFonts w:hint="default" w:ascii="Arial" w:hAnsi="Arial" w:eastAsia="Arial"/>
        <w:w w:val="102"/>
        <w:sz w:val="11"/>
        <w:szCs w:val="11"/>
      </w:rPr>
    </w:lvl>
    <w:lvl w:ilvl="1">
      <w:start w:val="1"/>
      <w:numFmt w:val="bullet"/>
      <w:lvlText w:val="•"/>
      <w:lvlJc w:val="left"/>
      <w:pPr>
        <w:ind w:left="189" w:hanging="96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2" w:hanging="9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6" w:hanging="9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0" w:hanging="9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3" w:hanging="9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7" w:hanging="9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1" w:hanging="9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44" w:hanging="96"/>
      </w:pPr>
      <w:rPr>
        <w:rFonts w:hint="default"/>
      </w:rPr>
    </w:lvl>
  </w:abstract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20"/>
    </w:pPr>
    <w:rPr>
      <w:rFonts w:ascii="Arial" w:hAnsi="Arial" w:eastAsia="Arial"/>
      <w:sz w:val="16"/>
      <w:szCs w:val="16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Arial" w:hAnsi="Arial" w:eastAsia="Arial"/>
      <w:b/>
      <w:bCs/>
      <w:sz w:val="16"/>
      <w:szCs w:val="16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footer" Target="footer1.xml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footer" Target="footer2.xml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footer" Target="footer3.xml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numbering" Target="numbering.xml"/></Relationships>
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Relationship Id="rId2" Type="http://schemas.openxmlformats.org/officeDocument/2006/relationships/image" Target="media/image7.jpeg"/></Relationships>
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Relationship Id="rId2" Type="http://schemas.openxmlformats.org/officeDocument/2006/relationships/image" Target="media/image7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amandine</dc:creator>
  <dcterms:created xsi:type="dcterms:W3CDTF">2017-10-24T14:28:11Z</dcterms:created>
  <dcterms:modified xsi:type="dcterms:W3CDTF">2017-10-24T14:28:11Z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2017-06-16T00:00:00Z</vt:filetime>
  </property>
  <property fmtid="{D5CDD505-2E9C-101B-9397-08002B2CF9AE}" pid="3" name="LastSaved">
    <vt:filetime>2017-10-24T00:00:00Z</vt:filetime>
  </property>
</Properties>
</file>